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8F609" w14:textId="6B9E3763" w:rsidR="00AB7A8C" w:rsidRPr="00A72B4E" w:rsidRDefault="00AB7A8C" w:rsidP="00EA36F1">
      <w:pPr>
        <w:pStyle w:val="af9"/>
        <w:tabs>
          <w:tab w:val="left" w:pos="7230"/>
          <w:tab w:val="right" w:pos="10102"/>
        </w:tabs>
        <w:jc w:val="right"/>
        <w:rPr>
          <w:color w:val="000000"/>
          <w:sz w:val="28"/>
        </w:rPr>
      </w:pPr>
      <w:bookmarkStart w:id="0" w:name="_Hlk195098288"/>
    </w:p>
    <w:p w14:paraId="18E38772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6BCFE186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15CB4502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rPr>
          <w:color w:val="000000"/>
          <w:sz w:val="28"/>
        </w:rPr>
      </w:pPr>
    </w:p>
    <w:p w14:paraId="32231639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</w:rPr>
      </w:pPr>
    </w:p>
    <w:p w14:paraId="071860E7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</w:p>
    <w:p w14:paraId="4D4A2960" w14:textId="77777777" w:rsidR="00AB7A8C" w:rsidRDefault="00AB7A8C" w:rsidP="00AB7A8C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ИЗВЕЩЕНИЕ О ПРОВЕДЕН</w:t>
      </w:r>
      <w:proofErr w:type="gramStart"/>
      <w:r>
        <w:rPr>
          <w:b/>
          <w:color w:val="000000"/>
          <w:sz w:val="28"/>
          <w:szCs w:val="32"/>
        </w:rPr>
        <w:t>ИИ АУ</w:t>
      </w:r>
      <w:proofErr w:type="gramEnd"/>
      <w:r>
        <w:rPr>
          <w:b/>
          <w:color w:val="000000"/>
          <w:sz w:val="28"/>
          <w:szCs w:val="32"/>
        </w:rPr>
        <w:t>КЦИОНА В ЭЛЕКТРОННОЙ ФОРМЕ</w:t>
      </w:r>
    </w:p>
    <w:p w14:paraId="31222F34" w14:textId="6F93CFAB" w:rsidR="00AB7A8C" w:rsidRPr="008B19EC" w:rsidRDefault="00AB7A8C" w:rsidP="00AB7A8C">
      <w:pPr>
        <w:ind w:firstLine="720"/>
        <w:jc w:val="both"/>
        <w:rPr>
          <w:sz w:val="28"/>
          <w:szCs w:val="28"/>
        </w:rPr>
      </w:pPr>
      <w:r w:rsidRPr="0054199E">
        <w:rPr>
          <w:color w:val="000000"/>
          <w:sz w:val="28"/>
          <w:szCs w:val="32"/>
        </w:rPr>
        <w:t xml:space="preserve">на право заключения договора </w:t>
      </w:r>
      <w:r>
        <w:rPr>
          <w:color w:val="000000"/>
          <w:sz w:val="28"/>
          <w:szCs w:val="32"/>
        </w:rPr>
        <w:t>аренды</w:t>
      </w:r>
      <w:r w:rsidRPr="0054199E">
        <w:rPr>
          <w:color w:val="000000"/>
          <w:sz w:val="28"/>
          <w:szCs w:val="32"/>
        </w:rPr>
        <w:t xml:space="preserve"> </w:t>
      </w:r>
      <w:r w:rsidR="006445D4">
        <w:rPr>
          <w:bCs/>
          <w:color w:val="000000"/>
          <w:sz w:val="28"/>
          <w:szCs w:val="32"/>
          <w:lang w:val="x-none"/>
        </w:rPr>
        <w:t>земель</w:t>
      </w:r>
      <w:r w:rsidR="006445D4">
        <w:rPr>
          <w:bCs/>
          <w:color w:val="000000"/>
          <w:sz w:val="28"/>
          <w:szCs w:val="32"/>
        </w:rPr>
        <w:t>ного</w:t>
      </w:r>
      <w:r>
        <w:rPr>
          <w:bCs/>
          <w:color w:val="000000"/>
          <w:sz w:val="28"/>
          <w:szCs w:val="32"/>
          <w:lang w:val="x-none"/>
        </w:rPr>
        <w:t xml:space="preserve"> участ</w:t>
      </w:r>
      <w:r>
        <w:rPr>
          <w:bCs/>
          <w:color w:val="000000"/>
          <w:sz w:val="28"/>
          <w:szCs w:val="32"/>
        </w:rPr>
        <w:t>ка</w:t>
      </w:r>
      <w:r w:rsidRPr="004A1B6D">
        <w:rPr>
          <w:bCs/>
          <w:color w:val="000000"/>
          <w:sz w:val="28"/>
          <w:szCs w:val="32"/>
          <w:lang w:val="x-none"/>
        </w:rPr>
        <w:t xml:space="preserve"> из земель населенных пунктов с кадастровым номером 38:16:00001</w:t>
      </w:r>
      <w:r w:rsidR="006445D4">
        <w:rPr>
          <w:bCs/>
          <w:color w:val="000000"/>
          <w:sz w:val="28"/>
          <w:szCs w:val="32"/>
        </w:rPr>
        <w:t>7</w:t>
      </w:r>
      <w:r w:rsidRPr="004A1B6D">
        <w:rPr>
          <w:bCs/>
          <w:color w:val="000000"/>
          <w:sz w:val="28"/>
          <w:szCs w:val="32"/>
          <w:lang w:val="x-none"/>
        </w:rPr>
        <w:t>:2</w:t>
      </w:r>
      <w:r w:rsidR="006445D4">
        <w:rPr>
          <w:bCs/>
          <w:color w:val="000000"/>
          <w:sz w:val="28"/>
          <w:szCs w:val="32"/>
        </w:rPr>
        <w:t>773</w:t>
      </w:r>
      <w:r w:rsidRPr="004A1B6D">
        <w:rPr>
          <w:bCs/>
          <w:color w:val="000000"/>
          <w:sz w:val="28"/>
          <w:szCs w:val="32"/>
          <w:lang w:val="x-none"/>
        </w:rPr>
        <w:t xml:space="preserve">, площадью  </w:t>
      </w:r>
      <w:r w:rsidR="006445D4">
        <w:rPr>
          <w:bCs/>
          <w:color w:val="000000"/>
          <w:sz w:val="28"/>
          <w:szCs w:val="32"/>
        </w:rPr>
        <w:t>2047</w:t>
      </w:r>
      <w:r w:rsidRPr="004A1B6D">
        <w:rPr>
          <w:bCs/>
          <w:color w:val="000000"/>
          <w:sz w:val="28"/>
          <w:szCs w:val="32"/>
          <w:lang w:val="x-none"/>
        </w:rPr>
        <w:t xml:space="preserve"> </w:t>
      </w:r>
      <w:proofErr w:type="spellStart"/>
      <w:r w:rsidRPr="004A1B6D">
        <w:rPr>
          <w:bCs/>
          <w:color w:val="000000"/>
          <w:sz w:val="28"/>
          <w:szCs w:val="32"/>
          <w:lang w:val="x-none"/>
        </w:rPr>
        <w:t>кв</w:t>
      </w:r>
      <w:proofErr w:type="gramStart"/>
      <w:r w:rsidRPr="004A1B6D">
        <w:rPr>
          <w:bCs/>
          <w:color w:val="000000"/>
          <w:sz w:val="28"/>
          <w:szCs w:val="32"/>
          <w:lang w:val="x-none"/>
        </w:rPr>
        <w:t>.м</w:t>
      </w:r>
      <w:proofErr w:type="spellEnd"/>
      <w:proofErr w:type="gramEnd"/>
      <w:r w:rsidRPr="004A1B6D">
        <w:rPr>
          <w:bCs/>
          <w:color w:val="000000"/>
          <w:sz w:val="28"/>
          <w:szCs w:val="32"/>
          <w:lang w:val="x-none"/>
        </w:rPr>
        <w:t xml:space="preserve">, расположенный по адресу: </w:t>
      </w:r>
      <w:r w:rsidRPr="004A1B6D">
        <w:rPr>
          <w:color w:val="000000"/>
          <w:sz w:val="28"/>
          <w:szCs w:val="32"/>
        </w:rPr>
        <w:t xml:space="preserve">Российская Федерация, Иркутская область, муниципальный район </w:t>
      </w:r>
      <w:proofErr w:type="spellStart"/>
      <w:r w:rsidRPr="004A1B6D">
        <w:rPr>
          <w:color w:val="000000"/>
          <w:sz w:val="28"/>
          <w:szCs w:val="32"/>
        </w:rPr>
        <w:t>Усольский</w:t>
      </w:r>
      <w:proofErr w:type="spellEnd"/>
      <w:r w:rsidRPr="004A1B6D">
        <w:rPr>
          <w:color w:val="000000"/>
          <w:sz w:val="28"/>
          <w:szCs w:val="32"/>
        </w:rPr>
        <w:t xml:space="preserve">, городское поселение </w:t>
      </w:r>
      <w:proofErr w:type="spellStart"/>
      <w:r w:rsidRPr="004A1B6D">
        <w:rPr>
          <w:color w:val="000000"/>
          <w:sz w:val="28"/>
          <w:szCs w:val="32"/>
        </w:rPr>
        <w:t>Тайтурское</w:t>
      </w:r>
      <w:proofErr w:type="spellEnd"/>
      <w:r w:rsidRPr="004A1B6D">
        <w:rPr>
          <w:color w:val="000000"/>
          <w:sz w:val="28"/>
          <w:szCs w:val="32"/>
        </w:rPr>
        <w:t xml:space="preserve">, рабочий поселок Тайтурка, улица </w:t>
      </w:r>
      <w:r w:rsidR="006445D4">
        <w:rPr>
          <w:color w:val="000000"/>
          <w:sz w:val="28"/>
          <w:szCs w:val="32"/>
        </w:rPr>
        <w:t>Ломоносова</w:t>
      </w:r>
      <w:r w:rsidRPr="004A1B6D">
        <w:rPr>
          <w:color w:val="000000"/>
          <w:sz w:val="28"/>
          <w:szCs w:val="32"/>
        </w:rPr>
        <w:t xml:space="preserve">, земельный участок </w:t>
      </w:r>
      <w:r w:rsidR="006445D4">
        <w:rPr>
          <w:color w:val="000000"/>
          <w:sz w:val="28"/>
          <w:szCs w:val="32"/>
        </w:rPr>
        <w:t>6а</w:t>
      </w:r>
      <w:r w:rsidRPr="004A1B6D">
        <w:rPr>
          <w:color w:val="000000"/>
          <w:sz w:val="28"/>
          <w:szCs w:val="32"/>
        </w:rPr>
        <w:t>, вид разрешенного использовани</w:t>
      </w:r>
      <w:proofErr w:type="gramStart"/>
      <w:r w:rsidRPr="004A1B6D">
        <w:rPr>
          <w:color w:val="000000"/>
          <w:sz w:val="28"/>
          <w:szCs w:val="32"/>
        </w:rPr>
        <w:t>я-</w:t>
      </w:r>
      <w:proofErr w:type="gramEnd"/>
      <w:r w:rsidRPr="004A1B6D">
        <w:rPr>
          <w:color w:val="000000"/>
          <w:sz w:val="28"/>
          <w:szCs w:val="32"/>
        </w:rPr>
        <w:t xml:space="preserve"> «</w:t>
      </w:r>
      <w:r w:rsidR="006445D4">
        <w:rPr>
          <w:color w:val="000000"/>
          <w:sz w:val="28"/>
          <w:szCs w:val="32"/>
        </w:rPr>
        <w:t>Магазины 4.4</w:t>
      </w:r>
      <w:r w:rsidRPr="004A1B6D">
        <w:rPr>
          <w:color w:val="000000"/>
          <w:sz w:val="28"/>
          <w:szCs w:val="32"/>
        </w:rPr>
        <w:t>»</w:t>
      </w:r>
    </w:p>
    <w:p w14:paraId="0779A3E1" w14:textId="77777777" w:rsidR="00AB7A8C" w:rsidRDefault="00AB7A8C" w:rsidP="00AB7A8C">
      <w:pPr>
        <w:ind w:firstLine="720"/>
        <w:jc w:val="both"/>
        <w:rPr>
          <w:sz w:val="28"/>
          <w:szCs w:val="28"/>
        </w:rPr>
      </w:pPr>
    </w:p>
    <w:p w14:paraId="609094E0" w14:textId="77777777" w:rsidR="00AB7A8C" w:rsidRDefault="00AB7A8C" w:rsidP="00AB7A8C">
      <w:pPr>
        <w:jc w:val="center"/>
        <w:rPr>
          <w:b/>
          <w:color w:val="000000"/>
          <w:sz w:val="28"/>
          <w:szCs w:val="32"/>
        </w:rPr>
      </w:pPr>
    </w:p>
    <w:p w14:paraId="25AC40AD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b/>
          <w:color w:val="000000"/>
          <w:sz w:val="28"/>
          <w:szCs w:val="32"/>
        </w:rPr>
      </w:pPr>
      <w:r w:rsidRPr="00D37AD6">
        <w:rPr>
          <w:b/>
          <w:color w:val="000000"/>
          <w:sz w:val="28"/>
          <w:szCs w:val="32"/>
        </w:rPr>
        <w:t>АУКЦИОННАЯ ДОКУМЕНТАЦИЯ</w:t>
      </w:r>
    </w:p>
    <w:p w14:paraId="5C39E485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  <w:szCs w:val="32"/>
        </w:rPr>
      </w:pPr>
    </w:p>
    <w:p w14:paraId="34009A95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jc w:val="center"/>
        <w:rPr>
          <w:color w:val="000000"/>
          <w:sz w:val="28"/>
          <w:szCs w:val="28"/>
        </w:rPr>
      </w:pPr>
    </w:p>
    <w:p w14:paraId="16371EEC" w14:textId="69A1FEBC" w:rsidR="00AB7A8C" w:rsidRPr="00B73E10" w:rsidRDefault="00AB7A8C" w:rsidP="00AB7A8C">
      <w:pPr>
        <w:keepNext/>
        <w:keepLines/>
        <w:widowControl w:val="0"/>
        <w:suppressLineNumbers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Дата начала </w:t>
      </w:r>
      <w:bookmarkStart w:id="1" w:name="_GoBack"/>
      <w:bookmarkEnd w:id="1"/>
      <w:r w:rsidRPr="00B73E10">
        <w:rPr>
          <w:color w:val="000000"/>
          <w:sz w:val="22"/>
          <w:szCs w:val="22"/>
        </w:rPr>
        <w:t xml:space="preserve">приема заявок: </w:t>
      </w:r>
      <w:r w:rsidR="00080DCD" w:rsidRPr="00B73E10">
        <w:rPr>
          <w:color w:val="000000"/>
          <w:sz w:val="22"/>
          <w:szCs w:val="22"/>
        </w:rPr>
        <w:t>22.07</w:t>
      </w:r>
      <w:r w:rsidRPr="00B73E10">
        <w:rPr>
          <w:color w:val="000000"/>
          <w:sz w:val="22"/>
          <w:szCs w:val="22"/>
        </w:rPr>
        <w:t>.202</w:t>
      </w:r>
      <w:r w:rsidR="00080DCD" w:rsidRPr="00B73E10">
        <w:rPr>
          <w:color w:val="000000"/>
          <w:sz w:val="22"/>
          <w:szCs w:val="22"/>
        </w:rPr>
        <w:t>6</w:t>
      </w:r>
      <w:r w:rsidRPr="00B73E10">
        <w:rPr>
          <w:color w:val="000000"/>
          <w:sz w:val="22"/>
          <w:szCs w:val="22"/>
        </w:rPr>
        <w:t xml:space="preserve"> года</w:t>
      </w:r>
    </w:p>
    <w:p w14:paraId="5BAA0093" w14:textId="77777777" w:rsidR="00AB7A8C" w:rsidRPr="00B73E10" w:rsidRDefault="00AB7A8C" w:rsidP="00AB7A8C">
      <w:pPr>
        <w:keepNext/>
        <w:keepLines/>
        <w:widowControl w:val="0"/>
        <w:suppressLineNumbers/>
        <w:suppressAutoHyphens/>
        <w:jc w:val="both"/>
        <w:rPr>
          <w:color w:val="000000"/>
          <w:sz w:val="22"/>
          <w:szCs w:val="22"/>
        </w:rPr>
      </w:pPr>
    </w:p>
    <w:p w14:paraId="23E4F420" w14:textId="67A089D5" w:rsidR="00AB7A8C" w:rsidRPr="00B73E10" w:rsidRDefault="00AB7A8C" w:rsidP="00AB7A8C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  <w:r w:rsidRPr="00B73E10">
        <w:rPr>
          <w:color w:val="000000"/>
          <w:sz w:val="22"/>
          <w:szCs w:val="22"/>
        </w:rPr>
        <w:t xml:space="preserve">Дата окончания приема заявок </w:t>
      </w:r>
      <w:r w:rsidR="00080DCD" w:rsidRPr="00B73E10">
        <w:rPr>
          <w:color w:val="000000"/>
          <w:sz w:val="22"/>
          <w:szCs w:val="22"/>
        </w:rPr>
        <w:t>11.08.2026</w:t>
      </w:r>
      <w:r w:rsidRPr="00B73E10">
        <w:rPr>
          <w:color w:val="000000"/>
          <w:sz w:val="22"/>
          <w:szCs w:val="22"/>
        </w:rPr>
        <w:t xml:space="preserve"> года</w:t>
      </w:r>
    </w:p>
    <w:p w14:paraId="2176389B" w14:textId="77777777" w:rsidR="00AB7A8C" w:rsidRPr="00B73E10" w:rsidRDefault="00AB7A8C" w:rsidP="00AB7A8C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</w:p>
    <w:p w14:paraId="4F666900" w14:textId="4D32F5FE" w:rsidR="00AB7A8C" w:rsidRPr="0054199E" w:rsidRDefault="00AB7A8C" w:rsidP="00AB7A8C">
      <w:pPr>
        <w:keepNext/>
        <w:keepLines/>
        <w:widowControl w:val="0"/>
        <w:suppressLineNumbers/>
        <w:suppressAutoHyphens/>
        <w:rPr>
          <w:color w:val="000000"/>
          <w:sz w:val="22"/>
          <w:szCs w:val="22"/>
        </w:rPr>
      </w:pPr>
      <w:r w:rsidRPr="00B73E10">
        <w:rPr>
          <w:color w:val="000000"/>
          <w:sz w:val="22"/>
          <w:szCs w:val="22"/>
        </w:rPr>
        <w:t xml:space="preserve">Дата аукциона </w:t>
      </w:r>
      <w:r w:rsidR="00080DCD" w:rsidRPr="00B73E10">
        <w:rPr>
          <w:color w:val="000000"/>
          <w:sz w:val="22"/>
          <w:szCs w:val="22"/>
        </w:rPr>
        <w:t>24.08</w:t>
      </w:r>
      <w:r w:rsidRPr="00B73E10">
        <w:rPr>
          <w:color w:val="000000"/>
          <w:sz w:val="22"/>
          <w:szCs w:val="22"/>
        </w:rPr>
        <w:t>.202</w:t>
      </w:r>
      <w:r w:rsidR="00080DCD" w:rsidRPr="00B73E10">
        <w:rPr>
          <w:color w:val="000000"/>
          <w:sz w:val="22"/>
          <w:szCs w:val="22"/>
        </w:rPr>
        <w:t>6</w:t>
      </w:r>
      <w:r w:rsidRPr="00B73E10">
        <w:rPr>
          <w:color w:val="000000"/>
          <w:sz w:val="22"/>
          <w:szCs w:val="22"/>
        </w:rPr>
        <w:t xml:space="preserve"> года</w:t>
      </w:r>
    </w:p>
    <w:p w14:paraId="26D704E9" w14:textId="77777777" w:rsidR="00AB7A8C" w:rsidRPr="00821DC2" w:rsidRDefault="00AB7A8C" w:rsidP="00AB7A8C">
      <w:pPr>
        <w:keepNext/>
        <w:keepLines/>
        <w:widowControl w:val="0"/>
        <w:suppressLineNumbers/>
        <w:suppressAutoHyphens/>
        <w:rPr>
          <w:b/>
          <w:color w:val="000000"/>
          <w:sz w:val="22"/>
          <w:szCs w:val="22"/>
        </w:rPr>
      </w:pPr>
    </w:p>
    <w:p w14:paraId="21E4254E" w14:textId="77777777" w:rsidR="00AB7A8C" w:rsidRPr="00D37AD6" w:rsidRDefault="00AB7A8C" w:rsidP="00AB7A8C">
      <w:pPr>
        <w:keepNext/>
        <w:keepLines/>
        <w:widowControl w:val="0"/>
        <w:suppressLineNumbers/>
        <w:suppressAutoHyphens/>
        <w:rPr>
          <w:color w:val="000000"/>
          <w:sz w:val="28"/>
          <w:szCs w:val="28"/>
        </w:rPr>
      </w:pPr>
    </w:p>
    <w:p w14:paraId="5DA7021D" w14:textId="77777777" w:rsidR="00AB7A8C" w:rsidRPr="00D37AD6" w:rsidRDefault="00AB7A8C" w:rsidP="00AB7A8C">
      <w:pPr>
        <w:pStyle w:val="ConsPlusNormal"/>
        <w:widowControl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6B08F178" w14:textId="77777777" w:rsidR="00AB7A8C" w:rsidRPr="00D37AD6" w:rsidRDefault="00AB7A8C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467C1" w14:textId="77777777" w:rsidR="00AB7A8C" w:rsidRPr="00D37AD6" w:rsidRDefault="00AB7A8C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CAD24F6" w14:textId="77777777" w:rsidR="00AB7A8C" w:rsidRPr="00D37AD6" w:rsidRDefault="00AB7A8C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96FE702" w14:textId="312BF644" w:rsidR="00AB7A8C" w:rsidRDefault="00AB7A8C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E935C1A" w14:textId="764143A2" w:rsidR="00AC3504" w:rsidRDefault="00AC3504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0CC9729" w14:textId="03CFDCBC" w:rsidR="00AC3504" w:rsidRDefault="00AC3504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3F042D56" w14:textId="77777777" w:rsidR="00EA36F1" w:rsidRDefault="00EA36F1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537E463" w14:textId="1C415BF2" w:rsidR="00AC3504" w:rsidRDefault="00AC3504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2710C50" w14:textId="01878F53" w:rsidR="00AC3504" w:rsidRDefault="00AC3504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489208B1" w14:textId="25644838" w:rsidR="0005274F" w:rsidRDefault="0005274F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3334A16" w14:textId="31ADFB3F" w:rsidR="0005274F" w:rsidRDefault="0005274F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C5DC6" w14:textId="75F6767A" w:rsidR="0005274F" w:rsidRDefault="0005274F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B2C28C6" w14:textId="3824F08C" w:rsidR="0005274F" w:rsidRDefault="0005274F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C2D02AC" w14:textId="77777777" w:rsidR="0005274F" w:rsidRPr="00D37AD6" w:rsidRDefault="0005274F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4FDF218" w14:textId="77777777" w:rsidR="00AB7A8C" w:rsidRPr="00D37AD6" w:rsidRDefault="00AB7A8C" w:rsidP="00AB7A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7CDCB46D" w14:textId="5E12BC4C" w:rsidR="00EA36F1" w:rsidRDefault="00AB7A8C" w:rsidP="0005274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6445D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37AD6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bookmarkEnd w:id="0"/>
    </w:p>
    <w:p w14:paraId="5D0654B4" w14:textId="77777777" w:rsidR="0005274F" w:rsidRPr="0005274F" w:rsidRDefault="0005274F" w:rsidP="0005274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9C455B3" w14:textId="1338002A" w:rsidR="00EA36F1" w:rsidRDefault="00EA36F1" w:rsidP="005F1DB1">
      <w:pPr>
        <w:rPr>
          <w:iCs/>
          <w:sz w:val="32"/>
          <w:szCs w:val="32"/>
        </w:rPr>
      </w:pPr>
    </w:p>
    <w:p w14:paraId="666AFD3C" w14:textId="77777777" w:rsidR="00EA36F1" w:rsidRDefault="00EA36F1" w:rsidP="005F1DB1">
      <w:pPr>
        <w:rPr>
          <w:iCs/>
          <w:sz w:val="32"/>
          <w:szCs w:val="32"/>
        </w:rPr>
      </w:pPr>
    </w:p>
    <w:p w14:paraId="4936348D" w14:textId="3D3C8F67" w:rsidR="00AB7A8C" w:rsidRPr="00AB7A8C" w:rsidRDefault="00AB7A8C" w:rsidP="002264D7">
      <w:pPr>
        <w:pStyle w:val="afb"/>
        <w:numPr>
          <w:ilvl w:val="0"/>
          <w:numId w:val="2"/>
        </w:numPr>
        <w:jc w:val="center"/>
        <w:rPr>
          <w:rFonts w:ascii="Times New Roman" w:hAnsi="Times New Roman"/>
          <w:iCs/>
          <w:sz w:val="40"/>
          <w:szCs w:val="40"/>
        </w:rPr>
      </w:pPr>
      <w:r w:rsidRPr="00AB7A8C">
        <w:rPr>
          <w:rFonts w:ascii="Times New Roman" w:hAnsi="Times New Roman"/>
          <w:b/>
          <w:color w:val="000000"/>
          <w:sz w:val="28"/>
          <w:szCs w:val="28"/>
        </w:rPr>
        <w:lastRenderedPageBreak/>
        <w:t>Правовое регулирование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6F4DB479" w14:textId="77777777" w:rsidR="00AB7A8C" w:rsidRPr="00AB7A8C" w:rsidRDefault="00AB7A8C" w:rsidP="00AB7A8C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B7A8C">
        <w:rPr>
          <w:rFonts w:ascii="Times New Roman" w:hAnsi="Times New Roman" w:cs="Times New Roman"/>
          <w:color w:val="000000"/>
          <w:sz w:val="28"/>
          <w:szCs w:val="28"/>
        </w:rPr>
        <w:t>1.1. Аукцион в электронной форме, открытый по форме подачи предложений и по составу участников (далее аукцион) и проводится в соответствии с требованиями:</w:t>
      </w:r>
    </w:p>
    <w:p w14:paraId="13117B00" w14:textId="77777777" w:rsidR="00AB7A8C" w:rsidRPr="00AB7A8C" w:rsidRDefault="00AB7A8C" w:rsidP="00AB7A8C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B7A8C">
        <w:rPr>
          <w:rFonts w:ascii="Times New Roman" w:hAnsi="Times New Roman" w:cs="Times New Roman"/>
          <w:color w:val="000000"/>
          <w:sz w:val="28"/>
          <w:szCs w:val="28"/>
        </w:rPr>
        <w:t>-Гражданского кодекса Российской Федерации;</w:t>
      </w:r>
    </w:p>
    <w:p w14:paraId="20A857FD" w14:textId="77777777" w:rsidR="00AB7A8C" w:rsidRPr="00AB7A8C" w:rsidRDefault="00AB7A8C" w:rsidP="00AB7A8C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B7A8C">
        <w:rPr>
          <w:rFonts w:ascii="Times New Roman" w:hAnsi="Times New Roman" w:cs="Times New Roman"/>
          <w:color w:val="000000"/>
          <w:sz w:val="28"/>
          <w:szCs w:val="28"/>
        </w:rPr>
        <w:t>-Земельного кодекса Российской Федерации;</w:t>
      </w:r>
    </w:p>
    <w:p w14:paraId="75444618" w14:textId="77777777" w:rsidR="00AB7A8C" w:rsidRPr="00AB7A8C" w:rsidRDefault="00AB7A8C" w:rsidP="00AB7A8C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B7A8C">
        <w:rPr>
          <w:rFonts w:ascii="Times New Roman" w:hAnsi="Times New Roman" w:cs="Times New Roman"/>
          <w:color w:val="000000"/>
          <w:sz w:val="28"/>
          <w:szCs w:val="28"/>
        </w:rPr>
        <w:t>-Федерального закона  от 26.07.2006г. № 135–ФЗ «О защите конкуренции»;</w:t>
      </w:r>
    </w:p>
    <w:p w14:paraId="574207F8" w14:textId="77777777" w:rsidR="00AB7A8C" w:rsidRPr="00AB7A8C" w:rsidRDefault="00AB7A8C" w:rsidP="00AB7A8C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B7A8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B7A8C">
        <w:rPr>
          <w:rFonts w:ascii="Times New Roman" w:hAnsi="Times New Roman" w:cs="Times New Roman"/>
          <w:sz w:val="28"/>
          <w:szCs w:val="28"/>
        </w:rPr>
        <w:t xml:space="preserve"> </w:t>
      </w:r>
      <w:r w:rsidRPr="00AB7A8C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25.10.2001г. №137-ФЗ «О введении в действие Земельного кодекса Российской Федерации»;</w:t>
      </w:r>
    </w:p>
    <w:p w14:paraId="575646AC" w14:textId="5B6E02EB" w:rsidR="00AB7A8C" w:rsidRDefault="00AB7A8C" w:rsidP="00AB7A8C">
      <w:pPr>
        <w:pStyle w:val="afb"/>
        <w:spacing w:after="0" w:line="240" w:lineRule="auto"/>
        <w:ind w:left="0" w:firstLine="709"/>
        <w:jc w:val="both"/>
        <w:rPr>
          <w:sz w:val="28"/>
          <w:szCs w:val="28"/>
        </w:rPr>
      </w:pPr>
      <w:r w:rsidRPr="00AB7A8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445D4">
        <w:rPr>
          <w:rFonts w:ascii="Times New Roman" w:hAnsi="Times New Roman"/>
          <w:color w:val="000000"/>
          <w:sz w:val="28"/>
          <w:szCs w:val="28"/>
        </w:rPr>
        <w:t>распоряжение</w:t>
      </w:r>
      <w:r w:rsidRPr="00AB7A8C">
        <w:rPr>
          <w:rFonts w:ascii="Times New Roman" w:hAnsi="Times New Roman"/>
          <w:color w:val="000000"/>
          <w:sz w:val="28"/>
          <w:szCs w:val="28"/>
        </w:rPr>
        <w:t xml:space="preserve"> администрации Тайтурского городского поселения Усольского муниципального образования Иркутской области  </w:t>
      </w:r>
      <w:r w:rsidRPr="00851A04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6445D4">
        <w:rPr>
          <w:rFonts w:ascii="Times New Roman" w:hAnsi="Times New Roman"/>
          <w:color w:val="000000"/>
          <w:sz w:val="28"/>
          <w:szCs w:val="28"/>
        </w:rPr>
        <w:t>13.07.2026</w:t>
      </w:r>
      <w:r w:rsidR="00851A04">
        <w:rPr>
          <w:rFonts w:ascii="Times New Roman" w:hAnsi="Times New Roman"/>
          <w:color w:val="000000"/>
          <w:sz w:val="28"/>
          <w:szCs w:val="28"/>
        </w:rPr>
        <w:t>г</w:t>
      </w:r>
      <w:r w:rsidRPr="00851A04">
        <w:rPr>
          <w:rFonts w:ascii="Times New Roman" w:hAnsi="Times New Roman"/>
          <w:color w:val="000000"/>
          <w:sz w:val="28"/>
          <w:szCs w:val="28"/>
        </w:rPr>
        <w:t xml:space="preserve">. № </w:t>
      </w:r>
      <w:r w:rsidR="006445D4">
        <w:rPr>
          <w:rFonts w:ascii="Times New Roman" w:hAnsi="Times New Roman"/>
          <w:color w:val="000000"/>
          <w:sz w:val="28"/>
          <w:szCs w:val="28"/>
        </w:rPr>
        <w:t>227-р</w:t>
      </w:r>
      <w:r w:rsidRPr="00AB7A8C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AB7A8C">
        <w:rPr>
          <w:rFonts w:ascii="Times New Roman" w:hAnsi="Times New Roman"/>
          <w:sz w:val="28"/>
          <w:szCs w:val="28"/>
        </w:rPr>
        <w:t>О проведен</w:t>
      </w:r>
      <w:proofErr w:type="gramStart"/>
      <w:r w:rsidRPr="00AB7A8C">
        <w:rPr>
          <w:rFonts w:ascii="Times New Roman" w:hAnsi="Times New Roman"/>
          <w:sz w:val="28"/>
          <w:szCs w:val="28"/>
        </w:rPr>
        <w:t>ии ау</w:t>
      </w:r>
      <w:proofErr w:type="gramEnd"/>
      <w:r w:rsidRPr="00AB7A8C">
        <w:rPr>
          <w:rFonts w:ascii="Times New Roman" w:hAnsi="Times New Roman"/>
          <w:sz w:val="28"/>
          <w:szCs w:val="28"/>
        </w:rPr>
        <w:t>кциона по аренде земельного участка из земель населенных пунктов, находящегося в муниципальной собственности с кадастровым номером 38:16:00001</w:t>
      </w:r>
      <w:r w:rsidR="006445D4">
        <w:rPr>
          <w:rFonts w:ascii="Times New Roman" w:hAnsi="Times New Roman"/>
          <w:sz w:val="28"/>
          <w:szCs w:val="28"/>
        </w:rPr>
        <w:t>7</w:t>
      </w:r>
      <w:r w:rsidRPr="00AB7A8C">
        <w:rPr>
          <w:rFonts w:ascii="Times New Roman" w:hAnsi="Times New Roman"/>
          <w:sz w:val="28"/>
          <w:szCs w:val="28"/>
        </w:rPr>
        <w:t>:2</w:t>
      </w:r>
      <w:r w:rsidR="006445D4">
        <w:rPr>
          <w:rFonts w:ascii="Times New Roman" w:hAnsi="Times New Roman"/>
          <w:sz w:val="28"/>
          <w:szCs w:val="28"/>
        </w:rPr>
        <w:t>773</w:t>
      </w:r>
      <w:r w:rsidRPr="00AB7A8C">
        <w:rPr>
          <w:rFonts w:ascii="Times New Roman" w:hAnsi="Times New Roman"/>
          <w:sz w:val="28"/>
          <w:szCs w:val="28"/>
        </w:rPr>
        <w:t xml:space="preserve">, площадью </w:t>
      </w:r>
      <w:r w:rsidR="006445D4">
        <w:rPr>
          <w:rFonts w:ascii="Times New Roman" w:hAnsi="Times New Roman"/>
          <w:sz w:val="28"/>
          <w:szCs w:val="28"/>
        </w:rPr>
        <w:t>2047</w:t>
      </w:r>
      <w:r w:rsidRPr="00AB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A8C">
        <w:rPr>
          <w:rFonts w:ascii="Times New Roman" w:hAnsi="Times New Roman"/>
          <w:sz w:val="28"/>
          <w:szCs w:val="28"/>
        </w:rPr>
        <w:t>кв.м</w:t>
      </w:r>
      <w:proofErr w:type="spellEnd"/>
      <w:r w:rsidRPr="00AB7A8C">
        <w:rPr>
          <w:rFonts w:ascii="Times New Roman" w:hAnsi="Times New Roman"/>
          <w:sz w:val="28"/>
          <w:szCs w:val="28"/>
        </w:rPr>
        <w:t xml:space="preserve">. расположенного по адресу: Российская Федерация, Иркутская область, муниципальный район </w:t>
      </w:r>
      <w:proofErr w:type="spellStart"/>
      <w:r w:rsidRPr="00AB7A8C">
        <w:rPr>
          <w:rFonts w:ascii="Times New Roman" w:hAnsi="Times New Roman"/>
          <w:sz w:val="28"/>
          <w:szCs w:val="28"/>
        </w:rPr>
        <w:t>Усольский</w:t>
      </w:r>
      <w:proofErr w:type="spellEnd"/>
      <w:r w:rsidRPr="00AB7A8C">
        <w:rPr>
          <w:rFonts w:ascii="Times New Roman" w:hAnsi="Times New Roman"/>
          <w:sz w:val="28"/>
          <w:szCs w:val="28"/>
        </w:rPr>
        <w:t xml:space="preserve">, городское поселение </w:t>
      </w:r>
      <w:proofErr w:type="spellStart"/>
      <w:r w:rsidRPr="00AB7A8C">
        <w:rPr>
          <w:rFonts w:ascii="Times New Roman" w:hAnsi="Times New Roman"/>
          <w:sz w:val="28"/>
          <w:szCs w:val="28"/>
        </w:rPr>
        <w:t>Тайтурское</w:t>
      </w:r>
      <w:proofErr w:type="spellEnd"/>
      <w:r w:rsidRPr="00AB7A8C">
        <w:rPr>
          <w:rFonts w:ascii="Times New Roman" w:hAnsi="Times New Roman"/>
          <w:sz w:val="28"/>
          <w:szCs w:val="28"/>
        </w:rPr>
        <w:t xml:space="preserve">, рабочий поселок Тайтурка, улица </w:t>
      </w:r>
      <w:r w:rsidR="006445D4">
        <w:rPr>
          <w:rFonts w:ascii="Times New Roman" w:hAnsi="Times New Roman"/>
          <w:sz w:val="28"/>
          <w:szCs w:val="28"/>
        </w:rPr>
        <w:t>Ломоносова</w:t>
      </w:r>
      <w:r w:rsidRPr="00AB7A8C">
        <w:rPr>
          <w:rFonts w:ascii="Times New Roman" w:hAnsi="Times New Roman"/>
          <w:sz w:val="28"/>
          <w:szCs w:val="28"/>
        </w:rPr>
        <w:t xml:space="preserve">, земельный участок </w:t>
      </w:r>
      <w:r w:rsidR="006445D4">
        <w:rPr>
          <w:rFonts w:ascii="Times New Roman" w:hAnsi="Times New Roman"/>
          <w:sz w:val="28"/>
          <w:szCs w:val="28"/>
        </w:rPr>
        <w:t>6а</w:t>
      </w:r>
      <w:r w:rsidRPr="00AB7A8C">
        <w:rPr>
          <w:rFonts w:ascii="Times New Roman" w:hAnsi="Times New Roman"/>
          <w:sz w:val="28"/>
          <w:szCs w:val="28"/>
        </w:rPr>
        <w:t>, вид разрешенного использовани</w:t>
      </w:r>
      <w:proofErr w:type="gramStart"/>
      <w:r w:rsidRPr="00AB7A8C">
        <w:rPr>
          <w:rFonts w:ascii="Times New Roman" w:hAnsi="Times New Roman"/>
          <w:sz w:val="28"/>
          <w:szCs w:val="28"/>
        </w:rPr>
        <w:t>я-</w:t>
      </w:r>
      <w:proofErr w:type="gramEnd"/>
      <w:r w:rsidRPr="00AB7A8C">
        <w:rPr>
          <w:rFonts w:ascii="Times New Roman" w:hAnsi="Times New Roman"/>
          <w:sz w:val="28"/>
          <w:szCs w:val="28"/>
        </w:rPr>
        <w:t xml:space="preserve"> «</w:t>
      </w:r>
      <w:r w:rsidR="006445D4">
        <w:rPr>
          <w:rFonts w:ascii="Times New Roman" w:hAnsi="Times New Roman"/>
          <w:sz w:val="28"/>
          <w:szCs w:val="28"/>
        </w:rPr>
        <w:t>Магазины 4.4</w:t>
      </w:r>
      <w:r w:rsidRPr="004823B3">
        <w:rPr>
          <w:sz w:val="28"/>
          <w:szCs w:val="28"/>
        </w:rPr>
        <w:t>».</w:t>
      </w:r>
    </w:p>
    <w:p w14:paraId="3DA779E0" w14:textId="77777777" w:rsidR="00AB7A8C" w:rsidRDefault="00AB7A8C" w:rsidP="00AB7A8C">
      <w:pPr>
        <w:pStyle w:val="afb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98855F8" w14:textId="0AC53FB0" w:rsidR="00AB7A8C" w:rsidRDefault="00AB7A8C" w:rsidP="002264D7">
      <w:pPr>
        <w:pStyle w:val="af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B7A8C">
        <w:rPr>
          <w:rFonts w:ascii="Times New Roman" w:hAnsi="Times New Roman"/>
          <w:b/>
          <w:iCs/>
          <w:sz w:val="28"/>
          <w:szCs w:val="28"/>
        </w:rPr>
        <w:t>Сведения об аукционе</w:t>
      </w:r>
    </w:p>
    <w:p w14:paraId="17AD7AFD" w14:textId="77777777" w:rsidR="00AB7A8C" w:rsidRPr="004823B3" w:rsidRDefault="00AB7A8C" w:rsidP="00AB7A8C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4823B3">
        <w:rPr>
          <w:rFonts w:ascii="Times New Roman" w:hAnsi="Times New Roman" w:cs="Times New Roman"/>
          <w:color w:val="000000"/>
          <w:sz w:val="28"/>
          <w:szCs w:val="28"/>
        </w:rPr>
        <w:t>2.1. Организатор аукциона – Администрация Тайтурского городского поселения Усольского муниципального образования (далее – Администрация).</w:t>
      </w:r>
    </w:p>
    <w:p w14:paraId="75540D0E" w14:textId="77777777" w:rsidR="00AB7A8C" w:rsidRPr="004823B3" w:rsidRDefault="00AB7A8C" w:rsidP="00AB7A8C">
      <w:pPr>
        <w:ind w:firstLine="709"/>
        <w:jc w:val="both"/>
        <w:rPr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t xml:space="preserve">Адрес места нахождения: </w:t>
      </w:r>
      <w:r w:rsidRPr="004823B3">
        <w:rPr>
          <w:sz w:val="28"/>
          <w:szCs w:val="28"/>
        </w:rPr>
        <w:t xml:space="preserve">665477, Иркутская область, </w:t>
      </w:r>
      <w:proofErr w:type="spellStart"/>
      <w:r w:rsidRPr="004823B3">
        <w:rPr>
          <w:sz w:val="28"/>
          <w:szCs w:val="28"/>
        </w:rPr>
        <w:t>Усольский</w:t>
      </w:r>
      <w:proofErr w:type="spellEnd"/>
      <w:r w:rsidRPr="004823B3">
        <w:rPr>
          <w:sz w:val="28"/>
          <w:szCs w:val="28"/>
        </w:rPr>
        <w:t xml:space="preserve"> район, </w:t>
      </w:r>
      <w:proofErr w:type="spellStart"/>
      <w:r w:rsidRPr="004823B3">
        <w:rPr>
          <w:sz w:val="28"/>
          <w:szCs w:val="28"/>
        </w:rPr>
        <w:t>р.п</w:t>
      </w:r>
      <w:proofErr w:type="spellEnd"/>
      <w:r w:rsidRPr="004823B3">
        <w:rPr>
          <w:sz w:val="28"/>
          <w:szCs w:val="28"/>
        </w:rPr>
        <w:t xml:space="preserve">. Тайтурка, </w:t>
      </w:r>
      <w:proofErr w:type="spellStart"/>
      <w:r w:rsidRPr="004823B3">
        <w:rPr>
          <w:sz w:val="28"/>
          <w:szCs w:val="28"/>
        </w:rPr>
        <w:t>ул</w:t>
      </w:r>
      <w:proofErr w:type="gramStart"/>
      <w:r w:rsidRPr="004823B3">
        <w:rPr>
          <w:sz w:val="28"/>
          <w:szCs w:val="28"/>
        </w:rPr>
        <w:t>.П</w:t>
      </w:r>
      <w:proofErr w:type="gramEnd"/>
      <w:r w:rsidRPr="004823B3">
        <w:rPr>
          <w:sz w:val="28"/>
          <w:szCs w:val="28"/>
        </w:rPr>
        <w:t>еньковского</w:t>
      </w:r>
      <w:proofErr w:type="spellEnd"/>
      <w:r w:rsidRPr="004823B3">
        <w:rPr>
          <w:sz w:val="28"/>
          <w:szCs w:val="28"/>
        </w:rPr>
        <w:t>, 8.</w:t>
      </w:r>
    </w:p>
    <w:p w14:paraId="3485C76D" w14:textId="3B75A766" w:rsidR="00AB7A8C" w:rsidRPr="004823B3" w:rsidRDefault="00AB7A8C" w:rsidP="00AB7A8C">
      <w:pPr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Сайт– </w:t>
      </w:r>
      <w:r w:rsidRPr="004823B3">
        <w:rPr>
          <w:color w:val="000000"/>
          <w:sz w:val="28"/>
          <w:szCs w:val="28"/>
          <w:lang w:val="en-US"/>
        </w:rPr>
        <w:t>https</w:t>
      </w:r>
      <w:r w:rsidRPr="004823B3">
        <w:rPr>
          <w:color w:val="000000"/>
          <w:sz w:val="28"/>
          <w:szCs w:val="28"/>
        </w:rPr>
        <w:t>://</w:t>
      </w:r>
      <w:proofErr w:type="spellStart"/>
      <w:r w:rsidRPr="004823B3">
        <w:rPr>
          <w:color w:val="000000"/>
          <w:sz w:val="28"/>
          <w:szCs w:val="28"/>
          <w:lang w:val="en-US"/>
        </w:rPr>
        <w:t>taiturka</w:t>
      </w:r>
      <w:proofErr w:type="spellEnd"/>
      <w:r w:rsidRPr="004823B3">
        <w:rPr>
          <w:color w:val="000000"/>
          <w:sz w:val="28"/>
          <w:szCs w:val="28"/>
        </w:rPr>
        <w:t>.</w:t>
      </w:r>
      <w:proofErr w:type="spellStart"/>
      <w:r w:rsidRPr="004823B3">
        <w:rPr>
          <w:color w:val="000000"/>
          <w:sz w:val="28"/>
          <w:szCs w:val="28"/>
          <w:lang w:val="en-US"/>
        </w:rPr>
        <w:t>irkmo</w:t>
      </w:r>
      <w:proofErr w:type="spellEnd"/>
      <w:r w:rsidRPr="004823B3">
        <w:rPr>
          <w:color w:val="000000"/>
          <w:sz w:val="28"/>
          <w:szCs w:val="28"/>
        </w:rPr>
        <w:t>.</w:t>
      </w:r>
      <w:proofErr w:type="spellStart"/>
      <w:r w:rsidRPr="004823B3">
        <w:rPr>
          <w:color w:val="000000"/>
          <w:sz w:val="28"/>
          <w:szCs w:val="28"/>
          <w:lang w:val="en-US"/>
        </w:rPr>
        <w:t>ru</w:t>
      </w:r>
      <w:proofErr w:type="spellEnd"/>
      <w:r w:rsidRPr="004823B3">
        <w:rPr>
          <w:color w:val="000000"/>
          <w:sz w:val="28"/>
          <w:szCs w:val="28"/>
        </w:rPr>
        <w:t>/</w:t>
      </w:r>
      <w:proofErr w:type="spellStart"/>
      <w:r w:rsidRPr="004823B3">
        <w:rPr>
          <w:color w:val="000000"/>
          <w:sz w:val="28"/>
          <w:szCs w:val="28"/>
          <w:lang w:val="en-US"/>
        </w:rPr>
        <w:t>gkh</w:t>
      </w:r>
      <w:proofErr w:type="spellEnd"/>
      <w:r w:rsidRPr="004823B3">
        <w:rPr>
          <w:color w:val="000000"/>
          <w:sz w:val="28"/>
          <w:szCs w:val="28"/>
        </w:rPr>
        <w:t>/</w:t>
      </w:r>
      <w:proofErr w:type="spellStart"/>
      <w:r w:rsidRPr="004823B3">
        <w:rPr>
          <w:color w:val="000000"/>
          <w:sz w:val="28"/>
          <w:szCs w:val="28"/>
          <w:lang w:val="en-US"/>
        </w:rPr>
        <w:t>arkhitektura</w:t>
      </w:r>
      <w:proofErr w:type="spellEnd"/>
      <w:r w:rsidRPr="004823B3">
        <w:rPr>
          <w:color w:val="000000"/>
          <w:sz w:val="28"/>
          <w:szCs w:val="28"/>
        </w:rPr>
        <w:t>/</w:t>
      </w:r>
    </w:p>
    <w:p w14:paraId="0B406576" w14:textId="77777777" w:rsidR="00AB7A8C" w:rsidRPr="004823B3" w:rsidRDefault="00AB7A8C" w:rsidP="00AB7A8C">
      <w:pPr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Электронная почта: </w:t>
      </w:r>
      <w:r w:rsidRPr="004823B3">
        <w:rPr>
          <w:sz w:val="28"/>
          <w:szCs w:val="28"/>
          <w:lang w:val="en-US"/>
        </w:rPr>
        <w:t>admtaiturka</w:t>
      </w:r>
      <w:r w:rsidRPr="004823B3">
        <w:rPr>
          <w:sz w:val="28"/>
          <w:szCs w:val="28"/>
        </w:rPr>
        <w:t>@</w:t>
      </w:r>
      <w:r w:rsidRPr="004823B3">
        <w:rPr>
          <w:sz w:val="28"/>
          <w:szCs w:val="28"/>
          <w:lang w:val="en-US"/>
        </w:rPr>
        <w:t>mail</w:t>
      </w:r>
      <w:r w:rsidRPr="004823B3">
        <w:rPr>
          <w:sz w:val="28"/>
          <w:szCs w:val="28"/>
        </w:rPr>
        <w:t>.</w:t>
      </w:r>
      <w:proofErr w:type="spellStart"/>
      <w:r w:rsidRPr="004823B3">
        <w:rPr>
          <w:sz w:val="28"/>
          <w:szCs w:val="28"/>
          <w:lang w:val="en-US"/>
        </w:rPr>
        <w:t>ru</w:t>
      </w:r>
      <w:proofErr w:type="spellEnd"/>
    </w:p>
    <w:p w14:paraId="40811092" w14:textId="77777777" w:rsidR="00AB7A8C" w:rsidRPr="004823B3" w:rsidRDefault="00AB7A8C" w:rsidP="00AB7A8C">
      <w:pPr>
        <w:widowControl w:val="0"/>
        <w:suppressAutoHyphens/>
        <w:jc w:val="both"/>
        <w:rPr>
          <w:bCs/>
          <w:sz w:val="28"/>
          <w:szCs w:val="28"/>
        </w:rPr>
      </w:pPr>
      <w:r w:rsidRPr="004823B3">
        <w:rPr>
          <w:sz w:val="28"/>
          <w:szCs w:val="28"/>
        </w:rPr>
        <w:t xml:space="preserve">Контактный номер телефона – </w:t>
      </w:r>
      <w:r w:rsidRPr="004823B3">
        <w:rPr>
          <w:bCs/>
          <w:sz w:val="28"/>
          <w:szCs w:val="28"/>
        </w:rPr>
        <w:t>8 (39543) 94442.</w:t>
      </w:r>
    </w:p>
    <w:p w14:paraId="32658D6D" w14:textId="22CAFB08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>2.2.</w:t>
      </w:r>
      <w:r w:rsidR="00D467FB">
        <w:rPr>
          <w:sz w:val="28"/>
          <w:szCs w:val="28"/>
        </w:rPr>
        <w:t xml:space="preserve"> </w:t>
      </w:r>
      <w:proofErr w:type="gramStart"/>
      <w:r w:rsidRPr="004823B3">
        <w:rPr>
          <w:sz w:val="28"/>
          <w:szCs w:val="28"/>
        </w:rPr>
        <w:t xml:space="preserve">Лицом, осуществляющим организационно - технические функции по организации аукциона, является </w:t>
      </w:r>
      <w:r w:rsidRPr="004823B3">
        <w:rPr>
          <w:color w:val="000000"/>
          <w:sz w:val="28"/>
          <w:szCs w:val="28"/>
        </w:rPr>
        <w:t xml:space="preserve">Администрация Тайтурского городского поселения Усольского муниципального образования, которое </w:t>
      </w:r>
      <w:r w:rsidRPr="004823B3">
        <w:rPr>
          <w:sz w:val="28"/>
          <w:szCs w:val="28"/>
        </w:rPr>
        <w:t>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(ГИС Торги) по адресу www.torgi.gov.ru (далее – Официальный сайт торгов</w:t>
      </w:r>
      <w:proofErr w:type="gramEnd"/>
      <w:r w:rsidRPr="004823B3">
        <w:rPr>
          <w:sz w:val="28"/>
          <w:szCs w:val="28"/>
        </w:rPr>
        <w:t xml:space="preserve">), на сайте администрации Тайтурского городского поселения Усольского муниципального района Иркутской области:  </w:t>
      </w:r>
      <w:r w:rsidRPr="004823B3">
        <w:rPr>
          <w:color w:val="000000"/>
          <w:sz w:val="28"/>
          <w:szCs w:val="28"/>
          <w:lang w:val="en-US"/>
        </w:rPr>
        <w:t>https</w:t>
      </w:r>
      <w:r w:rsidRPr="004823B3">
        <w:rPr>
          <w:color w:val="000000"/>
          <w:sz w:val="28"/>
          <w:szCs w:val="28"/>
        </w:rPr>
        <w:t>://</w:t>
      </w:r>
      <w:proofErr w:type="spellStart"/>
      <w:r w:rsidRPr="004823B3">
        <w:rPr>
          <w:color w:val="000000"/>
          <w:sz w:val="28"/>
          <w:szCs w:val="28"/>
          <w:lang w:val="en-US"/>
        </w:rPr>
        <w:t>taiturka</w:t>
      </w:r>
      <w:proofErr w:type="spellEnd"/>
      <w:r w:rsidRPr="004823B3">
        <w:rPr>
          <w:color w:val="000000"/>
          <w:sz w:val="28"/>
          <w:szCs w:val="28"/>
        </w:rPr>
        <w:t>.</w:t>
      </w:r>
      <w:proofErr w:type="spellStart"/>
      <w:r w:rsidRPr="004823B3">
        <w:rPr>
          <w:color w:val="000000"/>
          <w:sz w:val="28"/>
          <w:szCs w:val="28"/>
          <w:lang w:val="en-US"/>
        </w:rPr>
        <w:t>irkmo</w:t>
      </w:r>
      <w:proofErr w:type="spellEnd"/>
      <w:r w:rsidRPr="004823B3">
        <w:rPr>
          <w:color w:val="000000"/>
          <w:sz w:val="28"/>
          <w:szCs w:val="28"/>
        </w:rPr>
        <w:t>.</w:t>
      </w:r>
      <w:proofErr w:type="spellStart"/>
      <w:r w:rsidRPr="004823B3">
        <w:rPr>
          <w:color w:val="000000"/>
          <w:sz w:val="28"/>
          <w:szCs w:val="28"/>
          <w:lang w:val="en-US"/>
        </w:rPr>
        <w:t>ru</w:t>
      </w:r>
      <w:proofErr w:type="spellEnd"/>
      <w:r w:rsidRPr="004823B3">
        <w:rPr>
          <w:color w:val="000000"/>
          <w:sz w:val="28"/>
          <w:szCs w:val="28"/>
        </w:rPr>
        <w:t>/</w:t>
      </w:r>
      <w:proofErr w:type="spellStart"/>
      <w:r w:rsidRPr="004823B3">
        <w:rPr>
          <w:color w:val="000000"/>
          <w:sz w:val="28"/>
          <w:szCs w:val="28"/>
          <w:lang w:val="en-US"/>
        </w:rPr>
        <w:t>gkh</w:t>
      </w:r>
      <w:proofErr w:type="spellEnd"/>
      <w:r w:rsidRPr="004823B3">
        <w:rPr>
          <w:color w:val="000000"/>
          <w:sz w:val="28"/>
          <w:szCs w:val="28"/>
        </w:rPr>
        <w:t>/</w:t>
      </w:r>
      <w:proofErr w:type="spellStart"/>
      <w:r w:rsidRPr="004823B3">
        <w:rPr>
          <w:color w:val="000000"/>
          <w:sz w:val="28"/>
          <w:szCs w:val="28"/>
          <w:lang w:val="en-US"/>
        </w:rPr>
        <w:t>arkhitektura</w:t>
      </w:r>
      <w:proofErr w:type="spellEnd"/>
      <w:r w:rsidRPr="004823B3">
        <w:rPr>
          <w:color w:val="000000"/>
          <w:sz w:val="28"/>
          <w:szCs w:val="28"/>
        </w:rPr>
        <w:t>/</w:t>
      </w:r>
      <w:r w:rsidRPr="004823B3">
        <w:rPr>
          <w:sz w:val="28"/>
          <w:szCs w:val="28"/>
        </w:rPr>
        <w:t>, на электронной площадке www.rts-tender.ru (далее – электронная площадка) в соответствии с действующим законодательством.</w:t>
      </w:r>
    </w:p>
    <w:p w14:paraId="7CEF6702" w14:textId="77777777" w:rsidR="00AB7A8C" w:rsidRPr="004823B3" w:rsidRDefault="00AB7A8C" w:rsidP="00AB7A8C">
      <w:pPr>
        <w:ind w:firstLine="709"/>
        <w:jc w:val="both"/>
        <w:rPr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t xml:space="preserve">Адрес места нахождения: </w:t>
      </w:r>
      <w:r w:rsidRPr="004823B3">
        <w:rPr>
          <w:sz w:val="28"/>
          <w:szCs w:val="28"/>
        </w:rPr>
        <w:t xml:space="preserve">665477, Иркутская область, </w:t>
      </w:r>
      <w:proofErr w:type="spellStart"/>
      <w:r w:rsidRPr="004823B3">
        <w:rPr>
          <w:sz w:val="28"/>
          <w:szCs w:val="28"/>
        </w:rPr>
        <w:t>Усольский</w:t>
      </w:r>
      <w:proofErr w:type="spellEnd"/>
      <w:r w:rsidRPr="004823B3">
        <w:rPr>
          <w:sz w:val="28"/>
          <w:szCs w:val="28"/>
        </w:rPr>
        <w:t xml:space="preserve"> район, </w:t>
      </w:r>
      <w:proofErr w:type="spellStart"/>
      <w:r w:rsidRPr="004823B3">
        <w:rPr>
          <w:sz w:val="28"/>
          <w:szCs w:val="28"/>
        </w:rPr>
        <w:t>р.п</w:t>
      </w:r>
      <w:proofErr w:type="spellEnd"/>
      <w:r w:rsidRPr="004823B3">
        <w:rPr>
          <w:sz w:val="28"/>
          <w:szCs w:val="28"/>
        </w:rPr>
        <w:t xml:space="preserve">. Тайтурка, </w:t>
      </w:r>
      <w:proofErr w:type="spellStart"/>
      <w:r w:rsidRPr="004823B3">
        <w:rPr>
          <w:sz w:val="28"/>
          <w:szCs w:val="28"/>
        </w:rPr>
        <w:t>ул</w:t>
      </w:r>
      <w:proofErr w:type="gramStart"/>
      <w:r w:rsidRPr="004823B3">
        <w:rPr>
          <w:sz w:val="28"/>
          <w:szCs w:val="28"/>
        </w:rPr>
        <w:t>.П</w:t>
      </w:r>
      <w:proofErr w:type="gramEnd"/>
      <w:r w:rsidRPr="004823B3">
        <w:rPr>
          <w:sz w:val="28"/>
          <w:szCs w:val="28"/>
        </w:rPr>
        <w:t>еньковского</w:t>
      </w:r>
      <w:proofErr w:type="spellEnd"/>
      <w:r w:rsidRPr="004823B3">
        <w:rPr>
          <w:sz w:val="28"/>
          <w:szCs w:val="28"/>
        </w:rPr>
        <w:t>, 8.</w:t>
      </w:r>
    </w:p>
    <w:p w14:paraId="074FC4D2" w14:textId="77777777" w:rsidR="00AB7A8C" w:rsidRPr="004823B3" w:rsidRDefault="00AB7A8C" w:rsidP="00AB7A8C">
      <w:pPr>
        <w:ind w:firstLine="709"/>
        <w:jc w:val="both"/>
        <w:rPr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lastRenderedPageBreak/>
        <w:t xml:space="preserve">Почтовый адрес: </w:t>
      </w:r>
      <w:r w:rsidRPr="004823B3">
        <w:rPr>
          <w:sz w:val="28"/>
          <w:szCs w:val="28"/>
        </w:rPr>
        <w:t xml:space="preserve">665477, Иркутская область, </w:t>
      </w:r>
      <w:proofErr w:type="spellStart"/>
      <w:r w:rsidRPr="004823B3">
        <w:rPr>
          <w:sz w:val="28"/>
          <w:szCs w:val="28"/>
        </w:rPr>
        <w:t>Усольский</w:t>
      </w:r>
      <w:proofErr w:type="spellEnd"/>
      <w:r w:rsidRPr="004823B3">
        <w:rPr>
          <w:sz w:val="28"/>
          <w:szCs w:val="28"/>
        </w:rPr>
        <w:t xml:space="preserve"> район, </w:t>
      </w:r>
      <w:proofErr w:type="spellStart"/>
      <w:r w:rsidRPr="004823B3">
        <w:rPr>
          <w:sz w:val="28"/>
          <w:szCs w:val="28"/>
        </w:rPr>
        <w:t>р.п</w:t>
      </w:r>
      <w:proofErr w:type="spellEnd"/>
      <w:r w:rsidRPr="004823B3">
        <w:rPr>
          <w:sz w:val="28"/>
          <w:szCs w:val="28"/>
        </w:rPr>
        <w:t xml:space="preserve">. Тайтурка, </w:t>
      </w:r>
      <w:proofErr w:type="spellStart"/>
      <w:r w:rsidRPr="004823B3">
        <w:rPr>
          <w:sz w:val="28"/>
          <w:szCs w:val="28"/>
        </w:rPr>
        <w:t>ул</w:t>
      </w:r>
      <w:proofErr w:type="gramStart"/>
      <w:r w:rsidRPr="004823B3">
        <w:rPr>
          <w:sz w:val="28"/>
          <w:szCs w:val="28"/>
        </w:rPr>
        <w:t>.П</w:t>
      </w:r>
      <w:proofErr w:type="gramEnd"/>
      <w:r w:rsidRPr="004823B3">
        <w:rPr>
          <w:sz w:val="28"/>
          <w:szCs w:val="28"/>
        </w:rPr>
        <w:t>еньковского</w:t>
      </w:r>
      <w:proofErr w:type="spellEnd"/>
      <w:r w:rsidRPr="004823B3">
        <w:rPr>
          <w:sz w:val="28"/>
          <w:szCs w:val="28"/>
        </w:rPr>
        <w:t>, 8.</w:t>
      </w:r>
    </w:p>
    <w:p w14:paraId="1A3E60F7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t xml:space="preserve">Контактный телефон: </w:t>
      </w:r>
      <w:r w:rsidRPr="004823B3">
        <w:rPr>
          <w:bCs/>
          <w:sz w:val="28"/>
          <w:szCs w:val="28"/>
        </w:rPr>
        <w:t>8 (39543) 94442.</w:t>
      </w:r>
    </w:p>
    <w:p w14:paraId="661AB1CE" w14:textId="1EADF3FD" w:rsidR="00AB7A8C" w:rsidRPr="004823B3" w:rsidRDefault="00AB7A8C" w:rsidP="00AB7A8C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t xml:space="preserve">Контактное лицо: </w:t>
      </w:r>
      <w:r w:rsidR="006445D4">
        <w:rPr>
          <w:rFonts w:eastAsia="Arial"/>
          <w:color w:val="000000"/>
          <w:sz w:val="28"/>
          <w:szCs w:val="28"/>
        </w:rPr>
        <w:t>Никишова Анна Вячеславовна</w:t>
      </w:r>
      <w:r w:rsidRPr="004823B3">
        <w:rPr>
          <w:rFonts w:eastAsia="Arial"/>
          <w:color w:val="000000"/>
          <w:sz w:val="28"/>
          <w:szCs w:val="28"/>
        </w:rPr>
        <w:t>.</w:t>
      </w:r>
    </w:p>
    <w:p w14:paraId="29241004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t xml:space="preserve">Адрес электронной почты: </w:t>
      </w:r>
      <w:r w:rsidRPr="004823B3">
        <w:rPr>
          <w:sz w:val="28"/>
          <w:szCs w:val="28"/>
          <w:lang w:val="en-US"/>
        </w:rPr>
        <w:t>admtaiturka</w:t>
      </w:r>
      <w:r w:rsidRPr="004823B3">
        <w:rPr>
          <w:sz w:val="28"/>
          <w:szCs w:val="28"/>
        </w:rPr>
        <w:t>@</w:t>
      </w:r>
      <w:r w:rsidRPr="004823B3">
        <w:rPr>
          <w:sz w:val="28"/>
          <w:szCs w:val="28"/>
          <w:lang w:val="en-US"/>
        </w:rPr>
        <w:t>mail</w:t>
      </w:r>
      <w:r w:rsidRPr="004823B3">
        <w:rPr>
          <w:sz w:val="28"/>
          <w:szCs w:val="28"/>
        </w:rPr>
        <w:t>.</w:t>
      </w:r>
      <w:proofErr w:type="spellStart"/>
      <w:r w:rsidRPr="004823B3">
        <w:rPr>
          <w:sz w:val="28"/>
          <w:szCs w:val="28"/>
          <w:lang w:val="en-US"/>
        </w:rPr>
        <w:t>ru</w:t>
      </w:r>
      <w:proofErr w:type="spellEnd"/>
    </w:p>
    <w:p w14:paraId="67873DAC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4823B3">
        <w:rPr>
          <w:sz w:val="28"/>
          <w:szCs w:val="28"/>
        </w:rPr>
        <w:t>2.3.Оператор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функционирование.</w:t>
      </w:r>
    </w:p>
    <w:p w14:paraId="4A55CF9E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>Наименование: Общество с ограниченной ответственностью «РТС-тендер» Место нахождения: 121151, город Москва, набережная Тараса Шевченко, дом 23А Адрес сайта: www.rts-tender.ru Адрес электронной почты: iSupport@rts-tender.ru Телефон: +7 (499) 653-55-00.</w:t>
      </w:r>
    </w:p>
    <w:p w14:paraId="590ABBF6" w14:textId="242708FE" w:rsidR="00AB7A8C" w:rsidRPr="004823B3" w:rsidRDefault="00AB7A8C" w:rsidP="00AB7A8C">
      <w:pPr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2.4. Предмет аукциона: </w:t>
      </w:r>
      <w:r w:rsidRPr="004823B3">
        <w:rPr>
          <w:bCs/>
          <w:sz w:val="28"/>
          <w:szCs w:val="28"/>
          <w:lang w:val="x-none"/>
        </w:rPr>
        <w:t xml:space="preserve">Земельный участок из земель населенных пунктов с кадастровым номером </w:t>
      </w:r>
      <w:bookmarkStart w:id="2" w:name="_Hlk153273259"/>
      <w:r w:rsidRPr="004823B3">
        <w:rPr>
          <w:bCs/>
          <w:sz w:val="28"/>
          <w:szCs w:val="28"/>
          <w:lang w:val="x-none"/>
        </w:rPr>
        <w:t>38:16:00001</w:t>
      </w:r>
      <w:r w:rsidR="006445D4">
        <w:rPr>
          <w:bCs/>
          <w:sz w:val="28"/>
          <w:szCs w:val="28"/>
        </w:rPr>
        <w:t>7</w:t>
      </w:r>
      <w:r w:rsidRPr="004823B3">
        <w:rPr>
          <w:bCs/>
          <w:sz w:val="28"/>
          <w:szCs w:val="28"/>
          <w:lang w:val="x-none"/>
        </w:rPr>
        <w:t>:2</w:t>
      </w:r>
      <w:bookmarkEnd w:id="2"/>
      <w:r w:rsidR="006445D4">
        <w:rPr>
          <w:bCs/>
          <w:sz w:val="28"/>
          <w:szCs w:val="28"/>
        </w:rPr>
        <w:t>773</w:t>
      </w:r>
      <w:r w:rsidRPr="004823B3">
        <w:rPr>
          <w:bCs/>
          <w:sz w:val="28"/>
          <w:szCs w:val="28"/>
          <w:lang w:val="x-none"/>
        </w:rPr>
        <w:t xml:space="preserve">, площадью  </w:t>
      </w:r>
      <w:r w:rsidR="006445D4">
        <w:rPr>
          <w:bCs/>
          <w:sz w:val="28"/>
          <w:szCs w:val="28"/>
        </w:rPr>
        <w:t>2047</w:t>
      </w:r>
      <w:r w:rsidRPr="004823B3">
        <w:rPr>
          <w:bCs/>
          <w:sz w:val="28"/>
          <w:szCs w:val="28"/>
          <w:lang w:val="x-none"/>
        </w:rPr>
        <w:t xml:space="preserve"> </w:t>
      </w:r>
      <w:proofErr w:type="spellStart"/>
      <w:r w:rsidRPr="004823B3">
        <w:rPr>
          <w:bCs/>
          <w:sz w:val="28"/>
          <w:szCs w:val="28"/>
          <w:lang w:val="x-none"/>
        </w:rPr>
        <w:t>кв.м</w:t>
      </w:r>
      <w:proofErr w:type="spellEnd"/>
      <w:r w:rsidRPr="004823B3">
        <w:rPr>
          <w:bCs/>
          <w:sz w:val="28"/>
          <w:szCs w:val="28"/>
          <w:lang w:val="x-none"/>
        </w:rPr>
        <w:t xml:space="preserve">, расположенный по адресу: </w:t>
      </w:r>
      <w:bookmarkStart w:id="3" w:name="_Hlk153203844"/>
      <w:bookmarkStart w:id="4" w:name="_Hlk153273285"/>
      <w:r w:rsidRPr="004823B3">
        <w:rPr>
          <w:sz w:val="28"/>
          <w:szCs w:val="28"/>
        </w:rPr>
        <w:t xml:space="preserve">Российская Федерация, Иркутская область, муниципальный район </w:t>
      </w:r>
      <w:proofErr w:type="spellStart"/>
      <w:r w:rsidRPr="004823B3">
        <w:rPr>
          <w:sz w:val="28"/>
          <w:szCs w:val="28"/>
        </w:rPr>
        <w:t>Усольский</w:t>
      </w:r>
      <w:proofErr w:type="spellEnd"/>
      <w:r w:rsidRPr="004823B3">
        <w:rPr>
          <w:sz w:val="28"/>
          <w:szCs w:val="28"/>
        </w:rPr>
        <w:t xml:space="preserve">, городское поселение </w:t>
      </w:r>
      <w:proofErr w:type="spellStart"/>
      <w:r w:rsidRPr="004823B3">
        <w:rPr>
          <w:sz w:val="28"/>
          <w:szCs w:val="28"/>
        </w:rPr>
        <w:t>Тайтурское</w:t>
      </w:r>
      <w:proofErr w:type="spellEnd"/>
      <w:r w:rsidRPr="004823B3">
        <w:rPr>
          <w:sz w:val="28"/>
          <w:szCs w:val="28"/>
        </w:rPr>
        <w:t xml:space="preserve">, рабочий поселок Тайтурка, улица </w:t>
      </w:r>
      <w:r w:rsidR="006445D4">
        <w:rPr>
          <w:sz w:val="28"/>
          <w:szCs w:val="28"/>
        </w:rPr>
        <w:t>Ломоносова</w:t>
      </w:r>
      <w:r w:rsidRPr="004823B3">
        <w:rPr>
          <w:sz w:val="28"/>
          <w:szCs w:val="28"/>
        </w:rPr>
        <w:t xml:space="preserve">, земельный участок </w:t>
      </w:r>
      <w:r w:rsidR="006445D4">
        <w:rPr>
          <w:sz w:val="28"/>
          <w:szCs w:val="28"/>
        </w:rPr>
        <w:t>6а</w:t>
      </w:r>
      <w:r w:rsidRPr="004823B3">
        <w:rPr>
          <w:sz w:val="28"/>
          <w:szCs w:val="28"/>
        </w:rPr>
        <w:t>, вид разрешенного использования- «</w:t>
      </w:r>
      <w:r w:rsidR="006445D4">
        <w:rPr>
          <w:sz w:val="28"/>
          <w:szCs w:val="28"/>
        </w:rPr>
        <w:t>Магазины 4.4</w:t>
      </w:r>
      <w:r w:rsidRPr="004823B3">
        <w:rPr>
          <w:sz w:val="28"/>
          <w:szCs w:val="28"/>
        </w:rPr>
        <w:t xml:space="preserve">» </w:t>
      </w:r>
    </w:p>
    <w:bookmarkEnd w:id="3"/>
    <w:bookmarkEnd w:id="4"/>
    <w:p w14:paraId="0BD9A4DC" w14:textId="77777777" w:rsidR="00AB7A8C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2.5. Сведения о Земельном участке: </w:t>
      </w:r>
    </w:p>
    <w:p w14:paraId="37965341" w14:textId="1E9DB32E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Подключение (технологического присоединения) к сетям инженерно-технического обеспечения объекта капитального строительства, расположенного на земельном участке с кадастровым номером 38:16:00001</w:t>
      </w:r>
      <w:r w:rsidR="006445D4">
        <w:rPr>
          <w:sz w:val="28"/>
          <w:szCs w:val="28"/>
        </w:rPr>
        <w:t>7</w:t>
      </w:r>
      <w:r w:rsidRPr="00706C13">
        <w:rPr>
          <w:sz w:val="28"/>
          <w:szCs w:val="28"/>
        </w:rPr>
        <w:t>:</w:t>
      </w:r>
      <w:r w:rsidR="006445D4">
        <w:rPr>
          <w:sz w:val="28"/>
          <w:szCs w:val="28"/>
        </w:rPr>
        <w:t>2773</w:t>
      </w:r>
      <w:r w:rsidRPr="00706C13">
        <w:rPr>
          <w:sz w:val="28"/>
          <w:szCs w:val="28"/>
        </w:rPr>
        <w:t xml:space="preserve"> по адресу: Российская Федерация, Иркутская область, муниципальный район </w:t>
      </w:r>
      <w:proofErr w:type="spellStart"/>
      <w:r w:rsidRPr="00706C13">
        <w:rPr>
          <w:sz w:val="28"/>
          <w:szCs w:val="28"/>
        </w:rPr>
        <w:t>Усольский</w:t>
      </w:r>
      <w:proofErr w:type="spellEnd"/>
      <w:r w:rsidRPr="00706C13">
        <w:rPr>
          <w:sz w:val="28"/>
          <w:szCs w:val="28"/>
        </w:rPr>
        <w:t xml:space="preserve">, городское поселение </w:t>
      </w:r>
      <w:proofErr w:type="spellStart"/>
      <w:r w:rsidRPr="00706C13">
        <w:rPr>
          <w:sz w:val="28"/>
          <w:szCs w:val="28"/>
        </w:rPr>
        <w:t>Тайтурское</w:t>
      </w:r>
      <w:proofErr w:type="spellEnd"/>
      <w:r w:rsidRPr="00706C13">
        <w:rPr>
          <w:sz w:val="28"/>
          <w:szCs w:val="28"/>
        </w:rPr>
        <w:t xml:space="preserve">, рабочий поселок Тайтурка, улица </w:t>
      </w:r>
      <w:r w:rsidR="006445D4">
        <w:rPr>
          <w:sz w:val="28"/>
          <w:szCs w:val="28"/>
        </w:rPr>
        <w:t>Ломоносова</w:t>
      </w:r>
      <w:r w:rsidRPr="00706C13">
        <w:rPr>
          <w:sz w:val="28"/>
          <w:szCs w:val="28"/>
        </w:rPr>
        <w:t xml:space="preserve">, земельный участок </w:t>
      </w:r>
      <w:r w:rsidR="006445D4">
        <w:rPr>
          <w:sz w:val="28"/>
          <w:szCs w:val="28"/>
        </w:rPr>
        <w:t>6а</w:t>
      </w:r>
      <w:r w:rsidRPr="00706C13">
        <w:rPr>
          <w:sz w:val="28"/>
          <w:szCs w:val="28"/>
        </w:rPr>
        <w:t xml:space="preserve"> возможн</w:t>
      </w:r>
      <w:r>
        <w:rPr>
          <w:sz w:val="28"/>
          <w:szCs w:val="28"/>
        </w:rPr>
        <w:t xml:space="preserve">о </w:t>
      </w:r>
      <w:r w:rsidRPr="00706C13">
        <w:rPr>
          <w:sz w:val="28"/>
          <w:szCs w:val="28"/>
        </w:rPr>
        <w:t xml:space="preserve">сетям холодного водоснабжения.   </w:t>
      </w:r>
    </w:p>
    <w:p w14:paraId="1D04BB75" w14:textId="7D3F16C1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Местоположение (адрес): Российская Федерация, Иркутская область, муниципальный район </w:t>
      </w:r>
      <w:proofErr w:type="spellStart"/>
      <w:r w:rsidRPr="004823B3">
        <w:rPr>
          <w:sz w:val="28"/>
          <w:szCs w:val="28"/>
        </w:rPr>
        <w:t>Усольский</w:t>
      </w:r>
      <w:proofErr w:type="spellEnd"/>
      <w:r w:rsidRPr="004823B3">
        <w:rPr>
          <w:sz w:val="28"/>
          <w:szCs w:val="28"/>
        </w:rPr>
        <w:t xml:space="preserve">, городское поселение </w:t>
      </w:r>
      <w:proofErr w:type="spellStart"/>
      <w:r w:rsidRPr="004823B3">
        <w:rPr>
          <w:sz w:val="28"/>
          <w:szCs w:val="28"/>
        </w:rPr>
        <w:t>Тайтурское</w:t>
      </w:r>
      <w:proofErr w:type="spellEnd"/>
      <w:r w:rsidRPr="004823B3">
        <w:rPr>
          <w:sz w:val="28"/>
          <w:szCs w:val="28"/>
        </w:rPr>
        <w:t xml:space="preserve">, рабочий поселок Тайтурка, улица </w:t>
      </w:r>
      <w:r w:rsidR="006445D4">
        <w:rPr>
          <w:sz w:val="28"/>
          <w:szCs w:val="28"/>
        </w:rPr>
        <w:t>Ломоносова</w:t>
      </w:r>
      <w:r w:rsidRPr="004823B3">
        <w:rPr>
          <w:sz w:val="28"/>
          <w:szCs w:val="28"/>
        </w:rPr>
        <w:t xml:space="preserve">, земельный участок </w:t>
      </w:r>
      <w:r w:rsidR="006445D4">
        <w:rPr>
          <w:sz w:val="28"/>
          <w:szCs w:val="28"/>
        </w:rPr>
        <w:t>6а</w:t>
      </w:r>
    </w:p>
    <w:p w14:paraId="59983EFC" w14:textId="042DCDAE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Площадь </w:t>
      </w:r>
      <w:r w:rsidR="006445D4">
        <w:rPr>
          <w:sz w:val="28"/>
          <w:szCs w:val="28"/>
        </w:rPr>
        <w:t>2047</w:t>
      </w:r>
      <w:r w:rsidRPr="004823B3">
        <w:rPr>
          <w:sz w:val="28"/>
          <w:szCs w:val="28"/>
        </w:rPr>
        <w:t xml:space="preserve"> </w:t>
      </w:r>
      <w:proofErr w:type="spellStart"/>
      <w:r w:rsidRPr="004823B3">
        <w:rPr>
          <w:sz w:val="28"/>
          <w:szCs w:val="28"/>
        </w:rPr>
        <w:t>кв.м</w:t>
      </w:r>
      <w:proofErr w:type="spellEnd"/>
      <w:r w:rsidRPr="004823B3">
        <w:rPr>
          <w:sz w:val="28"/>
          <w:szCs w:val="28"/>
        </w:rPr>
        <w:t>.</w:t>
      </w:r>
    </w:p>
    <w:p w14:paraId="40B52E53" w14:textId="3C3A0BD8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Кадастровый номер: </w:t>
      </w:r>
      <w:r w:rsidRPr="004823B3">
        <w:rPr>
          <w:color w:val="000000"/>
          <w:sz w:val="28"/>
          <w:szCs w:val="28"/>
        </w:rPr>
        <w:t>38:16:00001</w:t>
      </w:r>
      <w:r w:rsidR="006445D4">
        <w:rPr>
          <w:color w:val="000000"/>
          <w:sz w:val="28"/>
          <w:szCs w:val="28"/>
        </w:rPr>
        <w:t>7</w:t>
      </w:r>
      <w:r w:rsidRPr="004823B3">
        <w:rPr>
          <w:color w:val="000000"/>
          <w:sz w:val="28"/>
          <w:szCs w:val="28"/>
        </w:rPr>
        <w:t>:</w:t>
      </w:r>
      <w:r w:rsidR="006445D4">
        <w:rPr>
          <w:color w:val="000000"/>
          <w:sz w:val="28"/>
          <w:szCs w:val="28"/>
        </w:rPr>
        <w:t>2773</w:t>
      </w:r>
      <w:r w:rsidRPr="004823B3">
        <w:rPr>
          <w:color w:val="000000"/>
          <w:sz w:val="28"/>
          <w:szCs w:val="28"/>
        </w:rPr>
        <w:t>.</w:t>
      </w:r>
      <w:r w:rsidRPr="004823B3">
        <w:rPr>
          <w:sz w:val="28"/>
          <w:szCs w:val="28"/>
        </w:rPr>
        <w:t xml:space="preserve"> </w:t>
      </w:r>
    </w:p>
    <w:p w14:paraId="01BF0BC2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>Категория земель: земли населенных пунктов.</w:t>
      </w:r>
    </w:p>
    <w:p w14:paraId="1932D0A5" w14:textId="09DDDF7F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>Вид разрешенного использования: «</w:t>
      </w:r>
      <w:r w:rsidR="006445D4">
        <w:rPr>
          <w:sz w:val="28"/>
          <w:szCs w:val="28"/>
        </w:rPr>
        <w:t>Магазины 4.4</w:t>
      </w:r>
      <w:r w:rsidRPr="004823B3">
        <w:rPr>
          <w:sz w:val="28"/>
          <w:szCs w:val="28"/>
        </w:rPr>
        <w:t>».</w:t>
      </w:r>
    </w:p>
    <w:p w14:paraId="4D7B0224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5" w:name="_Hlk195788148"/>
      <w:r w:rsidRPr="004823B3">
        <w:rPr>
          <w:sz w:val="28"/>
          <w:szCs w:val="28"/>
        </w:rPr>
        <w:t>Ограничения (обременения): ЗОУИТ38:00-6.830 - Третий пояс зоны санитарной охраны действующего водозабора поверхностных вод на р. Белая ООО «</w:t>
      </w:r>
      <w:proofErr w:type="spellStart"/>
      <w:r w:rsidRPr="004823B3">
        <w:rPr>
          <w:sz w:val="28"/>
          <w:szCs w:val="28"/>
        </w:rPr>
        <w:t>АкваСервис</w:t>
      </w:r>
      <w:proofErr w:type="spellEnd"/>
      <w:r w:rsidRPr="004823B3">
        <w:rPr>
          <w:sz w:val="28"/>
          <w:szCs w:val="28"/>
        </w:rPr>
        <w:t xml:space="preserve">» (Братское водохранилище). </w:t>
      </w:r>
    </w:p>
    <w:p w14:paraId="030DF267" w14:textId="7BD805D3" w:rsidR="00AB7A8C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ЗОУИТ38:16-6.612 - Зона подтопления на территории </w:t>
      </w:r>
      <w:proofErr w:type="spellStart"/>
      <w:r w:rsidRPr="004823B3">
        <w:rPr>
          <w:sz w:val="28"/>
          <w:szCs w:val="28"/>
        </w:rPr>
        <w:t>р.п</w:t>
      </w:r>
      <w:proofErr w:type="spellEnd"/>
      <w:r w:rsidRPr="004823B3">
        <w:rPr>
          <w:sz w:val="28"/>
          <w:szCs w:val="28"/>
        </w:rPr>
        <w:t xml:space="preserve">. Тайтурка Усольского района Иркутской области (территории умеренного подтопления - при глубине залегания грунтовых вод от 0,3-0,7 до 1,2-2 м. от </w:t>
      </w:r>
      <w:proofErr w:type="spellStart"/>
      <w:r w:rsidRPr="004823B3">
        <w:rPr>
          <w:sz w:val="28"/>
          <w:szCs w:val="28"/>
        </w:rPr>
        <w:t>пов-ти</w:t>
      </w:r>
      <w:proofErr w:type="spellEnd"/>
      <w:r w:rsidRPr="004823B3">
        <w:rPr>
          <w:sz w:val="28"/>
          <w:szCs w:val="28"/>
        </w:rPr>
        <w:t xml:space="preserve"> р. Белая).</w:t>
      </w:r>
    </w:p>
    <w:p w14:paraId="29645BB3" w14:textId="636D7AFB" w:rsidR="00D467FB" w:rsidRPr="004823B3" w:rsidRDefault="00D467FB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D467FB">
        <w:rPr>
          <w:sz w:val="28"/>
          <w:szCs w:val="28"/>
        </w:rPr>
        <w:t xml:space="preserve">В границах зоны запрещается: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</w:t>
      </w:r>
      <w:r w:rsidRPr="00D467FB">
        <w:rPr>
          <w:sz w:val="28"/>
          <w:szCs w:val="28"/>
        </w:rPr>
        <w:lastRenderedPageBreak/>
        <w:t>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  <w:proofErr w:type="gramEnd"/>
      <w:r w:rsidRPr="00D467FB">
        <w:rPr>
          <w:sz w:val="28"/>
          <w:szCs w:val="28"/>
        </w:rPr>
        <w:t xml:space="preserve"> 4) осуществление авиационных мер по борьбе с вредными организмами</w:t>
      </w:r>
      <w:r>
        <w:rPr>
          <w:sz w:val="28"/>
          <w:szCs w:val="28"/>
        </w:rPr>
        <w:t>.</w:t>
      </w:r>
    </w:p>
    <w:bookmarkEnd w:id="5"/>
    <w:p w14:paraId="49190C4B" w14:textId="77777777" w:rsidR="00AB7A8C" w:rsidRPr="004823B3" w:rsidRDefault="00AB7A8C" w:rsidP="00AB7A8C">
      <w:pPr>
        <w:widowControl w:val="0"/>
        <w:tabs>
          <w:tab w:val="right" w:pos="6271"/>
        </w:tabs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>Форма собственности: муниципальная собственность.</w:t>
      </w:r>
    </w:p>
    <w:p w14:paraId="60F97FE6" w14:textId="60CEFEE1" w:rsidR="00AB7A8C" w:rsidRPr="004823B3" w:rsidRDefault="00AB7A8C" w:rsidP="00AB7A8C">
      <w:pPr>
        <w:shd w:val="clear" w:color="auto" w:fill="F8F8F8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В соответствии с Правилами землепользования и застройки, утверждённые решением Думы Тайтурского МО № 205 от 03.07.2017г. (в редакции от 24.02.2022г., от 26.04.2023г.) земельный участок расположен в территориальной зоне </w:t>
      </w:r>
      <w:r w:rsidR="00B626B0" w:rsidRPr="00036A22">
        <w:t xml:space="preserve">ЗОНА СМЕШАННОЙ И ОБЩЕСТВЕННО-ДЕЛОВОЙ ЗАСТРОЙКИ </w:t>
      </w:r>
      <w:r w:rsidR="00B626B0">
        <w:t xml:space="preserve"> </w:t>
      </w:r>
      <w:r w:rsidR="00B626B0">
        <w:rPr>
          <w:sz w:val="28"/>
          <w:szCs w:val="28"/>
        </w:rPr>
        <w:t>ЖЗ-200</w:t>
      </w:r>
    </w:p>
    <w:p w14:paraId="5EAC858D" w14:textId="070CE884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b/>
          <w:sz w:val="28"/>
          <w:szCs w:val="28"/>
        </w:rPr>
        <w:t>Начальная цена предмета аукциона</w:t>
      </w:r>
      <w:r w:rsidRPr="004823B3">
        <w:rPr>
          <w:sz w:val="28"/>
          <w:szCs w:val="28"/>
        </w:rPr>
        <w:t xml:space="preserve"> </w:t>
      </w:r>
      <w:r w:rsidR="00B626B0">
        <w:rPr>
          <w:b/>
          <w:sz w:val="28"/>
          <w:szCs w:val="28"/>
        </w:rPr>
        <w:t>278 352</w:t>
      </w:r>
      <w:r w:rsidRPr="004823B3">
        <w:rPr>
          <w:sz w:val="28"/>
          <w:szCs w:val="28"/>
        </w:rPr>
        <w:t xml:space="preserve">  (</w:t>
      </w:r>
      <w:r w:rsidR="00B626B0">
        <w:rPr>
          <w:sz w:val="28"/>
          <w:szCs w:val="28"/>
        </w:rPr>
        <w:t>Двести семьдесят восемь тысяч триста пятьдесят два рубля</w:t>
      </w:r>
      <w:r w:rsidRPr="004823B3">
        <w:rPr>
          <w:sz w:val="28"/>
          <w:szCs w:val="28"/>
        </w:rPr>
        <w:t>) рублей 00 копеек</w:t>
      </w:r>
      <w:proofErr w:type="gramStart"/>
      <w:r w:rsidRPr="004823B3">
        <w:rPr>
          <w:sz w:val="28"/>
          <w:szCs w:val="28"/>
        </w:rPr>
        <w:t xml:space="preserve">., </w:t>
      </w:r>
      <w:proofErr w:type="gramEnd"/>
      <w:r w:rsidRPr="004823B3">
        <w:rPr>
          <w:sz w:val="28"/>
          <w:szCs w:val="28"/>
        </w:rPr>
        <w:t xml:space="preserve">согласно отчету об оценке рыночной стоимости земельного участка от </w:t>
      </w:r>
      <w:r w:rsidR="00B626B0">
        <w:rPr>
          <w:sz w:val="28"/>
          <w:szCs w:val="28"/>
        </w:rPr>
        <w:t>16.07.2026г</w:t>
      </w:r>
      <w:r w:rsidRPr="004823B3">
        <w:rPr>
          <w:sz w:val="28"/>
          <w:szCs w:val="28"/>
        </w:rPr>
        <w:t xml:space="preserve">. № </w:t>
      </w:r>
      <w:r w:rsidR="00B626B0">
        <w:rPr>
          <w:sz w:val="28"/>
          <w:szCs w:val="28"/>
        </w:rPr>
        <w:t>608-07.</w:t>
      </w:r>
      <w:r w:rsidR="00B626B0" w:rsidRPr="00080DCD">
        <w:rPr>
          <w:sz w:val="28"/>
          <w:szCs w:val="28"/>
        </w:rPr>
        <w:t>26/н</w:t>
      </w:r>
      <w:r w:rsidRPr="00080DCD">
        <w:rPr>
          <w:sz w:val="28"/>
          <w:szCs w:val="28"/>
        </w:rPr>
        <w:t>,</w:t>
      </w:r>
      <w:r w:rsidRPr="004823B3">
        <w:rPr>
          <w:sz w:val="28"/>
          <w:szCs w:val="28"/>
        </w:rPr>
        <w:t xml:space="preserve"> подготовленному  </w:t>
      </w:r>
      <w:r w:rsidR="00B626B0">
        <w:rPr>
          <w:sz w:val="28"/>
          <w:szCs w:val="28"/>
        </w:rPr>
        <w:t>ООО «ОКФ «САМИ»</w:t>
      </w:r>
      <w:r w:rsidRPr="004823B3">
        <w:rPr>
          <w:sz w:val="28"/>
          <w:szCs w:val="28"/>
        </w:rPr>
        <w:t>., НДС не облагается.</w:t>
      </w:r>
    </w:p>
    <w:p w14:paraId="1B8C5AC0" w14:textId="437BA807" w:rsidR="00AB7A8C" w:rsidRPr="004823B3" w:rsidRDefault="00AB7A8C" w:rsidP="00AB7A8C">
      <w:pPr>
        <w:ind w:firstLine="709"/>
        <w:jc w:val="both"/>
        <w:rPr>
          <w:b/>
          <w:sz w:val="28"/>
          <w:szCs w:val="28"/>
        </w:rPr>
      </w:pPr>
      <w:r w:rsidRPr="004823B3">
        <w:rPr>
          <w:sz w:val="28"/>
          <w:szCs w:val="28"/>
        </w:rPr>
        <w:t>«</w:t>
      </w:r>
      <w:r w:rsidRPr="004823B3">
        <w:rPr>
          <w:b/>
          <w:sz w:val="28"/>
          <w:szCs w:val="28"/>
        </w:rPr>
        <w:t>Шаг аукциона»:</w:t>
      </w:r>
      <w:r w:rsidRPr="004823B3">
        <w:rPr>
          <w:sz w:val="28"/>
          <w:szCs w:val="28"/>
        </w:rPr>
        <w:t xml:space="preserve"> (3% от начального размера рыночной стоимости): </w:t>
      </w:r>
      <w:r w:rsidR="00C5548A" w:rsidRPr="00080DCD">
        <w:rPr>
          <w:b/>
          <w:sz w:val="28"/>
          <w:szCs w:val="28"/>
        </w:rPr>
        <w:t>8</w:t>
      </w:r>
      <w:r w:rsidR="005B00A8" w:rsidRPr="00080DCD">
        <w:rPr>
          <w:b/>
          <w:sz w:val="28"/>
          <w:szCs w:val="28"/>
        </w:rPr>
        <w:t xml:space="preserve"> </w:t>
      </w:r>
      <w:r w:rsidR="00C5548A" w:rsidRPr="00080DCD">
        <w:rPr>
          <w:b/>
          <w:sz w:val="28"/>
          <w:szCs w:val="28"/>
        </w:rPr>
        <w:t>350,56</w:t>
      </w:r>
      <w:r w:rsidRPr="00080DCD">
        <w:rPr>
          <w:sz w:val="28"/>
          <w:szCs w:val="28"/>
        </w:rPr>
        <w:t xml:space="preserve"> (</w:t>
      </w:r>
      <w:r w:rsidR="00C5548A" w:rsidRPr="00080DCD">
        <w:rPr>
          <w:sz w:val="28"/>
          <w:szCs w:val="28"/>
        </w:rPr>
        <w:t>Восемь тысяч триста пятьдесят</w:t>
      </w:r>
      <w:r w:rsidR="00080DCD" w:rsidRPr="00080DCD">
        <w:rPr>
          <w:sz w:val="28"/>
          <w:szCs w:val="28"/>
        </w:rPr>
        <w:t xml:space="preserve"> рублей</w:t>
      </w:r>
      <w:r w:rsidRPr="00080DCD">
        <w:rPr>
          <w:sz w:val="28"/>
          <w:szCs w:val="28"/>
        </w:rPr>
        <w:t xml:space="preserve">)  </w:t>
      </w:r>
      <w:r w:rsidR="00C5548A" w:rsidRPr="00080DCD">
        <w:rPr>
          <w:sz w:val="28"/>
          <w:szCs w:val="28"/>
        </w:rPr>
        <w:t>56</w:t>
      </w:r>
      <w:r w:rsidRPr="00080DCD">
        <w:rPr>
          <w:sz w:val="28"/>
          <w:szCs w:val="28"/>
        </w:rPr>
        <w:t xml:space="preserve"> копеек.</w:t>
      </w:r>
    </w:p>
    <w:p w14:paraId="72823A22" w14:textId="0AD4CFDF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b/>
          <w:sz w:val="28"/>
          <w:szCs w:val="28"/>
        </w:rPr>
        <w:t>Размер задатка для участия в аукционе</w:t>
      </w:r>
      <w:r w:rsidRPr="004823B3">
        <w:rPr>
          <w:sz w:val="28"/>
          <w:szCs w:val="28"/>
        </w:rPr>
        <w:t xml:space="preserve">: Для участия в аукционе заявитель вносит задаток в размере 20 % начального размера предмета аукциона за земельный участок: </w:t>
      </w:r>
      <w:r w:rsidR="005B00A8" w:rsidRPr="00080DCD">
        <w:rPr>
          <w:b/>
          <w:sz w:val="28"/>
          <w:szCs w:val="28"/>
        </w:rPr>
        <w:t>55 670,40</w:t>
      </w:r>
      <w:r w:rsidRPr="004823B3">
        <w:rPr>
          <w:sz w:val="28"/>
          <w:szCs w:val="28"/>
        </w:rPr>
        <w:t xml:space="preserve"> (</w:t>
      </w:r>
      <w:r w:rsidR="005B00A8">
        <w:rPr>
          <w:sz w:val="28"/>
          <w:szCs w:val="28"/>
        </w:rPr>
        <w:t>Пятьдесят пять тысяч шестьсот семьдесят рублей</w:t>
      </w:r>
      <w:r w:rsidRPr="004823B3">
        <w:rPr>
          <w:sz w:val="28"/>
          <w:szCs w:val="28"/>
        </w:rPr>
        <w:t xml:space="preserve">) </w:t>
      </w:r>
      <w:r w:rsidR="005B00A8">
        <w:rPr>
          <w:sz w:val="28"/>
          <w:szCs w:val="28"/>
        </w:rPr>
        <w:t>4</w:t>
      </w:r>
      <w:r w:rsidRPr="004823B3">
        <w:rPr>
          <w:sz w:val="28"/>
          <w:szCs w:val="28"/>
        </w:rPr>
        <w:t xml:space="preserve">0 копеек </w:t>
      </w:r>
    </w:p>
    <w:p w14:paraId="08FD2803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2.6. Место приема Заявок на участие в аукционе (далее по тексту - Заявки): электронная площадка </w:t>
      </w:r>
      <w:hyperlink r:id="rId9" w:history="1">
        <w:r w:rsidRPr="004823B3">
          <w:rPr>
            <w:rStyle w:val="a6"/>
            <w:sz w:val="28"/>
            <w:szCs w:val="28"/>
          </w:rPr>
          <w:t>www.rts-tender.ru</w:t>
        </w:r>
      </w:hyperlink>
      <w:r w:rsidRPr="004823B3">
        <w:rPr>
          <w:sz w:val="28"/>
          <w:szCs w:val="28"/>
        </w:rPr>
        <w:t xml:space="preserve">. </w:t>
      </w:r>
    </w:p>
    <w:p w14:paraId="72F49FBA" w14:textId="771D91AC" w:rsidR="00AB7A8C" w:rsidRPr="004823B3" w:rsidRDefault="00AB7A8C" w:rsidP="00AB7A8C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4823B3">
        <w:rPr>
          <w:sz w:val="28"/>
          <w:szCs w:val="28"/>
        </w:rPr>
        <w:t xml:space="preserve">2.7. Дата и время начала приема Заявок: </w:t>
      </w:r>
      <w:r w:rsidR="00080DCD">
        <w:rPr>
          <w:b/>
          <w:sz w:val="28"/>
          <w:szCs w:val="28"/>
          <w:highlight w:val="yellow"/>
        </w:rPr>
        <w:t>22.07.2026</w:t>
      </w:r>
      <w:r w:rsidRPr="005B00A8">
        <w:rPr>
          <w:sz w:val="28"/>
          <w:szCs w:val="28"/>
          <w:highlight w:val="yellow"/>
        </w:rPr>
        <w:t xml:space="preserve">. в </w:t>
      </w:r>
      <w:r w:rsidR="003F6FFE">
        <w:rPr>
          <w:b/>
          <w:sz w:val="28"/>
          <w:szCs w:val="28"/>
          <w:highlight w:val="yellow"/>
        </w:rPr>
        <w:t>10</w:t>
      </w:r>
      <w:r w:rsidRPr="005B00A8">
        <w:rPr>
          <w:b/>
          <w:sz w:val="28"/>
          <w:szCs w:val="28"/>
          <w:highlight w:val="yellow"/>
        </w:rPr>
        <w:t xml:space="preserve"> час. 00</w:t>
      </w:r>
      <w:r w:rsidRPr="004823B3">
        <w:rPr>
          <w:b/>
          <w:sz w:val="28"/>
          <w:szCs w:val="28"/>
        </w:rPr>
        <w:t xml:space="preserve"> мин</w:t>
      </w:r>
      <w:r w:rsidRPr="004823B3">
        <w:rPr>
          <w:sz w:val="28"/>
          <w:szCs w:val="28"/>
        </w:rPr>
        <w:t xml:space="preserve">.* Прием Заявок осуществляется круглосуточно. </w:t>
      </w:r>
      <w:r w:rsidRPr="004823B3">
        <w:rPr>
          <w:b/>
          <w:sz w:val="28"/>
          <w:szCs w:val="28"/>
        </w:rPr>
        <w:t>* Здесь и далее указано московское время.</w:t>
      </w:r>
    </w:p>
    <w:p w14:paraId="526B19C5" w14:textId="434C7407" w:rsidR="00D20E0E" w:rsidRDefault="00AB7A8C" w:rsidP="00D20E0E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4823B3">
        <w:rPr>
          <w:sz w:val="28"/>
          <w:szCs w:val="28"/>
        </w:rPr>
        <w:t xml:space="preserve">2.8. Дата и время окончания срока приема Заявок: </w:t>
      </w:r>
      <w:r w:rsidR="00080DCD">
        <w:rPr>
          <w:b/>
          <w:sz w:val="28"/>
          <w:szCs w:val="28"/>
        </w:rPr>
        <w:t>11.08.2026</w:t>
      </w:r>
      <w:r w:rsidRPr="004823B3">
        <w:rPr>
          <w:sz w:val="28"/>
          <w:szCs w:val="28"/>
        </w:rPr>
        <w:t xml:space="preserve">. в </w:t>
      </w:r>
      <w:r w:rsidRPr="004823B3">
        <w:rPr>
          <w:b/>
          <w:sz w:val="28"/>
          <w:szCs w:val="28"/>
        </w:rPr>
        <w:t>1</w:t>
      </w:r>
      <w:r w:rsidR="003F6FFE">
        <w:rPr>
          <w:b/>
          <w:sz w:val="28"/>
          <w:szCs w:val="28"/>
        </w:rPr>
        <w:t>9</w:t>
      </w:r>
      <w:r w:rsidRPr="004823B3">
        <w:rPr>
          <w:b/>
          <w:sz w:val="28"/>
          <w:szCs w:val="28"/>
        </w:rPr>
        <w:t xml:space="preserve"> час. 00 мин.</w:t>
      </w:r>
      <w:r w:rsidR="00D20E0E" w:rsidRPr="00D20E0E">
        <w:rPr>
          <w:bCs/>
          <w:sz w:val="28"/>
          <w:szCs w:val="28"/>
        </w:rPr>
        <w:t xml:space="preserve"> </w:t>
      </w:r>
    </w:p>
    <w:p w14:paraId="2DA09BF5" w14:textId="072ABCD2" w:rsidR="00AB7A8C" w:rsidRPr="00D20E0E" w:rsidRDefault="00D20E0E" w:rsidP="00D20E0E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 </w:t>
      </w:r>
      <w:r w:rsidRPr="00D20E0E">
        <w:rPr>
          <w:bCs/>
          <w:sz w:val="28"/>
          <w:szCs w:val="28"/>
        </w:rPr>
        <w:t xml:space="preserve">Срок рассмотрения заявок на участие в аукционе </w:t>
      </w:r>
      <w:r w:rsidR="00080DCD">
        <w:rPr>
          <w:b/>
          <w:sz w:val="28"/>
          <w:szCs w:val="28"/>
        </w:rPr>
        <w:t>17.08.2026г</w:t>
      </w:r>
      <w:r>
        <w:rPr>
          <w:bCs/>
          <w:sz w:val="28"/>
          <w:szCs w:val="28"/>
        </w:rPr>
        <w:t xml:space="preserve">. </w:t>
      </w:r>
    </w:p>
    <w:p w14:paraId="058BC360" w14:textId="0B4ED3C0" w:rsidR="00AB7A8C" w:rsidRPr="004823B3" w:rsidRDefault="00AB7A8C" w:rsidP="00AB7A8C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4823B3">
        <w:rPr>
          <w:sz w:val="28"/>
          <w:szCs w:val="28"/>
        </w:rPr>
        <w:t>2.</w:t>
      </w:r>
      <w:r w:rsidR="00D20E0E">
        <w:rPr>
          <w:sz w:val="28"/>
          <w:szCs w:val="28"/>
        </w:rPr>
        <w:t>10</w:t>
      </w:r>
      <w:r w:rsidRPr="004823B3">
        <w:rPr>
          <w:sz w:val="28"/>
          <w:szCs w:val="28"/>
        </w:rPr>
        <w:t>. Место проведения аукциона: электронная площадка www.rts-tender.ru</w:t>
      </w:r>
    </w:p>
    <w:p w14:paraId="5DD2E448" w14:textId="55B4AF3A" w:rsidR="00AB7A8C" w:rsidRPr="004823B3" w:rsidRDefault="00AB7A8C" w:rsidP="00AB7A8C">
      <w:pPr>
        <w:widowControl w:val="0"/>
        <w:suppressAutoHyphens/>
        <w:ind w:firstLine="709"/>
        <w:jc w:val="both"/>
        <w:rPr>
          <w:rFonts w:eastAsia="Arial"/>
          <w:b/>
          <w:color w:val="000000"/>
          <w:sz w:val="28"/>
          <w:szCs w:val="28"/>
        </w:rPr>
      </w:pPr>
      <w:r w:rsidRPr="004823B3">
        <w:rPr>
          <w:rFonts w:eastAsia="Arial"/>
          <w:color w:val="000000"/>
          <w:sz w:val="28"/>
          <w:szCs w:val="28"/>
        </w:rPr>
        <w:t>2.1</w:t>
      </w:r>
      <w:r w:rsidR="00D20E0E">
        <w:rPr>
          <w:rFonts w:eastAsia="Arial"/>
          <w:color w:val="000000"/>
          <w:sz w:val="28"/>
          <w:szCs w:val="28"/>
        </w:rPr>
        <w:t>1</w:t>
      </w:r>
      <w:r w:rsidRPr="004823B3">
        <w:rPr>
          <w:rFonts w:eastAsia="Arial"/>
          <w:color w:val="000000"/>
          <w:sz w:val="28"/>
          <w:szCs w:val="28"/>
        </w:rPr>
        <w:t xml:space="preserve">. Дата и время начала проведения аукциона: </w:t>
      </w:r>
      <w:r w:rsidR="00080DCD">
        <w:rPr>
          <w:rFonts w:eastAsia="Arial"/>
          <w:b/>
          <w:color w:val="000000"/>
          <w:sz w:val="28"/>
          <w:szCs w:val="28"/>
        </w:rPr>
        <w:t>24.08.2026г</w:t>
      </w:r>
      <w:r w:rsidRPr="004823B3">
        <w:rPr>
          <w:rFonts w:eastAsia="Arial"/>
          <w:color w:val="000000"/>
          <w:sz w:val="28"/>
          <w:szCs w:val="28"/>
        </w:rPr>
        <w:t xml:space="preserve">. в </w:t>
      </w:r>
      <w:r w:rsidR="003F6FFE">
        <w:rPr>
          <w:rFonts w:eastAsia="Arial"/>
          <w:b/>
          <w:color w:val="000000"/>
          <w:sz w:val="28"/>
          <w:szCs w:val="28"/>
        </w:rPr>
        <w:t>10</w:t>
      </w:r>
      <w:r w:rsidRPr="004823B3">
        <w:rPr>
          <w:rFonts w:eastAsia="Arial"/>
          <w:b/>
          <w:color w:val="000000"/>
          <w:sz w:val="28"/>
          <w:szCs w:val="28"/>
        </w:rPr>
        <w:t xml:space="preserve"> час. 00 минут.</w:t>
      </w:r>
    </w:p>
    <w:p w14:paraId="7E8C9703" w14:textId="77777777" w:rsidR="00AB7A8C" w:rsidRPr="004823B3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 xml:space="preserve">3. Информационное обеспечение аукциона. </w:t>
      </w:r>
    </w:p>
    <w:p w14:paraId="728A4DC4" w14:textId="77777777" w:rsidR="00AB7A8C" w:rsidRPr="00AB7A8C" w:rsidRDefault="00AB7A8C" w:rsidP="00AB7A8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823B3">
        <w:rPr>
          <w:sz w:val="28"/>
          <w:szCs w:val="28"/>
        </w:rPr>
        <w:t>3.1. Извещение о проведен</w:t>
      </w:r>
      <w:proofErr w:type="gramStart"/>
      <w:r w:rsidRPr="004823B3">
        <w:rPr>
          <w:sz w:val="28"/>
          <w:szCs w:val="28"/>
        </w:rPr>
        <w:t>ии ау</w:t>
      </w:r>
      <w:proofErr w:type="gramEnd"/>
      <w:r w:rsidRPr="004823B3">
        <w:rPr>
          <w:sz w:val="28"/>
          <w:szCs w:val="28"/>
        </w:rPr>
        <w:t xml:space="preserve">кциона (далее по тексту - Извещение) </w:t>
      </w:r>
      <w:r w:rsidRPr="00AB7A8C">
        <w:rPr>
          <w:sz w:val="28"/>
          <w:szCs w:val="28"/>
        </w:rPr>
        <w:t xml:space="preserve">размещается на Официальном сайте торгов, и на электронной площадке.  Все приложения к Извещению являются его неотъемлемой частью. </w:t>
      </w:r>
    </w:p>
    <w:p w14:paraId="58C4A39A" w14:textId="393707A2" w:rsidR="00AB7A8C" w:rsidRDefault="00AB7A8C" w:rsidP="00AB7A8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7A8C">
        <w:rPr>
          <w:rFonts w:ascii="Times New Roman" w:hAnsi="Times New Roman"/>
          <w:sz w:val="28"/>
          <w:szCs w:val="28"/>
        </w:rPr>
        <w:t xml:space="preserve">3.2. Осмотр Земельного участка производится без взимания платы и обеспечивается организатором в установленный пунктами 2.7 и 2.8  Извещения срок приема Заявок. </w:t>
      </w:r>
    </w:p>
    <w:p w14:paraId="0F2CA879" w14:textId="3F47DC89" w:rsidR="00AB7A8C" w:rsidRPr="00AB7A8C" w:rsidRDefault="00AB7A8C" w:rsidP="00AB7A8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2E43E8C" w14:textId="38D43505" w:rsidR="00AB7A8C" w:rsidRPr="00AB7A8C" w:rsidRDefault="00AB7A8C" w:rsidP="002264D7">
      <w:pPr>
        <w:pStyle w:val="af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B7A8C">
        <w:rPr>
          <w:rFonts w:ascii="Times New Roman" w:hAnsi="Times New Roman"/>
          <w:b/>
          <w:color w:val="000000"/>
          <w:sz w:val="28"/>
          <w:szCs w:val="28"/>
        </w:rPr>
        <w:t>Требования к заявителям аукциона</w:t>
      </w:r>
    </w:p>
    <w:p w14:paraId="4002C0CE" w14:textId="4FFB6A1B" w:rsidR="00AB7A8C" w:rsidRDefault="00AB7A8C" w:rsidP="005B00A8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AB7A8C">
        <w:rPr>
          <w:rFonts w:ascii="Times New Roman" w:hAnsi="Times New Roman"/>
          <w:bCs/>
          <w:iCs/>
          <w:sz w:val="28"/>
          <w:szCs w:val="28"/>
        </w:rPr>
        <w:t xml:space="preserve">Заявителем на участие в аукционе (далее – Заявитель) может быть любое физическое лицо (гражданин) или юридическое лицо претендующий на заключение договора аренды Земельного участка, имеющие электронную подпись, оформленную в соответствии с требованиями действующего </w:t>
      </w:r>
      <w:r w:rsidRPr="00AB7A8C">
        <w:rPr>
          <w:rFonts w:ascii="Times New Roman" w:hAnsi="Times New Roman"/>
          <w:bCs/>
          <w:iCs/>
          <w:sz w:val="28"/>
          <w:szCs w:val="28"/>
        </w:rPr>
        <w:lastRenderedPageBreak/>
        <w:t>законодательства удостоверяющим центром (далее – ЭП), и прошедшие регистрацию (аккредитацию) на электронной площадке в соответствии с Регламентом Оператора электронной площадки и Инструкциями Претендента/Арендатора, размещенными на электронной площадке (далее</w:t>
      </w:r>
      <w:proofErr w:type="gramEnd"/>
      <w:r w:rsidRPr="00AB7A8C">
        <w:rPr>
          <w:rFonts w:ascii="Times New Roman" w:hAnsi="Times New Roman"/>
          <w:bCs/>
          <w:iCs/>
          <w:sz w:val="28"/>
          <w:szCs w:val="28"/>
        </w:rPr>
        <w:t xml:space="preserve"> - </w:t>
      </w:r>
      <w:proofErr w:type="gramStart"/>
      <w:r w:rsidRPr="00AB7A8C">
        <w:rPr>
          <w:rFonts w:ascii="Times New Roman" w:hAnsi="Times New Roman"/>
          <w:bCs/>
          <w:iCs/>
          <w:sz w:val="28"/>
          <w:szCs w:val="28"/>
        </w:rPr>
        <w:t>Регламент и Инструкции).</w:t>
      </w:r>
      <w:proofErr w:type="gramEnd"/>
    </w:p>
    <w:p w14:paraId="7B225D61" w14:textId="70654EB1" w:rsidR="00AB7A8C" w:rsidRDefault="00AB7A8C" w:rsidP="00AB7A8C">
      <w:pPr>
        <w:pStyle w:val="afb"/>
        <w:spacing w:after="0" w:line="240" w:lineRule="auto"/>
        <w:ind w:left="0" w:firstLine="709"/>
        <w:rPr>
          <w:rFonts w:ascii="Times New Roman" w:hAnsi="Times New Roman"/>
          <w:bCs/>
          <w:iCs/>
          <w:sz w:val="28"/>
          <w:szCs w:val="28"/>
        </w:rPr>
      </w:pPr>
    </w:p>
    <w:p w14:paraId="7988D143" w14:textId="5611B0A1" w:rsidR="00AB7A8C" w:rsidRDefault="00AB7A8C" w:rsidP="002264D7">
      <w:pPr>
        <w:pStyle w:val="af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B7A8C">
        <w:rPr>
          <w:rFonts w:ascii="Times New Roman" w:hAnsi="Times New Roman"/>
          <w:b/>
          <w:iCs/>
          <w:sz w:val="28"/>
          <w:szCs w:val="28"/>
        </w:rPr>
        <w:t>Получение ЭП и регистрация (аккредитация) на электронной площадке.</w:t>
      </w:r>
    </w:p>
    <w:p w14:paraId="1ECF12B4" w14:textId="4A790C0E" w:rsidR="00AB7A8C" w:rsidRPr="00AB7A8C" w:rsidRDefault="006307FA" w:rsidP="00AB7A8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</w:t>
      </w:r>
      <w:r w:rsidR="00AB7A8C" w:rsidRPr="00AB7A8C">
        <w:rPr>
          <w:rFonts w:ascii="Times New Roman" w:hAnsi="Times New Roman"/>
          <w:bCs/>
          <w:iCs/>
          <w:sz w:val="28"/>
          <w:szCs w:val="28"/>
        </w:rPr>
        <w:t xml:space="preserve">.1.Для прохождения процедуры регистрации (аккредитации) на электронной площадке Заявителю необходимо иметь ЭП, </w:t>
      </w:r>
      <w:proofErr w:type="gramStart"/>
      <w:r w:rsidR="00AB7A8C" w:rsidRPr="00AB7A8C">
        <w:rPr>
          <w:rFonts w:ascii="Times New Roman" w:hAnsi="Times New Roman"/>
          <w:bCs/>
          <w:iCs/>
          <w:sz w:val="28"/>
          <w:szCs w:val="28"/>
        </w:rPr>
        <w:t>оформленную</w:t>
      </w:r>
      <w:proofErr w:type="gramEnd"/>
      <w:r w:rsidR="00AB7A8C" w:rsidRPr="00AB7A8C">
        <w:rPr>
          <w:rFonts w:ascii="Times New Roman" w:hAnsi="Times New Roman"/>
          <w:bCs/>
          <w:iCs/>
          <w:sz w:val="28"/>
          <w:szCs w:val="28"/>
        </w:rPr>
        <w:t xml:space="preserve"> в соответствии с требованиями действующего законодательства. </w:t>
      </w:r>
    </w:p>
    <w:p w14:paraId="090D445B" w14:textId="1884D12F" w:rsidR="00AB7A8C" w:rsidRPr="00AB7A8C" w:rsidRDefault="006307FA" w:rsidP="00AB7A8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</w:t>
      </w:r>
      <w:r w:rsidR="00AB7A8C" w:rsidRPr="00AB7A8C">
        <w:rPr>
          <w:rFonts w:ascii="Times New Roman" w:hAnsi="Times New Roman"/>
          <w:bCs/>
          <w:iCs/>
          <w:sz w:val="28"/>
          <w:szCs w:val="28"/>
        </w:rPr>
        <w:t xml:space="preserve">.2.Для обеспечения доступа к подаче заявки и к участию в аукционе Заявителю с учетом Раздела 4 и пункта 5.1 Извещения необходимо пройти регистрацию (аккредитацию) на электронной площадке в соответствии с Регламентом и Инструкциями. Регистрация на электронной площадке осуществляется без взимания платы. </w:t>
      </w:r>
    </w:p>
    <w:p w14:paraId="29BE2154" w14:textId="1D3F5016" w:rsidR="00AB7A8C" w:rsidRDefault="006307FA" w:rsidP="00AB7A8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</w:t>
      </w:r>
      <w:r w:rsidR="00AB7A8C" w:rsidRPr="00AB7A8C">
        <w:rPr>
          <w:rFonts w:ascii="Times New Roman" w:hAnsi="Times New Roman"/>
          <w:bCs/>
          <w:iCs/>
          <w:sz w:val="28"/>
          <w:szCs w:val="28"/>
        </w:rPr>
        <w:t>.3.В случае,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5.1 - 5.2 Извещения.</w:t>
      </w:r>
    </w:p>
    <w:p w14:paraId="03B0919E" w14:textId="27CF03D6" w:rsidR="00AB7A8C" w:rsidRDefault="00AB7A8C" w:rsidP="00AB7A8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4BD2ED60" w14:textId="52DDF13B" w:rsidR="00AB7A8C" w:rsidRPr="00AB7A8C" w:rsidRDefault="00AB7A8C" w:rsidP="00AB7A8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</w:t>
      </w:r>
      <w:r w:rsidRPr="00AB7A8C">
        <w:rPr>
          <w:b/>
          <w:iCs/>
          <w:sz w:val="28"/>
          <w:szCs w:val="28"/>
        </w:rPr>
        <w:t>Порядок внесения, блокирования и прекращения блокирования денежных сре</w:t>
      </w:r>
      <w:proofErr w:type="gramStart"/>
      <w:r w:rsidRPr="00AB7A8C">
        <w:rPr>
          <w:b/>
          <w:iCs/>
          <w:sz w:val="28"/>
          <w:szCs w:val="28"/>
        </w:rPr>
        <w:t>дств в к</w:t>
      </w:r>
      <w:proofErr w:type="gramEnd"/>
      <w:r w:rsidRPr="00AB7A8C">
        <w:rPr>
          <w:b/>
          <w:iCs/>
          <w:sz w:val="28"/>
          <w:szCs w:val="28"/>
        </w:rPr>
        <w:t>ачестве задатка.</w:t>
      </w:r>
    </w:p>
    <w:p w14:paraId="042EF1BF" w14:textId="0DEA00E1" w:rsidR="00AB7A8C" w:rsidRDefault="00AB7A8C" w:rsidP="00AB7A8C">
      <w:pPr>
        <w:jc w:val="center"/>
        <w:rPr>
          <w:b/>
          <w:iCs/>
          <w:sz w:val="28"/>
          <w:szCs w:val="28"/>
        </w:rPr>
      </w:pPr>
    </w:p>
    <w:p w14:paraId="6B660E5A" w14:textId="37572032" w:rsidR="00AB7A8C" w:rsidRPr="00AB7A8C" w:rsidRDefault="006307FA" w:rsidP="00AB7A8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AB7A8C" w:rsidRPr="00AB7A8C">
        <w:rPr>
          <w:bCs/>
          <w:iCs/>
          <w:sz w:val="28"/>
          <w:szCs w:val="28"/>
        </w:rPr>
        <w:t xml:space="preserve">.1. Для участия в аукционе устанавливается требование о внесении задатка. </w:t>
      </w:r>
    </w:p>
    <w:p w14:paraId="45418569" w14:textId="514AAD8C" w:rsidR="00AB7A8C" w:rsidRPr="00AB7A8C" w:rsidRDefault="006307FA" w:rsidP="00AB7A8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AB7A8C" w:rsidRPr="00AB7A8C">
        <w:rPr>
          <w:bCs/>
          <w:iCs/>
          <w:sz w:val="28"/>
          <w:szCs w:val="28"/>
        </w:rPr>
        <w:t xml:space="preserve">.2. </w:t>
      </w:r>
      <w:proofErr w:type="gramStart"/>
      <w:r w:rsidR="00AB7A8C" w:rsidRPr="00AB7A8C">
        <w:rPr>
          <w:bCs/>
          <w:iCs/>
          <w:sz w:val="28"/>
          <w:szCs w:val="28"/>
        </w:rPr>
        <w:t>В целях исполнения требований о внесении задатка для участия в аукционе Заявитель с учетом</w:t>
      </w:r>
      <w:proofErr w:type="gramEnd"/>
      <w:r w:rsidR="00AB7A8C" w:rsidRPr="00AB7A8C">
        <w:rPr>
          <w:bCs/>
          <w:iCs/>
          <w:sz w:val="28"/>
          <w:szCs w:val="28"/>
        </w:rPr>
        <w:t xml:space="preserve"> требований Разделов 4, 5 Извещения обеспечивает наличие денежных средств на счёте Оператора электронной площадки в размере, не менее суммы задатка, указанного в пункте 2.5 Извещения.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 Получатель платежа: Общество с ограниченной ответственностью «РТС-тендер» Банковские реквизиты: Филиал "Корпоративный" ПАО "</w:t>
      </w:r>
      <w:proofErr w:type="spellStart"/>
      <w:r w:rsidR="00AB7A8C" w:rsidRPr="00AB7A8C">
        <w:rPr>
          <w:bCs/>
          <w:iCs/>
          <w:sz w:val="28"/>
          <w:szCs w:val="28"/>
        </w:rPr>
        <w:t>Совкомбанк</w:t>
      </w:r>
      <w:proofErr w:type="spellEnd"/>
      <w:r w:rsidR="00AB7A8C" w:rsidRPr="00AB7A8C">
        <w:rPr>
          <w:bCs/>
          <w:iCs/>
          <w:sz w:val="28"/>
          <w:szCs w:val="28"/>
        </w:rPr>
        <w:t xml:space="preserve">" БИК </w:t>
      </w:r>
      <w:r w:rsidR="00B12D28" w:rsidRPr="00B12D28">
        <w:rPr>
          <w:bCs/>
          <w:iCs/>
          <w:sz w:val="28"/>
          <w:szCs w:val="28"/>
        </w:rPr>
        <w:t>044525360</w:t>
      </w:r>
      <w:r w:rsidR="00AB7A8C" w:rsidRPr="00AB7A8C">
        <w:rPr>
          <w:bCs/>
          <w:iCs/>
          <w:sz w:val="28"/>
          <w:szCs w:val="28"/>
        </w:rPr>
        <w:t xml:space="preserve"> Расчётный счёт: 40702810512030016362</w:t>
      </w:r>
      <w:proofErr w:type="gramStart"/>
      <w:r w:rsidR="00AB7A8C" w:rsidRPr="00AB7A8C">
        <w:rPr>
          <w:bCs/>
          <w:iCs/>
          <w:sz w:val="28"/>
          <w:szCs w:val="28"/>
        </w:rPr>
        <w:t xml:space="preserve"> К</w:t>
      </w:r>
      <w:proofErr w:type="gramEnd"/>
      <w:r w:rsidR="00AB7A8C" w:rsidRPr="00AB7A8C">
        <w:rPr>
          <w:bCs/>
          <w:iCs/>
          <w:sz w:val="28"/>
          <w:szCs w:val="28"/>
        </w:rPr>
        <w:t>орр. счёт 30101810445250000360 ИНН 7710357167 КПП 773001001 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</w:p>
    <w:p w14:paraId="7DA7EA94" w14:textId="459737E5" w:rsidR="00AB7A8C" w:rsidRPr="00AB7A8C" w:rsidRDefault="006307FA" w:rsidP="00AB7A8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AB7A8C" w:rsidRPr="00AB7A8C">
        <w:rPr>
          <w:bCs/>
          <w:iCs/>
          <w:sz w:val="28"/>
          <w:szCs w:val="28"/>
        </w:rPr>
        <w:t xml:space="preserve">.3. 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</w:t>
      </w:r>
      <w:r w:rsidR="00AB7A8C" w:rsidRPr="00AB7A8C">
        <w:rPr>
          <w:bCs/>
          <w:iCs/>
          <w:sz w:val="28"/>
          <w:szCs w:val="28"/>
        </w:rPr>
        <w:lastRenderedPageBreak/>
        <w:t xml:space="preserve">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 </w:t>
      </w:r>
    </w:p>
    <w:p w14:paraId="2DDF1D03" w14:textId="4D9CBEEC" w:rsidR="00AB7A8C" w:rsidRPr="00AB7A8C" w:rsidRDefault="006307FA" w:rsidP="00AB7A8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AB7A8C" w:rsidRPr="00AB7A8C">
        <w:rPr>
          <w:bCs/>
          <w:iCs/>
          <w:sz w:val="28"/>
          <w:szCs w:val="28"/>
        </w:rPr>
        <w:t xml:space="preserve">.4. Данное сообщение является публичной офертой для заключения договора о задатке в соответствии со ст.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14:paraId="6368CFA2" w14:textId="0C33D895" w:rsidR="00AB7A8C" w:rsidRPr="00AB7A8C" w:rsidRDefault="006307FA" w:rsidP="00AB7A8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AB7A8C" w:rsidRPr="00AB7A8C">
        <w:rPr>
          <w:bCs/>
          <w:iCs/>
          <w:sz w:val="28"/>
          <w:szCs w:val="28"/>
        </w:rPr>
        <w:t xml:space="preserve">.5. 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 </w:t>
      </w:r>
    </w:p>
    <w:p w14:paraId="46F267FF" w14:textId="77777777" w:rsidR="00AB7A8C" w:rsidRPr="00AB7A8C" w:rsidRDefault="00AB7A8C" w:rsidP="00AB7A8C">
      <w:pPr>
        <w:ind w:firstLine="709"/>
        <w:jc w:val="both"/>
        <w:rPr>
          <w:bCs/>
          <w:iCs/>
          <w:sz w:val="28"/>
          <w:szCs w:val="28"/>
        </w:rPr>
      </w:pPr>
      <w:r w:rsidRPr="00AB7A8C">
        <w:rPr>
          <w:bCs/>
          <w:iCs/>
          <w:sz w:val="28"/>
          <w:szCs w:val="28"/>
        </w:rPr>
        <w:t xml:space="preserve">- для Заявителя, отозвавшего Заявку до окончания срока приема Заявок, установленного пунктом 2.8 Извещения, – в течение 3 (трех) рабочих дней со дня поступления уведомления об отзыве Заявки в соответствии с Регламентом и Инструкциями; </w:t>
      </w:r>
    </w:p>
    <w:p w14:paraId="5C8C7BED" w14:textId="77777777" w:rsidR="00AB7A8C" w:rsidRPr="00AB7A8C" w:rsidRDefault="00AB7A8C" w:rsidP="00AB7A8C">
      <w:pPr>
        <w:ind w:firstLine="709"/>
        <w:jc w:val="both"/>
        <w:rPr>
          <w:bCs/>
          <w:iCs/>
          <w:sz w:val="28"/>
          <w:szCs w:val="28"/>
        </w:rPr>
      </w:pPr>
      <w:r w:rsidRPr="00AB7A8C">
        <w:rPr>
          <w:bCs/>
          <w:iCs/>
          <w:sz w:val="28"/>
          <w:szCs w:val="28"/>
        </w:rPr>
        <w:t>- 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147B0838" w14:textId="77777777" w:rsidR="00AB7A8C" w:rsidRPr="00AB7A8C" w:rsidRDefault="00AB7A8C" w:rsidP="00AB7A8C">
      <w:pPr>
        <w:ind w:firstLine="709"/>
        <w:jc w:val="both"/>
        <w:rPr>
          <w:bCs/>
          <w:iCs/>
          <w:sz w:val="28"/>
          <w:szCs w:val="28"/>
        </w:rPr>
      </w:pPr>
      <w:r w:rsidRPr="00AB7A8C">
        <w:rPr>
          <w:bCs/>
          <w:iCs/>
          <w:sz w:val="28"/>
          <w:szCs w:val="28"/>
        </w:rPr>
        <w:t>- для участников аукциона (далее - Участник), участвовавших в аукционе, но не победивших в нем, –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653076E7" w14:textId="2B3CC431" w:rsidR="00AB7A8C" w:rsidRDefault="006307FA" w:rsidP="00AB7A8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AB7A8C" w:rsidRPr="00AB7A8C">
        <w:rPr>
          <w:bCs/>
          <w:iCs/>
          <w:sz w:val="28"/>
          <w:szCs w:val="28"/>
        </w:rPr>
        <w:t xml:space="preserve">.6. </w:t>
      </w:r>
      <w:proofErr w:type="gramStart"/>
      <w:r w:rsidR="00AB7A8C" w:rsidRPr="00AB7A8C">
        <w:rPr>
          <w:bCs/>
          <w:iCs/>
          <w:sz w:val="28"/>
          <w:szCs w:val="28"/>
        </w:rPr>
        <w:t>Задаток, внесенный лицом, признанным победителем аукциона (далее – Победитель), а также задаток,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</w:t>
      </w:r>
      <w:proofErr w:type="gramEnd"/>
      <w:r w:rsidR="00AB7A8C" w:rsidRPr="00AB7A8C">
        <w:rPr>
          <w:bCs/>
          <w:iCs/>
          <w:sz w:val="28"/>
          <w:szCs w:val="28"/>
        </w:rPr>
        <w:t xml:space="preserve"> Перечисление задатка Продавцу в счет договора арендной платы за земельный участок осуществляется Оператором электронной площадки в соответствии с Регламентом и Инструкциями. 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670B96F7" w14:textId="42AB805C" w:rsidR="00AB7A8C" w:rsidRDefault="00AB7A8C" w:rsidP="00AB7A8C">
      <w:pPr>
        <w:ind w:firstLine="709"/>
        <w:jc w:val="center"/>
        <w:rPr>
          <w:bCs/>
          <w:iCs/>
          <w:sz w:val="28"/>
          <w:szCs w:val="28"/>
        </w:rPr>
      </w:pPr>
    </w:p>
    <w:p w14:paraId="48682236" w14:textId="65B09EB6" w:rsidR="00AB7A8C" w:rsidRDefault="00AB7A8C" w:rsidP="00AB7A8C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6.</w:t>
      </w:r>
      <w:r w:rsidRPr="00AB7A8C">
        <w:rPr>
          <w:b/>
          <w:bCs/>
          <w:iCs/>
          <w:sz w:val="28"/>
          <w:szCs w:val="28"/>
        </w:rPr>
        <w:t>Порядок, форма и срок приема и отзыва Заявок.</w:t>
      </w:r>
    </w:p>
    <w:p w14:paraId="43C5A5BA" w14:textId="1F99AB8E" w:rsidR="00AB7A8C" w:rsidRDefault="00AB7A8C" w:rsidP="00AB7A8C">
      <w:pPr>
        <w:jc w:val="center"/>
        <w:rPr>
          <w:b/>
          <w:bCs/>
          <w:iCs/>
          <w:sz w:val="28"/>
          <w:szCs w:val="28"/>
        </w:rPr>
      </w:pPr>
    </w:p>
    <w:p w14:paraId="3CC62CB6" w14:textId="79E6705F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 xml:space="preserve">.1. 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 </w:t>
      </w:r>
    </w:p>
    <w:p w14:paraId="19AE1E22" w14:textId="63C70EEB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 xml:space="preserve">.2. Заявитель с учетом требований Разделов 4, 5, 6 подает заявку в соответствии с Регламентом и Инструкциями. </w:t>
      </w:r>
    </w:p>
    <w:p w14:paraId="47C6B3ED" w14:textId="5EBF1C9F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>.3. Заявка направляется Заявителем Оператору электронной площадки в сроки, указанные в пунктах 2.7, 2.8 Извещения, путем:</w:t>
      </w:r>
    </w:p>
    <w:p w14:paraId="2CF16011" w14:textId="205D7C53" w:rsidR="00AB7A8C" w:rsidRPr="00AB7A8C" w:rsidRDefault="00AB7A8C" w:rsidP="00D467FB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</w:t>
      </w:r>
      <w:r w:rsidR="006307FA">
        <w:rPr>
          <w:iCs/>
          <w:sz w:val="28"/>
          <w:szCs w:val="28"/>
        </w:rPr>
        <w:t>6</w:t>
      </w:r>
      <w:r w:rsidRPr="00AB7A8C">
        <w:rPr>
          <w:iCs/>
          <w:sz w:val="28"/>
          <w:szCs w:val="28"/>
        </w:rPr>
        <w:t xml:space="preserve">.3.1. </w:t>
      </w:r>
      <w:proofErr w:type="gramStart"/>
      <w:r w:rsidR="00D467FB">
        <w:rPr>
          <w:iCs/>
          <w:sz w:val="28"/>
          <w:szCs w:val="28"/>
        </w:rPr>
        <w:t>З</w:t>
      </w:r>
      <w:r w:rsidRPr="00AB7A8C">
        <w:rPr>
          <w:iCs/>
          <w:sz w:val="28"/>
          <w:szCs w:val="28"/>
        </w:rPr>
        <w:t xml:space="preserve">аполнения Заявителем (лично или через своего представителя по доверенности, оформленном в соответствии с гражданским законодательством </w:t>
      </w:r>
      <w:r w:rsidRPr="00AB7A8C">
        <w:rPr>
          <w:iCs/>
          <w:sz w:val="28"/>
          <w:szCs w:val="28"/>
        </w:rPr>
        <w:lastRenderedPageBreak/>
        <w:t xml:space="preserve">РФ) ее электронной формы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реквизитов) в установленный в извещении о проведении аукциона срок: </w:t>
      </w:r>
      <w:proofErr w:type="gramEnd"/>
    </w:p>
    <w:p w14:paraId="42FF4544" w14:textId="77777777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копии документов, удостоверяющих личность заявителя (все листы документа); </w:t>
      </w:r>
    </w:p>
    <w:p w14:paraId="56111A6B" w14:textId="77777777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- документы, подтверждающие внесение задатка.</w:t>
      </w:r>
    </w:p>
    <w:p w14:paraId="692F571B" w14:textId="77777777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2D97A6" w14:textId="730A18C8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</w:t>
      </w:r>
      <w:r w:rsidR="006307FA">
        <w:rPr>
          <w:iCs/>
          <w:sz w:val="28"/>
          <w:szCs w:val="28"/>
        </w:rPr>
        <w:t>6</w:t>
      </w:r>
      <w:r w:rsidRPr="00AB7A8C">
        <w:rPr>
          <w:iCs/>
          <w:sz w:val="28"/>
          <w:szCs w:val="28"/>
        </w:rPr>
        <w:t>.3.2. подписания Заявки ЭП Заявителя в соответствии с Регламентом и Инструкциями.</w:t>
      </w:r>
    </w:p>
    <w:p w14:paraId="681FAA45" w14:textId="7BB194E9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</w:t>
      </w:r>
      <w:r w:rsidR="006307FA">
        <w:rPr>
          <w:iCs/>
          <w:sz w:val="28"/>
          <w:szCs w:val="28"/>
        </w:rPr>
        <w:t>6</w:t>
      </w:r>
      <w:r w:rsidRPr="00AB7A8C">
        <w:rPr>
          <w:iCs/>
          <w:sz w:val="28"/>
          <w:szCs w:val="28"/>
        </w:rPr>
        <w:t xml:space="preserve">.4. 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 </w:t>
      </w:r>
    </w:p>
    <w:p w14:paraId="21D419A5" w14:textId="3C95517E" w:rsidR="00AB7A8C" w:rsidRPr="00AB7A8C" w:rsidRDefault="006307FA" w:rsidP="006307F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 xml:space="preserve">.5. </w:t>
      </w:r>
      <w:proofErr w:type="gramStart"/>
      <w:r w:rsidR="00AB7A8C" w:rsidRPr="00AB7A8C">
        <w:rPr>
          <w:iCs/>
          <w:sz w:val="28"/>
          <w:szCs w:val="28"/>
        </w:rPr>
        <w:t>В соответствии с Регламентом и Инструкциями Оператор электронной площадки возвращает Заявку Заявителю в случае: - предоставления Заявки, подписанной ЭП лица, не уполномоченного действовать от имени Заявителя; - подачи одним Заявителем двух и более Заявок при условии, что поданные ранее Заявки не отозваны; - получения Заявки после установленных в пункте 2.8 Извещении дня и времени окончания срока приема Заявок.</w:t>
      </w:r>
      <w:proofErr w:type="gramEnd"/>
      <w:r w:rsidR="00AB7A8C" w:rsidRPr="00AB7A8C">
        <w:rPr>
          <w:iCs/>
          <w:sz w:val="28"/>
          <w:szCs w:val="28"/>
        </w:rPr>
        <w:t xml:space="preserve"> Одновременно с возвратом Заявки Оператор электронной площадки уведомляет Заявителя об основаниях ее возврата. Возврат Заявок по иным основаниям не допускается. </w:t>
      </w:r>
    </w:p>
    <w:p w14:paraId="60E89D17" w14:textId="79B818D2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 xml:space="preserve">.6. 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 </w:t>
      </w:r>
    </w:p>
    <w:p w14:paraId="56DF6680" w14:textId="4512B50A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 xml:space="preserve">.7. Заявитель вправе отозвать Заявку в любое время до установленных даты и времени окончания срока приема Заявок (пункт 2.8 Извещения) в соответствии с Регламентом и Инструкциями. </w:t>
      </w:r>
    </w:p>
    <w:p w14:paraId="536C32F6" w14:textId="02EC3140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>.8. Заявитель после отзыва Заявки вправе повторно подать Заявку до установленных даты и времени окончания срока приема Заявок (пункт 2.8 Извещения)</w:t>
      </w:r>
      <w:r w:rsidR="00851A04">
        <w:rPr>
          <w:iCs/>
          <w:sz w:val="28"/>
          <w:szCs w:val="28"/>
        </w:rPr>
        <w:t>.</w:t>
      </w:r>
    </w:p>
    <w:p w14:paraId="78EBE7DF" w14:textId="64161883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>.9. Прием Заявок прекращается Оператором электронной площадки с помощью программных и технических сре</w:t>
      </w:r>
      <w:proofErr w:type="gramStart"/>
      <w:r w:rsidR="00AB7A8C" w:rsidRPr="00AB7A8C">
        <w:rPr>
          <w:iCs/>
          <w:sz w:val="28"/>
          <w:szCs w:val="28"/>
        </w:rPr>
        <w:t>дств в д</w:t>
      </w:r>
      <w:proofErr w:type="gramEnd"/>
      <w:r w:rsidR="00AB7A8C" w:rsidRPr="00AB7A8C">
        <w:rPr>
          <w:iCs/>
          <w:sz w:val="28"/>
          <w:szCs w:val="28"/>
        </w:rPr>
        <w:t xml:space="preserve">ату и время окончания срока приема Заявок, указанные в пункте 2.8 Извещения. </w:t>
      </w:r>
    </w:p>
    <w:p w14:paraId="0D2B546B" w14:textId="19F13E73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AB7A8C" w:rsidRPr="00AB7A8C">
        <w:rPr>
          <w:iCs/>
          <w:sz w:val="28"/>
          <w:szCs w:val="28"/>
        </w:rPr>
        <w:t xml:space="preserve">.10. Ответственность за достоверность указанной в Заявке информации и приложенных к ней документов несет Заявитель. </w:t>
      </w:r>
    </w:p>
    <w:p w14:paraId="525250D5" w14:textId="218071B6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6</w:t>
      </w:r>
      <w:r w:rsidR="00AB7A8C" w:rsidRPr="00AB7A8C">
        <w:rPr>
          <w:iCs/>
          <w:sz w:val="28"/>
          <w:szCs w:val="28"/>
        </w:rPr>
        <w:t>.11. 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5948D0A" w14:textId="08DFA9F5" w:rsidR="00AB7A8C" w:rsidRDefault="00AB7A8C" w:rsidP="00AB7A8C">
      <w:pPr>
        <w:ind w:firstLine="709"/>
        <w:jc w:val="both"/>
        <w:rPr>
          <w:iCs/>
          <w:sz w:val="28"/>
          <w:szCs w:val="28"/>
        </w:rPr>
      </w:pPr>
    </w:p>
    <w:p w14:paraId="1453A3A9" w14:textId="2A9478A7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  <w:r w:rsidRPr="00AB7A8C">
        <w:rPr>
          <w:b/>
          <w:iCs/>
          <w:sz w:val="28"/>
          <w:szCs w:val="28"/>
        </w:rPr>
        <w:t>7.</w:t>
      </w:r>
      <w:r w:rsidRPr="00AB7A8C">
        <w:rPr>
          <w:b/>
          <w:sz w:val="22"/>
          <w:szCs w:val="22"/>
        </w:rPr>
        <w:t xml:space="preserve"> </w:t>
      </w:r>
      <w:r w:rsidRPr="00AB7A8C">
        <w:rPr>
          <w:b/>
          <w:iCs/>
          <w:sz w:val="28"/>
          <w:szCs w:val="28"/>
        </w:rPr>
        <w:t>Аукционная</w:t>
      </w:r>
      <w:r w:rsidRPr="00AB7A8C">
        <w:rPr>
          <w:b/>
          <w:bCs/>
          <w:iCs/>
          <w:sz w:val="28"/>
          <w:szCs w:val="28"/>
        </w:rPr>
        <w:t xml:space="preserve"> комиссия</w:t>
      </w:r>
      <w:r>
        <w:rPr>
          <w:b/>
          <w:bCs/>
          <w:iCs/>
          <w:sz w:val="28"/>
          <w:szCs w:val="28"/>
        </w:rPr>
        <w:t>.</w:t>
      </w:r>
    </w:p>
    <w:p w14:paraId="1CE559F0" w14:textId="64AED256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</w:p>
    <w:p w14:paraId="223A2B7B" w14:textId="58DEDBA3" w:rsidR="00AB7A8C" w:rsidRP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="00AB7A8C" w:rsidRPr="00AB7A8C">
        <w:rPr>
          <w:iCs/>
          <w:sz w:val="28"/>
          <w:szCs w:val="28"/>
        </w:rPr>
        <w:t xml:space="preserve">.1. </w:t>
      </w:r>
      <w:proofErr w:type="gramStart"/>
      <w:r w:rsidR="00AB7A8C" w:rsidRPr="00AB7A8C">
        <w:rPr>
          <w:iCs/>
          <w:sz w:val="28"/>
          <w:szCs w:val="28"/>
        </w:rPr>
        <w:t>Аукционная комиссия Постановление № 149 от 08.04.2025г. «О создании комиссии по проведению аукционов по продаже земельных участков и аукционов на право заключения договоров аренды земельных участков, государственная собственность на которые не разграничена, либо находящихся в муниципальной собственности, расположенных на территории Тайтурского муниципального образования»  формируется нормативным правовым актом администрацией Тайтурского городского поселения Усольского муниципального района Иркутской области и осуществляет следующие полномочия:</w:t>
      </w:r>
      <w:proofErr w:type="gramEnd"/>
    </w:p>
    <w:p w14:paraId="2CA2D2FE" w14:textId="77777777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рассматривает Заявки и прилагаемые к ней документы на предмет соответствия требованиям, установленным Извещением; </w:t>
      </w:r>
    </w:p>
    <w:p w14:paraId="7D8534C9" w14:textId="77777777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 </w:t>
      </w:r>
    </w:p>
    <w:p w14:paraId="7A46ED0A" w14:textId="77777777" w:rsidR="00AB7A8C" w:rsidRPr="00AB7A8C" w:rsidRDefault="00AB7A8C" w:rsidP="00AB7A8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- оформляет и подписывает Протокол о результатах аукциона.</w:t>
      </w:r>
    </w:p>
    <w:p w14:paraId="21C8146C" w14:textId="0B184C75" w:rsidR="00AB7A8C" w:rsidRDefault="006307FA" w:rsidP="00AB7A8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="00AB7A8C" w:rsidRPr="00AB7A8C">
        <w:rPr>
          <w:iCs/>
          <w:sz w:val="28"/>
          <w:szCs w:val="28"/>
        </w:rPr>
        <w:t>.2.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FE0E470" w14:textId="11A869B8" w:rsidR="00AB7A8C" w:rsidRDefault="00AB7A8C" w:rsidP="00AB7A8C">
      <w:pPr>
        <w:ind w:firstLine="709"/>
        <w:jc w:val="both"/>
        <w:rPr>
          <w:iCs/>
          <w:sz w:val="28"/>
          <w:szCs w:val="28"/>
        </w:rPr>
      </w:pPr>
    </w:p>
    <w:p w14:paraId="00DD26BC" w14:textId="3B2B5113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8.</w:t>
      </w:r>
      <w:r w:rsidRPr="00AB7A8C">
        <w:rPr>
          <w:b/>
          <w:sz w:val="22"/>
          <w:szCs w:val="22"/>
        </w:rPr>
        <w:t xml:space="preserve"> </w:t>
      </w:r>
      <w:r w:rsidRPr="00AB7A8C">
        <w:rPr>
          <w:b/>
          <w:bCs/>
          <w:iCs/>
          <w:sz w:val="28"/>
          <w:szCs w:val="28"/>
        </w:rPr>
        <w:t>Порядок рассмотрения Заявок</w:t>
      </w:r>
      <w:r>
        <w:rPr>
          <w:b/>
          <w:bCs/>
          <w:iCs/>
          <w:sz w:val="28"/>
          <w:szCs w:val="28"/>
        </w:rPr>
        <w:t>.</w:t>
      </w:r>
    </w:p>
    <w:p w14:paraId="07D217BA" w14:textId="21E4FB89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</w:p>
    <w:p w14:paraId="2E7D5450" w14:textId="29678D2A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="00AB7A8C" w:rsidRPr="00AB7A8C">
        <w:rPr>
          <w:iCs/>
          <w:sz w:val="28"/>
          <w:szCs w:val="28"/>
        </w:rPr>
        <w:t xml:space="preserve">.1. Рассмотрение Заявок осуществляется Аукционной комиссией. </w:t>
      </w:r>
    </w:p>
    <w:p w14:paraId="19183F7B" w14:textId="6D745E95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="00AB7A8C" w:rsidRPr="00AB7A8C">
        <w:rPr>
          <w:iCs/>
          <w:sz w:val="28"/>
          <w:szCs w:val="28"/>
        </w:rPr>
        <w:t xml:space="preserve">.2. Заявитель не допускается к участию в аукционе в следующих случаях: </w:t>
      </w:r>
    </w:p>
    <w:p w14:paraId="524810EC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1BE1343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</w:t>
      </w:r>
      <w:proofErr w:type="spellStart"/>
      <w:r w:rsidRPr="00AB7A8C">
        <w:rPr>
          <w:iCs/>
          <w:sz w:val="28"/>
          <w:szCs w:val="28"/>
        </w:rPr>
        <w:t>непоступление</w:t>
      </w:r>
      <w:proofErr w:type="spellEnd"/>
      <w:r w:rsidRPr="00AB7A8C">
        <w:rPr>
          <w:iCs/>
          <w:sz w:val="28"/>
          <w:szCs w:val="28"/>
        </w:rPr>
        <w:t xml:space="preserve"> задатка на дату рассмотрения заявок на участие в аукционе;</w:t>
      </w:r>
    </w:p>
    <w:p w14:paraId="63F5CFE6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68358D3C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</w:t>
      </w:r>
      <w:r w:rsidRPr="00AB7A8C">
        <w:rPr>
          <w:iCs/>
          <w:sz w:val="28"/>
          <w:szCs w:val="28"/>
        </w:rPr>
        <w:lastRenderedPageBreak/>
        <w:t>юридическим лицом, в предусмотренном настоящей статьей реестре недобросовестных участников аукциона.</w:t>
      </w:r>
    </w:p>
    <w:p w14:paraId="6978191A" w14:textId="56939498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</w:t>
      </w:r>
      <w:r w:rsidR="006307FA">
        <w:rPr>
          <w:iCs/>
          <w:sz w:val="28"/>
          <w:szCs w:val="28"/>
        </w:rPr>
        <w:t>8</w:t>
      </w:r>
      <w:r w:rsidRPr="00AB7A8C">
        <w:rPr>
          <w:iCs/>
          <w:sz w:val="28"/>
          <w:szCs w:val="28"/>
        </w:rPr>
        <w:t>.3.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3F67E046" w14:textId="656F77F2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proofErr w:type="gramStart"/>
      <w:r w:rsidRPr="00AB7A8C">
        <w:rPr>
          <w:iCs/>
          <w:sz w:val="28"/>
          <w:szCs w:val="28"/>
        </w:rPr>
        <w:t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</w:t>
      </w:r>
      <w:r w:rsidR="002803E5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 Извещении дня и времени начала проведения аукциона; - размещает Протокол рассмотрения заявок на участие в аукционе на электронной площадке. </w:t>
      </w:r>
      <w:proofErr w:type="gramEnd"/>
    </w:p>
    <w:p w14:paraId="0F13B181" w14:textId="20462C5B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="00AB7A8C" w:rsidRPr="00AB7A8C">
        <w:rPr>
          <w:iCs/>
          <w:sz w:val="28"/>
          <w:szCs w:val="28"/>
        </w:rPr>
        <w:t xml:space="preserve">.4. По результатам рассмотрения Аукционной комиссией Заявок Организатор аукциона </w:t>
      </w:r>
      <w:proofErr w:type="gramStart"/>
      <w:r w:rsidR="00AB7A8C" w:rsidRPr="00AB7A8C">
        <w:rPr>
          <w:iCs/>
          <w:sz w:val="28"/>
          <w:szCs w:val="28"/>
        </w:rPr>
        <w:t>размещает Протокол рассмотрения заявок на участие в аукционе подписывается</w:t>
      </w:r>
      <w:proofErr w:type="gramEnd"/>
      <w:r w:rsidR="00AB7A8C" w:rsidRPr="00AB7A8C">
        <w:rPr>
          <w:iCs/>
          <w:sz w:val="28"/>
          <w:szCs w:val="28"/>
        </w:rPr>
        <w:t xml:space="preserve"> организатором аукциона</w:t>
      </w:r>
      <w:r w:rsidR="008E49A9">
        <w:rPr>
          <w:iCs/>
          <w:sz w:val="28"/>
          <w:szCs w:val="28"/>
        </w:rPr>
        <w:t>.</w:t>
      </w:r>
    </w:p>
    <w:p w14:paraId="68927CC0" w14:textId="05F9501C" w:rsid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</w:t>
      </w:r>
      <w:r w:rsidR="006307FA">
        <w:rPr>
          <w:iCs/>
          <w:sz w:val="28"/>
          <w:szCs w:val="28"/>
        </w:rPr>
        <w:t>8.</w:t>
      </w:r>
      <w:r w:rsidRPr="00AB7A8C">
        <w:rPr>
          <w:iCs/>
          <w:sz w:val="28"/>
          <w:szCs w:val="28"/>
        </w:rPr>
        <w:t xml:space="preserve">5.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</w:r>
      <w:proofErr w:type="gramStart"/>
      <w:r w:rsidRPr="00AB7A8C">
        <w:rPr>
          <w:iCs/>
          <w:sz w:val="28"/>
          <w:szCs w:val="28"/>
        </w:rPr>
        <w:t>указанных</w:t>
      </w:r>
      <w:proofErr w:type="gramEnd"/>
      <w:r w:rsidRPr="00AB7A8C">
        <w:rPr>
          <w:iCs/>
          <w:sz w:val="28"/>
          <w:szCs w:val="28"/>
        </w:rPr>
        <w:t xml:space="preserve"> в пункте 2.1</w:t>
      </w:r>
      <w:r w:rsidR="002803E5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 Извещения.</w:t>
      </w:r>
    </w:p>
    <w:p w14:paraId="54A89856" w14:textId="62E8F51E" w:rsidR="00AB7A8C" w:rsidRDefault="00AB7A8C" w:rsidP="00AB7A8C">
      <w:pPr>
        <w:ind w:firstLine="709"/>
        <w:rPr>
          <w:iCs/>
          <w:sz w:val="28"/>
          <w:szCs w:val="28"/>
        </w:rPr>
      </w:pPr>
    </w:p>
    <w:p w14:paraId="1E106833" w14:textId="5648235E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  <w:r w:rsidRPr="00AB7A8C">
        <w:rPr>
          <w:b/>
          <w:bCs/>
          <w:iCs/>
          <w:sz w:val="28"/>
          <w:szCs w:val="28"/>
        </w:rPr>
        <w:t>9.</w:t>
      </w:r>
      <w:r w:rsidRPr="00AB7A8C">
        <w:rPr>
          <w:b/>
          <w:bCs/>
        </w:rPr>
        <w:t xml:space="preserve"> </w:t>
      </w:r>
      <w:r w:rsidRPr="00AB7A8C">
        <w:rPr>
          <w:b/>
          <w:bCs/>
          <w:iCs/>
          <w:sz w:val="28"/>
          <w:szCs w:val="28"/>
        </w:rPr>
        <w:t>Порядок проведения аукциона</w:t>
      </w:r>
      <w:r>
        <w:rPr>
          <w:b/>
          <w:bCs/>
          <w:iCs/>
          <w:sz w:val="28"/>
          <w:szCs w:val="28"/>
        </w:rPr>
        <w:t>.</w:t>
      </w:r>
    </w:p>
    <w:p w14:paraId="2881A7BD" w14:textId="110CC84B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</w:p>
    <w:p w14:paraId="2A10F4F1" w14:textId="5D0C2968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.1. Проведение аукциона в соответствии с Регламентом и Инструкциями обеспечивается Оператором электронной площадки. </w:t>
      </w:r>
    </w:p>
    <w:p w14:paraId="6791813D" w14:textId="492DC70A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.2. 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417EA22" w14:textId="05247959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>.3. Процедура аукциона проводится в день и время, указанные в пункте 2.</w:t>
      </w:r>
      <w:r w:rsidR="002803E5">
        <w:rPr>
          <w:iCs/>
          <w:sz w:val="28"/>
          <w:szCs w:val="28"/>
        </w:rPr>
        <w:t>10</w:t>
      </w:r>
      <w:r w:rsidR="00AB7A8C" w:rsidRPr="00AB7A8C">
        <w:rPr>
          <w:iCs/>
          <w:sz w:val="28"/>
          <w:szCs w:val="28"/>
        </w:rPr>
        <w:t xml:space="preserve">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347E068D" w14:textId="05C0AE19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</w:t>
      </w:r>
      <w:r w:rsidR="006307FA">
        <w:rPr>
          <w:iCs/>
          <w:sz w:val="28"/>
          <w:szCs w:val="28"/>
        </w:rPr>
        <w:t>9</w:t>
      </w:r>
      <w:r w:rsidRPr="00AB7A8C">
        <w:rPr>
          <w:iCs/>
          <w:sz w:val="28"/>
          <w:szCs w:val="28"/>
        </w:rPr>
        <w:t xml:space="preserve">.4. Аукцион проводится путем повышения Начальной цены Предмета аукциона на «шаг аукциона», установленные пунктом 2.5 Извещения. </w:t>
      </w:r>
    </w:p>
    <w:p w14:paraId="61CE0DC9" w14:textId="2FAD2FF2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.5. 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 </w:t>
      </w:r>
    </w:p>
    <w:p w14:paraId="38F3CB8F" w14:textId="2F8E3FAB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.6.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</w:t>
      </w:r>
    </w:p>
    <w:p w14:paraId="7BD50A3B" w14:textId="30BA8B13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>.7.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6F67F1B" w14:textId="64BFCAA7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9</w:t>
      </w:r>
      <w:r w:rsidR="00AB7A8C" w:rsidRPr="00AB7A8C">
        <w:rPr>
          <w:iCs/>
          <w:sz w:val="28"/>
          <w:szCs w:val="28"/>
        </w:rPr>
        <w:t xml:space="preserve">.8. Победителем признается Участник, предложивший наибольшую цену Предмета аукциона. </w:t>
      </w:r>
    </w:p>
    <w:p w14:paraId="29770A73" w14:textId="69FEF34D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.9. 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 </w:t>
      </w:r>
    </w:p>
    <w:p w14:paraId="56D896DF" w14:textId="4794B31A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.10. 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</w:t>
      </w:r>
      <w:proofErr w:type="gramStart"/>
      <w:r w:rsidR="00AB7A8C" w:rsidRPr="00AB7A8C">
        <w:rPr>
          <w:iCs/>
          <w:sz w:val="28"/>
          <w:szCs w:val="28"/>
        </w:rPr>
        <w:t>позднее</w:t>
      </w:r>
      <w:proofErr w:type="gramEnd"/>
      <w:r w:rsidR="00AB7A8C" w:rsidRPr="00AB7A8C">
        <w:rPr>
          <w:iCs/>
          <w:sz w:val="28"/>
          <w:szCs w:val="28"/>
        </w:rPr>
        <w:t xml:space="preserve">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4E20D296" w14:textId="3C0BB29E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.11. 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 </w:t>
      </w:r>
    </w:p>
    <w:p w14:paraId="5C3B9BB5" w14:textId="7E043B2A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>.12. Протокол о результатах аукциона размещается на официальном сайте</w:t>
      </w:r>
      <w:r w:rsidR="008E49A9">
        <w:rPr>
          <w:iCs/>
          <w:sz w:val="28"/>
          <w:szCs w:val="28"/>
        </w:rPr>
        <w:t xml:space="preserve"> не</w:t>
      </w:r>
      <w:r w:rsidR="00AB7A8C" w:rsidRPr="00AB7A8C">
        <w:rPr>
          <w:iCs/>
          <w:sz w:val="28"/>
          <w:szCs w:val="28"/>
        </w:rPr>
        <w:t xml:space="preserve"> </w:t>
      </w:r>
      <w:proofErr w:type="gramStart"/>
      <w:r w:rsidR="008E49A9" w:rsidRPr="008E49A9">
        <w:rPr>
          <w:iCs/>
          <w:sz w:val="28"/>
          <w:szCs w:val="28"/>
        </w:rPr>
        <w:t>позднее</w:t>
      </w:r>
      <w:proofErr w:type="gramEnd"/>
      <w:r w:rsidR="008E49A9" w:rsidRPr="008E49A9">
        <w:rPr>
          <w:iCs/>
          <w:sz w:val="28"/>
          <w:szCs w:val="28"/>
        </w:rPr>
        <w:t xml:space="preserve"> чем на следующий день после дня подписания протокола рассмотрения заявок.</w:t>
      </w:r>
    </w:p>
    <w:p w14:paraId="75D15913" w14:textId="7B3EB4F9" w:rsidR="00AB7A8C" w:rsidRPr="00AB7A8C" w:rsidRDefault="006307FA" w:rsidP="000C187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AB7A8C" w:rsidRPr="00AB7A8C">
        <w:rPr>
          <w:iCs/>
          <w:sz w:val="28"/>
          <w:szCs w:val="28"/>
        </w:rPr>
        <w:t xml:space="preserve">.13. Аукцион признается несостоявшимся в случаях, если: </w:t>
      </w:r>
    </w:p>
    <w:p w14:paraId="7B532470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по окончании срока подачи Заявок была подана только одна Заявка; </w:t>
      </w:r>
    </w:p>
    <w:p w14:paraId="3FA9C450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по окончании срока подачи Заявок не подано ни одной Заявки; </w:t>
      </w:r>
    </w:p>
    <w:p w14:paraId="6EDD12FE" w14:textId="7777777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- </w:t>
      </w:r>
      <w:proofErr w:type="gramStart"/>
      <w:r w:rsidRPr="00AB7A8C">
        <w:rPr>
          <w:iCs/>
          <w:sz w:val="28"/>
          <w:szCs w:val="28"/>
        </w:rPr>
        <w:t>на основании результатов рассмотрения Заявок принято решение об отказе в допуске к участию в аукционе</w:t>
      </w:r>
      <w:proofErr w:type="gramEnd"/>
      <w:r w:rsidRPr="00AB7A8C">
        <w:rPr>
          <w:iCs/>
          <w:sz w:val="28"/>
          <w:szCs w:val="28"/>
        </w:rPr>
        <w:t xml:space="preserve"> всех Заявителей</w:t>
      </w:r>
    </w:p>
    <w:p w14:paraId="322E83A0" w14:textId="75BF8B29" w:rsid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</w:t>
      </w:r>
      <w:r>
        <w:rPr>
          <w:iCs/>
          <w:sz w:val="28"/>
          <w:szCs w:val="28"/>
        </w:rPr>
        <w:t>.</w:t>
      </w:r>
    </w:p>
    <w:p w14:paraId="504A8839" w14:textId="5658D4F0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28EDDA0C" w14:textId="151AF23A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  <w:r w:rsidRPr="00AB7A8C">
        <w:rPr>
          <w:b/>
          <w:bCs/>
          <w:iCs/>
          <w:sz w:val="28"/>
          <w:szCs w:val="28"/>
        </w:rPr>
        <w:t>10.</w:t>
      </w:r>
      <w:r w:rsidRPr="00AB7A8C">
        <w:rPr>
          <w:b/>
          <w:bCs/>
        </w:rPr>
        <w:t xml:space="preserve"> </w:t>
      </w:r>
      <w:r w:rsidRPr="00AB7A8C">
        <w:rPr>
          <w:b/>
          <w:bCs/>
          <w:iCs/>
          <w:sz w:val="28"/>
          <w:szCs w:val="28"/>
        </w:rPr>
        <w:t>Условия и сроки заключения договора аренды земельного участка.</w:t>
      </w:r>
    </w:p>
    <w:p w14:paraId="45CB4F12" w14:textId="23A541A1" w:rsidR="00AB7A8C" w:rsidRDefault="00AB7A8C" w:rsidP="00AB7A8C">
      <w:pPr>
        <w:ind w:firstLine="709"/>
        <w:jc w:val="center"/>
        <w:rPr>
          <w:b/>
          <w:bCs/>
          <w:iCs/>
          <w:sz w:val="28"/>
          <w:szCs w:val="28"/>
        </w:rPr>
      </w:pPr>
    </w:p>
    <w:p w14:paraId="0E0B340B" w14:textId="215FDC15" w:rsid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.1. По результатам </w:t>
      </w:r>
      <w:proofErr w:type="gramStart"/>
      <w:r w:rsidRPr="00AB7A8C">
        <w:rPr>
          <w:iCs/>
          <w:sz w:val="28"/>
          <w:szCs w:val="28"/>
        </w:rPr>
        <w:t>проведения электронного аукциона договора аренды земельного участка</w:t>
      </w:r>
      <w:proofErr w:type="gramEnd"/>
      <w:r w:rsidRPr="00AB7A8C">
        <w:rPr>
          <w:iCs/>
          <w:sz w:val="28"/>
          <w:szCs w:val="28"/>
        </w:rPr>
        <w:t xml:space="preserve"> заключается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Извещением, в электронной форме и подписывается усиленной квалифицированной электронной подписью сторон такого договора.</w:t>
      </w:r>
    </w:p>
    <w:p w14:paraId="5ED84B08" w14:textId="2CE1B53D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.2. </w:t>
      </w:r>
      <w:r w:rsidR="00B177B1" w:rsidRPr="00B177B1">
        <w:rPr>
          <w:iCs/>
          <w:sz w:val="28"/>
          <w:szCs w:val="28"/>
        </w:rPr>
        <w:t xml:space="preserve"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земельного участка в пятидневный срок со дня составления протокола о результатах аукциона. </w:t>
      </w:r>
      <w:proofErr w:type="gramStart"/>
      <w:r w:rsidR="00B177B1" w:rsidRPr="00B177B1">
        <w:rPr>
          <w:iCs/>
          <w:sz w:val="28"/>
          <w:szCs w:val="28"/>
        </w:rPr>
        <w:t xml:space="preserve">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</w:t>
      </w:r>
      <w:r w:rsidR="00B177B1" w:rsidRPr="00B177B1">
        <w:rPr>
          <w:iCs/>
          <w:sz w:val="28"/>
          <w:szCs w:val="28"/>
        </w:rPr>
        <w:lastRenderedPageBreak/>
        <w:t>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</w:t>
      </w:r>
      <w:proofErr w:type="gramEnd"/>
    </w:p>
    <w:p w14:paraId="2AC36539" w14:textId="7ACAF38B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.3. Победитель аукциона или иное лицо, с которым заключается договор </w:t>
      </w:r>
      <w:r w:rsidR="008E49A9">
        <w:rPr>
          <w:iCs/>
          <w:sz w:val="28"/>
          <w:szCs w:val="28"/>
        </w:rPr>
        <w:t>аренды</w:t>
      </w:r>
      <w:r w:rsidRPr="00AB7A8C">
        <w:rPr>
          <w:iCs/>
          <w:sz w:val="28"/>
          <w:szCs w:val="28"/>
        </w:rPr>
        <w:t xml:space="preserve"> земельного участка в соответствии с Земельным кодексом Российской Федерации, обязаны подписать договор </w:t>
      </w:r>
      <w:r w:rsidR="00F63AF8">
        <w:rPr>
          <w:iCs/>
          <w:sz w:val="28"/>
          <w:szCs w:val="28"/>
        </w:rPr>
        <w:t>аренды</w:t>
      </w:r>
      <w:r w:rsidRPr="00AB7A8C">
        <w:rPr>
          <w:iCs/>
          <w:sz w:val="28"/>
          <w:szCs w:val="28"/>
        </w:rPr>
        <w:t xml:space="preserve"> земельного участка в течение 10 рабочих дней со дня направления им такого договора.</w:t>
      </w:r>
    </w:p>
    <w:p w14:paraId="250F0417" w14:textId="597C3ED5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.4. </w:t>
      </w:r>
      <w:proofErr w:type="gramStart"/>
      <w:r w:rsidRPr="00AB7A8C">
        <w:rPr>
          <w:iCs/>
          <w:sz w:val="28"/>
          <w:szCs w:val="28"/>
        </w:rPr>
        <w:t xml:space="preserve">Если договор аренды земельного участка в течение десяти рабочих дней со дня направления победителю аукциона проектов указанных договоров не был им подписан и представлен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 </w:t>
      </w:r>
      <w:proofErr w:type="gramEnd"/>
    </w:p>
    <w:p w14:paraId="4C1CABAA" w14:textId="437832E2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.5. Сведения о победителях аукционов, уклонившихся от заключения договора аренды земельного участка, являющегося предметом аукциона, и об иных </w:t>
      </w:r>
      <w:proofErr w:type="gramStart"/>
      <w:r w:rsidRPr="00AB7A8C">
        <w:rPr>
          <w:iCs/>
          <w:sz w:val="28"/>
          <w:szCs w:val="28"/>
        </w:rPr>
        <w:t>лицах</w:t>
      </w:r>
      <w:proofErr w:type="gramEnd"/>
      <w:r w:rsidRPr="00AB7A8C">
        <w:rPr>
          <w:iCs/>
          <w:sz w:val="28"/>
          <w:szCs w:val="28"/>
        </w:rPr>
        <w:t xml:space="preserve"> и </w:t>
      </w:r>
      <w:proofErr w:type="gramStart"/>
      <w:r w:rsidRPr="00AB7A8C">
        <w:rPr>
          <w:iCs/>
          <w:sz w:val="28"/>
          <w:szCs w:val="28"/>
        </w:rPr>
        <w:t>которые</w:t>
      </w:r>
      <w:proofErr w:type="gramEnd"/>
      <w:r w:rsidRPr="00AB7A8C">
        <w:rPr>
          <w:iCs/>
          <w:sz w:val="28"/>
          <w:szCs w:val="28"/>
        </w:rPr>
        <w:t xml:space="preserve"> уклонились от их заключения, включаются в реестр недобросовестных участников аукциона.</w:t>
      </w:r>
    </w:p>
    <w:p w14:paraId="02F27346" w14:textId="5308391E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 xml:space="preserve"> 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 xml:space="preserve">.6. </w:t>
      </w:r>
      <w:proofErr w:type="gramStart"/>
      <w:r w:rsidR="00B177B1" w:rsidRPr="00B177B1">
        <w:rPr>
          <w:iCs/>
          <w:sz w:val="28"/>
          <w:szCs w:val="28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аренды земельного участка не подписали и не представили в уполномоченный орган указанные</w:t>
      </w:r>
      <w:proofErr w:type="gramEnd"/>
      <w:r w:rsidR="00B177B1" w:rsidRPr="00B177B1">
        <w:rPr>
          <w:iCs/>
          <w:sz w:val="28"/>
          <w:szCs w:val="28"/>
        </w:rPr>
        <w:t xml:space="preserve"> договоры (при наличии указанных лиц). При этом условия повторного аукциона могут быть изменены.</w:t>
      </w:r>
    </w:p>
    <w:p w14:paraId="2A3D0817" w14:textId="3FCA4624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>.7. Организатор аукциона вправе отказаться от проведения аукциона, организатор аукциона извещает участников не позднее 3 дней со дня принятия данного решения и возвращает в течение 3-х дней внесенные ими задатки.</w:t>
      </w:r>
    </w:p>
    <w:p w14:paraId="026C3506" w14:textId="48788817" w:rsidR="00AB7A8C" w:rsidRPr="00AB7A8C" w:rsidRDefault="00AB7A8C" w:rsidP="000C187C">
      <w:pPr>
        <w:ind w:firstLine="709"/>
        <w:jc w:val="both"/>
        <w:rPr>
          <w:iCs/>
          <w:sz w:val="28"/>
          <w:szCs w:val="28"/>
        </w:rPr>
      </w:pPr>
      <w:r w:rsidRPr="00AB7A8C">
        <w:rPr>
          <w:iCs/>
          <w:sz w:val="28"/>
          <w:szCs w:val="28"/>
        </w:rPr>
        <w:t>1</w:t>
      </w:r>
      <w:r w:rsidR="006307FA">
        <w:rPr>
          <w:iCs/>
          <w:sz w:val="28"/>
          <w:szCs w:val="28"/>
        </w:rPr>
        <w:t>0</w:t>
      </w:r>
      <w:r w:rsidRPr="00AB7A8C">
        <w:rPr>
          <w:iCs/>
          <w:sz w:val="28"/>
          <w:szCs w:val="28"/>
        </w:rPr>
        <w:t>.8. Размер взимаемой с победителя аукциона или иных лиц, с которыми заключается договор, платы оператору электронной площадки: в соответствии с Регламентом и иными регламентирующими нормативными правовыми актами оператора электронной торговой площадк</w:t>
      </w:r>
      <w:proofErr w:type="gramStart"/>
      <w:r w:rsidRPr="00AB7A8C">
        <w:rPr>
          <w:iCs/>
          <w:sz w:val="28"/>
          <w:szCs w:val="28"/>
        </w:rPr>
        <w:t>и ООО</w:t>
      </w:r>
      <w:proofErr w:type="gramEnd"/>
      <w:r w:rsidRPr="00AB7A8C">
        <w:rPr>
          <w:iCs/>
          <w:sz w:val="28"/>
          <w:szCs w:val="28"/>
        </w:rPr>
        <w:t xml:space="preserve"> «РТС-тендер».</w:t>
      </w:r>
    </w:p>
    <w:p w14:paraId="15D37A09" w14:textId="712FEDA7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56BD00B3" w14:textId="2BD0B58F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00D20353" w14:textId="13D62880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19DC6376" w14:textId="36E0643F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597293D3" w14:textId="1B9DDA06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11C1DFE4" w14:textId="55B6DAC9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62F42A42" w14:textId="4C060CA1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1F1F507C" w14:textId="02F9A0CC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3D9A52B4" w14:textId="77777777" w:rsidR="00B177B1" w:rsidRDefault="00B177B1" w:rsidP="000C187C">
      <w:pPr>
        <w:ind w:firstLine="709"/>
        <w:jc w:val="both"/>
        <w:rPr>
          <w:iCs/>
          <w:sz w:val="28"/>
          <w:szCs w:val="28"/>
        </w:rPr>
      </w:pPr>
    </w:p>
    <w:p w14:paraId="5B63155B" w14:textId="03371B6E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7423F67E" w14:textId="22B42E13" w:rsidR="00AB7A8C" w:rsidRDefault="00AB7A8C" w:rsidP="000C187C">
      <w:pPr>
        <w:ind w:firstLine="709"/>
        <w:jc w:val="both"/>
        <w:rPr>
          <w:iCs/>
          <w:sz w:val="28"/>
          <w:szCs w:val="28"/>
        </w:rPr>
      </w:pPr>
    </w:p>
    <w:p w14:paraId="65E1681E" w14:textId="0D08612B" w:rsidR="00AB7A8C" w:rsidRDefault="00AB7A8C" w:rsidP="000C187C">
      <w:pPr>
        <w:widowControl w:val="0"/>
        <w:autoSpaceDE w:val="0"/>
        <w:autoSpaceDN w:val="0"/>
        <w:adjustRightInd w:val="0"/>
        <w:jc w:val="both"/>
        <w:outlineLvl w:val="1"/>
        <w:rPr>
          <w:iCs/>
          <w:sz w:val="28"/>
          <w:szCs w:val="28"/>
        </w:rPr>
      </w:pPr>
    </w:p>
    <w:p w14:paraId="15846E8A" w14:textId="77777777" w:rsidR="00AB7A8C" w:rsidRPr="00C45C1F" w:rsidRDefault="00AB7A8C" w:rsidP="00AB7A8C">
      <w:pPr>
        <w:widowControl w:val="0"/>
        <w:autoSpaceDE w:val="0"/>
        <w:autoSpaceDN w:val="0"/>
        <w:adjustRightInd w:val="0"/>
        <w:outlineLvl w:val="1"/>
        <w:rPr>
          <w:b/>
          <w:bCs/>
          <w:color w:val="A6A6A6"/>
        </w:rPr>
      </w:pPr>
    </w:p>
    <w:p w14:paraId="08CF04B5" w14:textId="35796E96" w:rsidR="00AB7A8C" w:rsidRPr="00706C13" w:rsidRDefault="00AB7A8C" w:rsidP="00AB7A8C">
      <w:pPr>
        <w:widowControl w:val="0"/>
        <w:shd w:val="clear" w:color="auto" w:fill="FFFFFF"/>
        <w:spacing w:line="278" w:lineRule="exact"/>
        <w:ind w:left="20"/>
        <w:contextualSpacing/>
        <w:jc w:val="right"/>
        <w:rPr>
          <w:bCs/>
          <w:sz w:val="32"/>
          <w:szCs w:val="32"/>
        </w:rPr>
      </w:pPr>
      <w:bookmarkStart w:id="6" w:name="_Hlk195791271"/>
      <w:r w:rsidRPr="00706C13">
        <w:rPr>
          <w:bCs/>
          <w:sz w:val="32"/>
          <w:szCs w:val="32"/>
        </w:rPr>
        <w:lastRenderedPageBreak/>
        <w:t>Приложение 1</w:t>
      </w:r>
    </w:p>
    <w:p w14:paraId="08F44C7A" w14:textId="77777777" w:rsidR="00AB7A8C" w:rsidRPr="00C45C1F" w:rsidRDefault="00AB7A8C" w:rsidP="00AB7A8C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>К ИЗВЕЩЕНИЮ ОБ АУКЦИОНЕ В ЭЛЕКТРОННОЙ ФОРМЕ</w:t>
      </w:r>
    </w:p>
    <w:p w14:paraId="1F26AB0E" w14:textId="77777777" w:rsidR="00AB7A8C" w:rsidRPr="00C45C1F" w:rsidRDefault="00AB7A8C" w:rsidP="00AB7A8C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 xml:space="preserve">НА ПРАВО ЗАКЛЮЧЕНИЯ ДОГОВОРА </w:t>
      </w:r>
    </w:p>
    <w:p w14:paraId="297CFD8C" w14:textId="77777777" w:rsidR="00AB7A8C" w:rsidRPr="00C45C1F" w:rsidRDefault="00AB7A8C" w:rsidP="00AB7A8C">
      <w:pPr>
        <w:jc w:val="right"/>
        <w:rPr>
          <w:sz w:val="20"/>
          <w:szCs w:val="20"/>
        </w:rPr>
      </w:pPr>
      <w:r>
        <w:rPr>
          <w:sz w:val="20"/>
          <w:szCs w:val="20"/>
        </w:rPr>
        <w:t>АРЕНДЫ</w:t>
      </w:r>
      <w:r w:rsidRPr="00C45C1F">
        <w:rPr>
          <w:sz w:val="20"/>
          <w:szCs w:val="20"/>
        </w:rPr>
        <w:t xml:space="preserve"> ЗЕМЕЛЬНОГО УЧАСТКА</w:t>
      </w:r>
    </w:p>
    <w:bookmarkEnd w:id="6"/>
    <w:p w14:paraId="3B17A5F2" w14:textId="77777777" w:rsidR="00AB7A8C" w:rsidRPr="00C45C1F" w:rsidRDefault="00AB7A8C" w:rsidP="00AB7A8C">
      <w:pPr>
        <w:tabs>
          <w:tab w:val="left" w:pos="7740"/>
        </w:tabs>
        <w:ind w:firstLine="709"/>
        <w:jc w:val="center"/>
        <w:rPr>
          <w:b/>
          <w:bCs/>
          <w:sz w:val="32"/>
          <w:szCs w:val="32"/>
        </w:rPr>
      </w:pPr>
    </w:p>
    <w:p w14:paraId="154616B3" w14:textId="77777777" w:rsidR="00AB7A8C" w:rsidRPr="00706C13" w:rsidRDefault="00AB7A8C" w:rsidP="00AB7A8C">
      <w:pPr>
        <w:tabs>
          <w:tab w:val="left" w:pos="7740"/>
        </w:tabs>
        <w:ind w:firstLine="709"/>
        <w:jc w:val="center"/>
        <w:rPr>
          <w:b/>
          <w:bCs/>
          <w:sz w:val="28"/>
          <w:szCs w:val="28"/>
        </w:rPr>
      </w:pPr>
      <w:r w:rsidRPr="00706C13">
        <w:rPr>
          <w:b/>
          <w:bCs/>
          <w:sz w:val="28"/>
          <w:szCs w:val="28"/>
        </w:rPr>
        <w:t>ЗАЯВКА</w:t>
      </w:r>
    </w:p>
    <w:p w14:paraId="3CE18614" w14:textId="75EFA679" w:rsidR="00AB7A8C" w:rsidRPr="00706C13" w:rsidRDefault="00AB7A8C" w:rsidP="00AB7A8C">
      <w:pPr>
        <w:ind w:firstLine="709"/>
        <w:jc w:val="center"/>
        <w:rPr>
          <w:sz w:val="28"/>
          <w:szCs w:val="28"/>
        </w:rPr>
      </w:pPr>
      <w:r w:rsidRPr="00706C13">
        <w:rPr>
          <w:sz w:val="28"/>
          <w:szCs w:val="28"/>
        </w:rPr>
        <w:t>на участие в аукционе на право заключения договора аренды  земельного участка из земель населенных пунктов, находящегося в муниципальной собственности с кадастровым номером 38:16:00001</w:t>
      </w:r>
      <w:r w:rsidR="00B65150">
        <w:rPr>
          <w:sz w:val="28"/>
          <w:szCs w:val="28"/>
        </w:rPr>
        <w:t>7</w:t>
      </w:r>
      <w:r w:rsidRPr="00706C13">
        <w:rPr>
          <w:sz w:val="28"/>
          <w:szCs w:val="28"/>
        </w:rPr>
        <w:t>:2</w:t>
      </w:r>
      <w:r w:rsidR="00B65150">
        <w:rPr>
          <w:sz w:val="28"/>
          <w:szCs w:val="28"/>
        </w:rPr>
        <w:t>773</w:t>
      </w:r>
      <w:r w:rsidRPr="00706C13">
        <w:rPr>
          <w:sz w:val="28"/>
          <w:szCs w:val="28"/>
        </w:rPr>
        <w:t xml:space="preserve">, площадью </w:t>
      </w:r>
      <w:r w:rsidR="00B65150">
        <w:rPr>
          <w:sz w:val="28"/>
          <w:szCs w:val="28"/>
        </w:rPr>
        <w:t>2047</w:t>
      </w:r>
      <w:r w:rsidRPr="00706C13">
        <w:rPr>
          <w:sz w:val="28"/>
          <w:szCs w:val="28"/>
        </w:rPr>
        <w:t xml:space="preserve"> </w:t>
      </w:r>
      <w:proofErr w:type="spellStart"/>
      <w:r w:rsidRPr="00706C13">
        <w:rPr>
          <w:sz w:val="28"/>
          <w:szCs w:val="28"/>
        </w:rPr>
        <w:t>кв.м</w:t>
      </w:r>
      <w:proofErr w:type="spellEnd"/>
      <w:r w:rsidRPr="00706C13">
        <w:rPr>
          <w:sz w:val="28"/>
          <w:szCs w:val="28"/>
        </w:rPr>
        <w:t xml:space="preserve">. расположенного по адресу: Российская Федерация, Иркутская область, муниципальный район </w:t>
      </w:r>
      <w:proofErr w:type="spellStart"/>
      <w:r w:rsidRPr="00706C13">
        <w:rPr>
          <w:sz w:val="28"/>
          <w:szCs w:val="28"/>
        </w:rPr>
        <w:t>Усольский</w:t>
      </w:r>
      <w:proofErr w:type="spellEnd"/>
      <w:r w:rsidRPr="00706C13">
        <w:rPr>
          <w:sz w:val="28"/>
          <w:szCs w:val="28"/>
        </w:rPr>
        <w:t xml:space="preserve">, городское поселение </w:t>
      </w:r>
      <w:proofErr w:type="spellStart"/>
      <w:r w:rsidRPr="00706C13">
        <w:rPr>
          <w:sz w:val="28"/>
          <w:szCs w:val="28"/>
        </w:rPr>
        <w:t>Тайтурское</w:t>
      </w:r>
      <w:proofErr w:type="spellEnd"/>
      <w:r w:rsidRPr="00706C13">
        <w:rPr>
          <w:sz w:val="28"/>
          <w:szCs w:val="28"/>
        </w:rPr>
        <w:t xml:space="preserve">, рабочий поселок Тайтурка, улица </w:t>
      </w:r>
      <w:r w:rsidR="00B65150">
        <w:rPr>
          <w:sz w:val="28"/>
          <w:szCs w:val="28"/>
        </w:rPr>
        <w:t>Ломоносова</w:t>
      </w:r>
      <w:r w:rsidRPr="00706C13">
        <w:rPr>
          <w:sz w:val="28"/>
          <w:szCs w:val="28"/>
        </w:rPr>
        <w:t xml:space="preserve">, земельный участок </w:t>
      </w:r>
      <w:r w:rsidR="00B65150">
        <w:rPr>
          <w:sz w:val="28"/>
          <w:szCs w:val="28"/>
        </w:rPr>
        <w:t>6а</w:t>
      </w:r>
      <w:r w:rsidRPr="00706C13">
        <w:rPr>
          <w:sz w:val="28"/>
          <w:szCs w:val="28"/>
        </w:rPr>
        <w:t>, вид разрешенного использовани</w:t>
      </w:r>
      <w:proofErr w:type="gramStart"/>
      <w:r w:rsidRPr="00706C13">
        <w:rPr>
          <w:sz w:val="28"/>
          <w:szCs w:val="28"/>
        </w:rPr>
        <w:t>я-</w:t>
      </w:r>
      <w:proofErr w:type="gramEnd"/>
      <w:r w:rsidRPr="00706C13">
        <w:rPr>
          <w:sz w:val="28"/>
          <w:szCs w:val="28"/>
        </w:rPr>
        <w:t xml:space="preserve"> «</w:t>
      </w:r>
      <w:r w:rsidR="00B65150">
        <w:rPr>
          <w:sz w:val="28"/>
          <w:szCs w:val="28"/>
        </w:rPr>
        <w:t>Магазины 4.4</w:t>
      </w:r>
      <w:r w:rsidRPr="00706C13">
        <w:rPr>
          <w:sz w:val="28"/>
          <w:szCs w:val="28"/>
        </w:rPr>
        <w:t>»</w:t>
      </w:r>
    </w:p>
    <w:p w14:paraId="32E177D2" w14:textId="75FD3D04" w:rsidR="00AB7A8C" w:rsidRPr="00706C13" w:rsidRDefault="00AB7A8C" w:rsidP="00AB7A8C">
      <w:pPr>
        <w:autoSpaceDE w:val="0"/>
        <w:autoSpaceDN w:val="0"/>
        <w:adjustRightInd w:val="0"/>
        <w:spacing w:before="108" w:after="108"/>
        <w:outlineLvl w:val="0"/>
        <w:rPr>
          <w:sz w:val="28"/>
          <w:szCs w:val="28"/>
        </w:rPr>
      </w:pPr>
      <w:r w:rsidRPr="00706C13">
        <w:rPr>
          <w:sz w:val="28"/>
          <w:szCs w:val="28"/>
        </w:rPr>
        <w:t>«____»_________202</w:t>
      </w:r>
      <w:r w:rsidR="00B65150">
        <w:rPr>
          <w:sz w:val="28"/>
          <w:szCs w:val="28"/>
        </w:rPr>
        <w:t>6</w:t>
      </w:r>
      <w:r w:rsidRPr="00706C13">
        <w:rPr>
          <w:sz w:val="28"/>
          <w:szCs w:val="28"/>
        </w:rPr>
        <w:t xml:space="preserve"> года                                                              </w:t>
      </w:r>
      <w:proofErr w:type="spellStart"/>
      <w:r w:rsidRPr="00706C13">
        <w:rPr>
          <w:sz w:val="28"/>
          <w:szCs w:val="28"/>
        </w:rPr>
        <w:t>р.п</w:t>
      </w:r>
      <w:proofErr w:type="spellEnd"/>
      <w:r w:rsidRPr="00706C13">
        <w:rPr>
          <w:sz w:val="28"/>
          <w:szCs w:val="28"/>
        </w:rPr>
        <w:t>. Тайтурка</w:t>
      </w:r>
    </w:p>
    <w:p w14:paraId="0EBE82DE" w14:textId="77777777" w:rsidR="00AB7A8C" w:rsidRPr="00706C13" w:rsidRDefault="00AB7A8C" w:rsidP="00AB7A8C">
      <w:pPr>
        <w:autoSpaceDE w:val="0"/>
        <w:autoSpaceDN w:val="0"/>
        <w:adjustRightInd w:val="0"/>
        <w:spacing w:before="108" w:after="108"/>
        <w:outlineLvl w:val="0"/>
        <w:rPr>
          <w:sz w:val="28"/>
          <w:szCs w:val="28"/>
        </w:rPr>
      </w:pPr>
    </w:p>
    <w:p w14:paraId="3DAF2E61" w14:textId="6AF57327" w:rsidR="00AB7A8C" w:rsidRPr="00706C13" w:rsidRDefault="00AB7A8C" w:rsidP="00AB7A8C">
      <w:pPr>
        <w:jc w:val="center"/>
        <w:rPr>
          <w:sz w:val="28"/>
          <w:szCs w:val="28"/>
        </w:rPr>
      </w:pPr>
      <w:r w:rsidRPr="00706C13">
        <w:rPr>
          <w:sz w:val="28"/>
          <w:szCs w:val="28"/>
        </w:rPr>
        <w:t>1. Ознакомившись с извещением о проведен</w:t>
      </w:r>
      <w:proofErr w:type="gramStart"/>
      <w:r w:rsidRPr="00706C13">
        <w:rPr>
          <w:sz w:val="28"/>
          <w:szCs w:val="28"/>
        </w:rPr>
        <w:t>ии ау</w:t>
      </w:r>
      <w:proofErr w:type="gramEnd"/>
      <w:r w:rsidRPr="00706C13">
        <w:rPr>
          <w:sz w:val="28"/>
          <w:szCs w:val="28"/>
        </w:rPr>
        <w:t xml:space="preserve">кциона на право заключения договора </w:t>
      </w:r>
      <w:r w:rsidR="000C396D">
        <w:rPr>
          <w:sz w:val="28"/>
          <w:szCs w:val="28"/>
        </w:rPr>
        <w:t>аренды</w:t>
      </w:r>
      <w:r w:rsidRPr="00706C13">
        <w:rPr>
          <w:sz w:val="28"/>
          <w:szCs w:val="28"/>
        </w:rPr>
        <w:t xml:space="preserve"> земельного участка, опубликованном </w:t>
      </w:r>
      <w:r w:rsidRPr="00706C13">
        <w:rPr>
          <w:b/>
          <w:sz w:val="28"/>
          <w:szCs w:val="28"/>
        </w:rPr>
        <w:t>___________</w:t>
      </w:r>
      <w:r w:rsidRPr="00706C13">
        <w:rPr>
          <w:sz w:val="28"/>
          <w:szCs w:val="28"/>
        </w:rPr>
        <w:t xml:space="preserve"> года на официальном сайте торгов: </w:t>
      </w:r>
      <w:hyperlink r:id="rId10" w:history="1">
        <w:r w:rsidRPr="00706C13">
          <w:rPr>
            <w:color w:val="0000FF"/>
            <w:sz w:val="28"/>
            <w:szCs w:val="28"/>
            <w:u w:val="single"/>
            <w:lang w:val="en-US"/>
          </w:rPr>
          <w:t>http</w:t>
        </w:r>
        <w:r w:rsidRPr="00706C13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706C13">
          <w:rPr>
            <w:color w:val="0000FF"/>
            <w:sz w:val="28"/>
            <w:szCs w:val="28"/>
            <w:u w:val="single"/>
            <w:lang w:val="en-US"/>
          </w:rPr>
          <w:t>torgi</w:t>
        </w:r>
        <w:proofErr w:type="spellEnd"/>
        <w:r w:rsidRPr="00706C13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706C13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706C13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706C13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06C13">
        <w:rPr>
          <w:sz w:val="28"/>
          <w:szCs w:val="28"/>
        </w:rPr>
        <w:t>, а также изучив предмет аукциона:</w:t>
      </w:r>
    </w:p>
    <w:p w14:paraId="04930DC4" w14:textId="77777777" w:rsidR="00AB7A8C" w:rsidRPr="00706C13" w:rsidRDefault="00AB7A8C" w:rsidP="00AB7A8C">
      <w:pPr>
        <w:ind w:right="126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83D978" w14:textId="4E633EE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03334" wp14:editId="5631C519">
                <wp:simplePos x="0" y="0"/>
                <wp:positionH relativeFrom="column">
                  <wp:posOffset>5372100</wp:posOffset>
                </wp:positionH>
                <wp:positionV relativeFrom="paragraph">
                  <wp:posOffset>107950</wp:posOffset>
                </wp:positionV>
                <wp:extent cx="457200" cy="34290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3750CC" id="Прямоугольник 10" o:spid="_x0000_s1026" style="position:absolute;margin-left:423pt;margin-top:8.5pt;width:3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"/>
            </w:pict>
          </mc:Fallback>
        </mc:AlternateContent>
      </w:r>
      <w:r w:rsidRPr="00706C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9341E" wp14:editId="14BB6EB0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107950</wp:posOffset>
                </wp:positionV>
                <wp:extent cx="457200" cy="34290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24DB78" id="Прямоугольник 9" o:spid="_x0000_s1026" style="position:absolute;margin-left:198pt;margin-top:8.5pt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"/>
            </w:pict>
          </mc:Fallback>
        </mc:AlternateContent>
      </w:r>
    </w:p>
    <w:p w14:paraId="153A8C17" w14:textId="77777777" w:rsidR="00AB7A8C" w:rsidRPr="00706C13" w:rsidRDefault="00AB7A8C" w:rsidP="00AB7A8C">
      <w:pPr>
        <w:ind w:right="126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заявитель: Физическое лицо </w:t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</w:r>
      <w:r w:rsidRPr="00706C13">
        <w:rPr>
          <w:sz w:val="28"/>
          <w:szCs w:val="28"/>
        </w:rPr>
        <w:tab/>
        <w:t>Юридическое лицо</w:t>
      </w:r>
    </w:p>
    <w:p w14:paraId="021D0A61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</w:p>
    <w:p w14:paraId="2F23CB4F" w14:textId="77777777" w:rsidR="00AB7A8C" w:rsidRPr="00706C13" w:rsidRDefault="00AB7A8C" w:rsidP="00AB7A8C">
      <w:pPr>
        <w:ind w:right="126"/>
        <w:rPr>
          <w:sz w:val="28"/>
          <w:szCs w:val="28"/>
        </w:rPr>
      </w:pPr>
      <w:r w:rsidRPr="00706C13">
        <w:rPr>
          <w:sz w:val="28"/>
          <w:szCs w:val="28"/>
        </w:rPr>
        <w:t xml:space="preserve">наименование заявителя (Ф.И.О.)  </w:t>
      </w:r>
      <w:r w:rsidRPr="00706C13">
        <w:rPr>
          <w:sz w:val="28"/>
          <w:szCs w:val="28"/>
          <w:u w:val="single"/>
        </w:rPr>
        <w:t xml:space="preserve">  </w:t>
      </w:r>
      <w:r w:rsidRPr="00706C13">
        <w:rPr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0B3B65A7" w14:textId="77777777" w:rsidR="00AB7A8C" w:rsidRPr="00706C13" w:rsidRDefault="00AB7A8C" w:rsidP="00AB7A8C">
      <w:pPr>
        <w:rPr>
          <w:sz w:val="28"/>
          <w:szCs w:val="28"/>
          <w:u w:val="single"/>
        </w:rPr>
      </w:pPr>
      <w:r w:rsidRPr="00706C13">
        <w:rPr>
          <w:sz w:val="28"/>
          <w:szCs w:val="28"/>
        </w:rPr>
        <w:t xml:space="preserve">учредительные документы (или документ, удостоверяющий личность):  </w:t>
      </w:r>
    </w:p>
    <w:p w14:paraId="00B77AE2" w14:textId="77777777" w:rsidR="00AB7A8C" w:rsidRPr="00706C13" w:rsidRDefault="00AB7A8C" w:rsidP="00AB7A8C">
      <w:pPr>
        <w:ind w:right="720"/>
        <w:rPr>
          <w:sz w:val="28"/>
          <w:szCs w:val="28"/>
        </w:rPr>
      </w:pPr>
      <w:r w:rsidRPr="00706C13"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19F1E0F5" w14:textId="77777777" w:rsidR="00AB7A8C" w:rsidRPr="00706C13" w:rsidRDefault="00AB7A8C" w:rsidP="00AB7A8C">
      <w:pPr>
        <w:rPr>
          <w:sz w:val="28"/>
          <w:szCs w:val="28"/>
        </w:rPr>
      </w:pPr>
      <w:r w:rsidRPr="00706C13">
        <w:rPr>
          <w:sz w:val="28"/>
          <w:szCs w:val="28"/>
        </w:rPr>
        <w:t>юридический адрес (или место жительства), почтовый адрес:</w:t>
      </w:r>
    </w:p>
    <w:p w14:paraId="6F4FDAF6" w14:textId="77777777" w:rsidR="00AB7A8C" w:rsidRPr="00706C13" w:rsidRDefault="00AB7A8C" w:rsidP="00AB7A8C">
      <w:pPr>
        <w:ind w:right="720"/>
        <w:rPr>
          <w:sz w:val="28"/>
          <w:szCs w:val="28"/>
        </w:rPr>
      </w:pPr>
      <w:r w:rsidRPr="00706C13"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65901167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телефон: __________________ факс: ____________________ </w:t>
      </w:r>
      <w:r w:rsidRPr="00706C13">
        <w:rPr>
          <w:sz w:val="28"/>
          <w:szCs w:val="28"/>
          <w:lang w:val="en-US"/>
        </w:rPr>
        <w:t>E</w:t>
      </w:r>
      <w:r w:rsidRPr="00706C13">
        <w:rPr>
          <w:sz w:val="28"/>
          <w:szCs w:val="28"/>
        </w:rPr>
        <w:t>-</w:t>
      </w:r>
      <w:r w:rsidRPr="00706C13">
        <w:rPr>
          <w:sz w:val="28"/>
          <w:szCs w:val="28"/>
          <w:lang w:val="en-US"/>
        </w:rPr>
        <w:t>mail</w:t>
      </w:r>
      <w:r w:rsidRPr="00706C13">
        <w:rPr>
          <w:sz w:val="28"/>
          <w:szCs w:val="28"/>
        </w:rPr>
        <w:t>:_________________</w:t>
      </w:r>
    </w:p>
    <w:p w14:paraId="62F89294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>Реквизиты для возврата задатка:</w:t>
      </w:r>
    </w:p>
    <w:p w14:paraId="751C22C3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>Наименование банка_______________________________________________________________</w:t>
      </w:r>
    </w:p>
    <w:p w14:paraId="536E7B5D" w14:textId="77777777" w:rsidR="00AB7A8C" w:rsidRPr="00706C13" w:rsidRDefault="00AB7A8C" w:rsidP="00AB7A8C">
      <w:pPr>
        <w:jc w:val="both"/>
        <w:rPr>
          <w:sz w:val="28"/>
          <w:szCs w:val="28"/>
        </w:rPr>
      </w:pPr>
      <w:proofErr w:type="gramStart"/>
      <w:r w:rsidRPr="00706C13">
        <w:rPr>
          <w:sz w:val="28"/>
          <w:szCs w:val="28"/>
        </w:rPr>
        <w:lastRenderedPageBreak/>
        <w:t>Кор. счет</w:t>
      </w:r>
      <w:proofErr w:type="gramEnd"/>
      <w:r w:rsidRPr="00706C13">
        <w:rPr>
          <w:sz w:val="28"/>
          <w:szCs w:val="28"/>
        </w:rPr>
        <w:t xml:space="preserve"> банка___________________________________________________________________ </w:t>
      </w:r>
    </w:p>
    <w:p w14:paraId="507F879C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>ИНН банка_______________________________________________________________________</w:t>
      </w:r>
    </w:p>
    <w:p w14:paraId="478249EE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>КПП банка_______________________________________________________________________</w:t>
      </w:r>
    </w:p>
    <w:p w14:paraId="6C5B1CA1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>БИК банка_______________________________________________________________________</w:t>
      </w:r>
    </w:p>
    <w:p w14:paraId="7E663F46" w14:textId="77777777" w:rsidR="00AB7A8C" w:rsidRPr="00706C13" w:rsidRDefault="00AB7A8C" w:rsidP="00AB7A8C">
      <w:pPr>
        <w:jc w:val="both"/>
        <w:rPr>
          <w:sz w:val="28"/>
          <w:szCs w:val="28"/>
        </w:rPr>
      </w:pPr>
      <w:proofErr w:type="spellStart"/>
      <w:r w:rsidRPr="00706C13">
        <w:rPr>
          <w:sz w:val="28"/>
          <w:szCs w:val="28"/>
        </w:rPr>
        <w:t>Рас</w:t>
      </w:r>
      <w:proofErr w:type="gramStart"/>
      <w:r w:rsidRPr="00706C13">
        <w:rPr>
          <w:sz w:val="28"/>
          <w:szCs w:val="28"/>
        </w:rPr>
        <w:t>.с</w:t>
      </w:r>
      <w:proofErr w:type="gramEnd"/>
      <w:r w:rsidRPr="00706C13">
        <w:rPr>
          <w:sz w:val="28"/>
          <w:szCs w:val="28"/>
        </w:rPr>
        <w:t>чёт</w:t>
      </w:r>
      <w:proofErr w:type="spellEnd"/>
      <w:r w:rsidRPr="00706C13">
        <w:rPr>
          <w:sz w:val="28"/>
          <w:szCs w:val="28"/>
        </w:rPr>
        <w:t xml:space="preserve"> получателя_______________________________________________________________</w:t>
      </w:r>
    </w:p>
    <w:p w14:paraId="33966B1F" w14:textId="77777777" w:rsidR="00AB7A8C" w:rsidRPr="00706C13" w:rsidRDefault="00AB7A8C" w:rsidP="00AB7A8C">
      <w:pPr>
        <w:jc w:val="both"/>
        <w:rPr>
          <w:sz w:val="28"/>
          <w:szCs w:val="28"/>
        </w:rPr>
      </w:pPr>
      <w:r w:rsidRPr="00706C13">
        <w:rPr>
          <w:sz w:val="28"/>
          <w:szCs w:val="28"/>
        </w:rPr>
        <w:t>Получатель просит принять настоящую заявку на участие в аукционе, проводимом Администрацией Тайтурского городского поселения Усольского муниципального района Иркутской области (далее – «Организатор аукциона»)</w:t>
      </w:r>
      <w:proofErr w:type="gramStart"/>
      <w:r w:rsidRPr="00706C13">
        <w:rPr>
          <w:sz w:val="28"/>
          <w:szCs w:val="28"/>
        </w:rPr>
        <w:t xml:space="preserve"> .</w:t>
      </w:r>
      <w:proofErr w:type="gramEnd"/>
      <w:r w:rsidRPr="00706C13">
        <w:rPr>
          <w:sz w:val="28"/>
          <w:szCs w:val="28"/>
        </w:rPr>
        <w:t xml:space="preserve"> </w:t>
      </w:r>
    </w:p>
    <w:p w14:paraId="2C98667F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2. Подавая настоящую заявку на участие в аукционе Заявитель обязуется соблюдать условия проведения аукциона, содержащиеся в указанном выше извещении о проведен</w:t>
      </w:r>
      <w:proofErr w:type="gramStart"/>
      <w:r w:rsidRPr="00706C13">
        <w:rPr>
          <w:sz w:val="28"/>
          <w:szCs w:val="28"/>
        </w:rPr>
        <w:t>ии ау</w:t>
      </w:r>
      <w:proofErr w:type="gramEnd"/>
      <w:r w:rsidRPr="00706C13">
        <w:rPr>
          <w:sz w:val="28"/>
          <w:szCs w:val="28"/>
        </w:rPr>
        <w:t>кциона, а также в решении об условиях заключения договора аренды земельного участка.</w:t>
      </w:r>
    </w:p>
    <w:p w14:paraId="6DA0CEA1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3. Настоящим Заявитель подтверждает, что он ознакомлен с порядком, сроками и условиями заключения договора аренды земельного участка.</w:t>
      </w:r>
    </w:p>
    <w:p w14:paraId="4D23F50B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4. В случае признания победителем аукциона, Заявитель обязуется:</w:t>
      </w:r>
    </w:p>
    <w:p w14:paraId="777C78E4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- в день подведения итогов аукциона после окончания подписать протокол о результатах аукциона;</w:t>
      </w:r>
    </w:p>
    <w:p w14:paraId="7D36B11F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 xml:space="preserve">- подписать Договор аренды земельного участка и в течение </w:t>
      </w:r>
      <w:r w:rsidRPr="00706C13">
        <w:rPr>
          <w:b/>
          <w:sz w:val="28"/>
          <w:szCs w:val="28"/>
        </w:rPr>
        <w:t>пяти дней</w:t>
      </w:r>
      <w:r w:rsidRPr="00706C13">
        <w:rPr>
          <w:sz w:val="28"/>
          <w:szCs w:val="28"/>
        </w:rPr>
        <w:t xml:space="preserve"> </w:t>
      </w:r>
      <w:proofErr w:type="gramStart"/>
      <w:r w:rsidRPr="00706C13">
        <w:rPr>
          <w:sz w:val="28"/>
          <w:szCs w:val="28"/>
        </w:rPr>
        <w:t>с даты подписания</w:t>
      </w:r>
      <w:proofErr w:type="gramEnd"/>
      <w:r w:rsidRPr="00706C13">
        <w:rPr>
          <w:sz w:val="28"/>
          <w:szCs w:val="28"/>
        </w:rPr>
        <w:t xml:space="preserve"> указанного Договора оплатить сумму, установленную подписанным Договором аренды земельного участка и протоколом о результатах аукциона, имеющим силу договора.</w:t>
      </w:r>
    </w:p>
    <w:p w14:paraId="3635DA7D" w14:textId="77777777" w:rsidR="00AB7A8C" w:rsidRPr="00706C13" w:rsidRDefault="00AB7A8C" w:rsidP="00AB7A8C">
      <w:pPr>
        <w:ind w:right="126" w:firstLine="709"/>
        <w:jc w:val="both"/>
        <w:rPr>
          <w:sz w:val="28"/>
          <w:szCs w:val="28"/>
        </w:rPr>
      </w:pPr>
      <w:r w:rsidRPr="00706C13">
        <w:rPr>
          <w:sz w:val="28"/>
          <w:szCs w:val="28"/>
        </w:rPr>
        <w:t>5. В случае если лицо, признанное победителем аукциона, уклонилось от подписания протокола о результатах аукциона, заключения договора аренды земельного участка, внесенный лицом, признанным победителем аукциона, задаток ему не возвращается.</w:t>
      </w:r>
    </w:p>
    <w:p w14:paraId="459F18EE" w14:textId="77777777" w:rsidR="00AB7A8C" w:rsidRPr="00706C13" w:rsidRDefault="00AB7A8C" w:rsidP="00AB7A8C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</w:p>
    <w:p w14:paraId="038C3CFA" w14:textId="77777777" w:rsidR="00AB7A8C" w:rsidRPr="00706C13" w:rsidRDefault="00AB7A8C" w:rsidP="00AB7A8C">
      <w:pPr>
        <w:autoSpaceDE w:val="0"/>
        <w:autoSpaceDN w:val="0"/>
        <w:adjustRightInd w:val="0"/>
        <w:spacing w:before="108" w:after="108"/>
        <w:ind w:right="126" w:firstLine="709"/>
        <w:outlineLvl w:val="0"/>
        <w:rPr>
          <w:bCs/>
          <w:sz w:val="28"/>
          <w:szCs w:val="28"/>
        </w:rPr>
      </w:pPr>
      <w:r w:rsidRPr="00706C13">
        <w:rPr>
          <w:bCs/>
          <w:sz w:val="28"/>
          <w:szCs w:val="28"/>
        </w:rPr>
        <w:t xml:space="preserve">Приложение: </w:t>
      </w:r>
    </w:p>
    <w:p w14:paraId="360C067B" w14:textId="49C9DC2D" w:rsidR="00AB7A8C" w:rsidRPr="00706C13" w:rsidRDefault="00AB7A8C" w:rsidP="00AB7A8C">
      <w:pPr>
        <w:autoSpaceDE w:val="0"/>
        <w:autoSpaceDN w:val="0"/>
        <w:adjustRightInd w:val="0"/>
        <w:spacing w:before="108" w:after="108"/>
        <w:ind w:right="126" w:firstLine="709"/>
        <w:outlineLvl w:val="0"/>
        <w:rPr>
          <w:bCs/>
          <w:sz w:val="28"/>
          <w:szCs w:val="28"/>
        </w:rPr>
      </w:pPr>
      <w:r w:rsidRPr="00706C13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0661775A" w14:textId="77777777" w:rsidR="00AB7A8C" w:rsidRPr="00706C13" w:rsidRDefault="00AB7A8C" w:rsidP="00AB7A8C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</w:p>
    <w:p w14:paraId="642C62ED" w14:textId="77777777" w:rsidR="00AB7A8C" w:rsidRPr="00706C13" w:rsidRDefault="00AB7A8C" w:rsidP="00AB7A8C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</w:p>
    <w:p w14:paraId="1FA023F8" w14:textId="09EB7281" w:rsidR="00AB7A8C" w:rsidRPr="00A94551" w:rsidRDefault="00AB7A8C" w:rsidP="00A94551">
      <w:pPr>
        <w:autoSpaceDE w:val="0"/>
        <w:autoSpaceDN w:val="0"/>
        <w:adjustRightInd w:val="0"/>
        <w:spacing w:before="108" w:after="108"/>
        <w:ind w:right="126" w:firstLine="709"/>
        <w:jc w:val="right"/>
        <w:outlineLvl w:val="0"/>
        <w:rPr>
          <w:bCs/>
          <w:sz w:val="28"/>
          <w:szCs w:val="28"/>
        </w:rPr>
      </w:pPr>
      <w:r w:rsidRPr="00706C13">
        <w:rPr>
          <w:bCs/>
          <w:sz w:val="28"/>
          <w:szCs w:val="28"/>
        </w:rPr>
        <w:t>Подпись Заявителя____________</w:t>
      </w:r>
    </w:p>
    <w:p w14:paraId="097B06BD" w14:textId="1C729063" w:rsidR="002803E5" w:rsidRPr="00706C13" w:rsidRDefault="002803E5" w:rsidP="002803E5">
      <w:pPr>
        <w:widowControl w:val="0"/>
        <w:shd w:val="clear" w:color="auto" w:fill="FFFFFF"/>
        <w:spacing w:line="278" w:lineRule="exact"/>
        <w:ind w:left="20"/>
        <w:contextualSpacing/>
        <w:jc w:val="right"/>
        <w:rPr>
          <w:bCs/>
          <w:sz w:val="32"/>
          <w:szCs w:val="32"/>
        </w:rPr>
      </w:pPr>
      <w:r w:rsidRPr="00706C13">
        <w:rPr>
          <w:bCs/>
          <w:sz w:val="32"/>
          <w:szCs w:val="32"/>
        </w:rPr>
        <w:lastRenderedPageBreak/>
        <w:t xml:space="preserve">Приложение </w:t>
      </w:r>
      <w:r>
        <w:rPr>
          <w:bCs/>
          <w:sz w:val="32"/>
          <w:szCs w:val="32"/>
        </w:rPr>
        <w:t>2</w:t>
      </w:r>
    </w:p>
    <w:p w14:paraId="4FBE3FAD" w14:textId="77777777" w:rsidR="002803E5" w:rsidRPr="00C45C1F" w:rsidRDefault="002803E5" w:rsidP="002803E5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>К ИЗВЕЩЕНИЮ ОБ АУКЦИОНЕ В ЭЛЕКТРОННОЙ ФОРМЕ</w:t>
      </w:r>
    </w:p>
    <w:p w14:paraId="509DA078" w14:textId="77777777" w:rsidR="002803E5" w:rsidRPr="00C45C1F" w:rsidRDefault="002803E5" w:rsidP="002803E5">
      <w:pPr>
        <w:jc w:val="right"/>
        <w:rPr>
          <w:sz w:val="20"/>
          <w:szCs w:val="20"/>
        </w:rPr>
      </w:pPr>
      <w:r w:rsidRPr="00C45C1F">
        <w:rPr>
          <w:sz w:val="20"/>
          <w:szCs w:val="20"/>
        </w:rPr>
        <w:t xml:space="preserve">НА ПРАВО ЗАКЛЮЧЕНИЯ ДОГОВОРА </w:t>
      </w:r>
    </w:p>
    <w:p w14:paraId="4A220684" w14:textId="77777777" w:rsidR="002803E5" w:rsidRPr="00C45C1F" w:rsidRDefault="002803E5" w:rsidP="002803E5">
      <w:pPr>
        <w:jc w:val="right"/>
        <w:rPr>
          <w:sz w:val="20"/>
          <w:szCs w:val="20"/>
        </w:rPr>
      </w:pPr>
      <w:r>
        <w:rPr>
          <w:sz w:val="20"/>
          <w:szCs w:val="20"/>
        </w:rPr>
        <w:t>АРЕНДЫ</w:t>
      </w:r>
      <w:r w:rsidRPr="00C45C1F">
        <w:rPr>
          <w:sz w:val="20"/>
          <w:szCs w:val="20"/>
        </w:rPr>
        <w:t xml:space="preserve"> ЗЕМЕЛЬНОГО УЧАСТКА</w:t>
      </w:r>
    </w:p>
    <w:p w14:paraId="79F54473" w14:textId="77777777" w:rsidR="002803E5" w:rsidRDefault="002803E5" w:rsidP="002803E5">
      <w:pPr>
        <w:jc w:val="right"/>
        <w:rPr>
          <w:b/>
          <w:bCs/>
        </w:rPr>
      </w:pPr>
    </w:p>
    <w:p w14:paraId="03C755B9" w14:textId="77777777" w:rsidR="002803E5" w:rsidRDefault="002803E5" w:rsidP="00AB7A8C">
      <w:pPr>
        <w:jc w:val="center"/>
        <w:rPr>
          <w:b/>
          <w:bCs/>
        </w:rPr>
      </w:pPr>
    </w:p>
    <w:p w14:paraId="65EAB31B" w14:textId="77777777" w:rsidR="00B65150" w:rsidRDefault="00B65150" w:rsidP="00AB7A8C">
      <w:pPr>
        <w:jc w:val="center"/>
        <w:rPr>
          <w:b/>
          <w:bCs/>
        </w:rPr>
      </w:pPr>
    </w:p>
    <w:p w14:paraId="77E60572" w14:textId="77777777" w:rsidR="00B65150" w:rsidRDefault="00B65150" w:rsidP="00AB7A8C">
      <w:pPr>
        <w:jc w:val="center"/>
        <w:rPr>
          <w:b/>
          <w:bCs/>
        </w:rPr>
      </w:pPr>
    </w:p>
    <w:p w14:paraId="4E6BE32B" w14:textId="77777777" w:rsidR="00B65150" w:rsidRDefault="00B65150" w:rsidP="00AB7A8C">
      <w:pPr>
        <w:jc w:val="center"/>
        <w:rPr>
          <w:b/>
          <w:bCs/>
        </w:rPr>
      </w:pPr>
    </w:p>
    <w:p w14:paraId="1BF6D319" w14:textId="77777777" w:rsidR="00B65150" w:rsidRDefault="00B65150" w:rsidP="00AB7A8C">
      <w:pPr>
        <w:jc w:val="center"/>
        <w:rPr>
          <w:b/>
          <w:bCs/>
        </w:rPr>
      </w:pPr>
    </w:p>
    <w:p w14:paraId="292C3892" w14:textId="77777777" w:rsidR="00B65150" w:rsidRPr="00706C13" w:rsidRDefault="00B65150" w:rsidP="00B65150">
      <w:pPr>
        <w:jc w:val="center"/>
        <w:rPr>
          <w:b/>
        </w:rPr>
      </w:pPr>
      <w:r w:rsidRPr="00706C13">
        <w:rPr>
          <w:b/>
          <w:bCs/>
        </w:rPr>
        <w:t xml:space="preserve">ДОГОВОР </w:t>
      </w:r>
      <w:r w:rsidRPr="00706C13">
        <w:rPr>
          <w:b/>
        </w:rPr>
        <w:t xml:space="preserve">АРЕНДЫ ЗЕМЕЛЬНОГО УЧАСТКА </w:t>
      </w:r>
      <w:r w:rsidRPr="00706C13">
        <w:rPr>
          <w:b/>
          <w:bCs/>
        </w:rPr>
        <w:t>№</w:t>
      </w:r>
      <w:r>
        <w:rPr>
          <w:b/>
          <w:bCs/>
        </w:rPr>
        <w:t xml:space="preserve"> __</w:t>
      </w:r>
    </w:p>
    <w:p w14:paraId="208308B1" w14:textId="77777777" w:rsidR="00B65150" w:rsidRPr="00706C13" w:rsidRDefault="00B65150" w:rsidP="00B65150">
      <w:pPr>
        <w:ind w:firstLine="709"/>
        <w:jc w:val="center"/>
        <w:rPr>
          <w:b/>
        </w:rPr>
      </w:pPr>
    </w:p>
    <w:p w14:paraId="5DF124FF" w14:textId="77777777" w:rsidR="00B65150" w:rsidRPr="00706C13" w:rsidRDefault="00B65150" w:rsidP="00B65150">
      <w:pPr>
        <w:rPr>
          <w:sz w:val="32"/>
          <w:szCs w:val="32"/>
        </w:rPr>
      </w:pPr>
      <w:proofErr w:type="spellStart"/>
      <w:r w:rsidRPr="00B50176">
        <w:rPr>
          <w:sz w:val="28"/>
          <w:szCs w:val="28"/>
        </w:rPr>
        <w:t>р.п</w:t>
      </w:r>
      <w:proofErr w:type="spellEnd"/>
      <w:r w:rsidRPr="00B50176">
        <w:rPr>
          <w:sz w:val="28"/>
          <w:szCs w:val="28"/>
        </w:rPr>
        <w:t>. Тайтурка</w:t>
      </w:r>
      <w:r w:rsidRPr="00B50176">
        <w:rPr>
          <w:sz w:val="28"/>
          <w:szCs w:val="28"/>
        </w:rPr>
        <w:tab/>
        <w:t xml:space="preserve">                                                             </w:t>
      </w:r>
      <w:r>
        <w:rPr>
          <w:sz w:val="28"/>
          <w:szCs w:val="28"/>
        </w:rPr>
        <w:t xml:space="preserve">    </w:t>
      </w:r>
      <w:r w:rsidRPr="00B50176">
        <w:rPr>
          <w:sz w:val="28"/>
          <w:szCs w:val="28"/>
        </w:rPr>
        <w:t xml:space="preserve"> «</w:t>
      </w:r>
      <w:r>
        <w:rPr>
          <w:sz w:val="28"/>
          <w:szCs w:val="28"/>
        </w:rPr>
        <w:t>___</w:t>
      </w:r>
      <w:r w:rsidRPr="00B50176">
        <w:rPr>
          <w:sz w:val="28"/>
          <w:szCs w:val="28"/>
        </w:rPr>
        <w:t>»</w:t>
      </w:r>
      <w:r>
        <w:rPr>
          <w:sz w:val="28"/>
          <w:szCs w:val="28"/>
        </w:rPr>
        <w:t xml:space="preserve"> _____ </w:t>
      </w:r>
      <w:r w:rsidRPr="00B5017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B50176">
        <w:rPr>
          <w:sz w:val="28"/>
          <w:szCs w:val="28"/>
        </w:rPr>
        <w:t xml:space="preserve"> года</w:t>
      </w:r>
      <w:r w:rsidRPr="00706C13">
        <w:rPr>
          <w:sz w:val="32"/>
          <w:szCs w:val="32"/>
        </w:rPr>
        <w:tab/>
        <w:t xml:space="preserve">         </w:t>
      </w:r>
    </w:p>
    <w:p w14:paraId="07253B68" w14:textId="77777777" w:rsidR="00B65150" w:rsidRPr="00B24E6D" w:rsidRDefault="00B65150" w:rsidP="00B65150">
      <w:pPr>
        <w:ind w:firstLine="709"/>
        <w:jc w:val="both"/>
      </w:pPr>
      <w:proofErr w:type="gramStart"/>
      <w:r w:rsidRPr="00B24E6D">
        <w:rPr>
          <w:b/>
          <w:bCs/>
          <w:i/>
          <w:iCs/>
        </w:rPr>
        <w:t>Администрация Тайтурского городского поселения Усольского муниципального района Иркутской области</w:t>
      </w:r>
      <w:r w:rsidRPr="00B24E6D">
        <w:t>, в лице главы Тайтурского городского поселения Усольского муниципального района Иркутской области Ушакова Сергея Викторовича, действующего на основании Устава и распоряжения от 12.09.2024г. 125-р «О вступлении в должность главы Тайтурского городского поселения Усольского муниципального района Иркутской области», именуемый в дальнейшем </w:t>
      </w:r>
      <w:r w:rsidRPr="00B24E6D">
        <w:rPr>
          <w:b/>
          <w:bCs/>
        </w:rPr>
        <w:t>Арендодател</w:t>
      </w:r>
      <w:r w:rsidRPr="00B24E6D">
        <w:rPr>
          <w:b/>
        </w:rPr>
        <w:t>ь</w:t>
      </w:r>
      <w:r w:rsidRPr="00B24E6D">
        <w:t xml:space="preserve">  с одной стороны и </w:t>
      </w:r>
      <w:r>
        <w:rPr>
          <w:b/>
          <w:bCs/>
          <w:i/>
          <w:iCs/>
        </w:rPr>
        <w:t>_______________________________________________________________________________</w:t>
      </w:r>
      <w:r w:rsidRPr="00B24E6D">
        <w:t>, именуемый в дальнейшем «Арендатор», с другой</w:t>
      </w:r>
      <w:proofErr w:type="gramEnd"/>
      <w:r w:rsidRPr="00B24E6D">
        <w:t xml:space="preserve"> стороны, а вместе именуемые Стороны, заключили настоящий Договор о нижеследующем:</w:t>
      </w:r>
    </w:p>
    <w:p w14:paraId="3A64C66B" w14:textId="77777777" w:rsidR="00B65150" w:rsidRPr="00706C13" w:rsidRDefault="00B65150" w:rsidP="00B65150">
      <w:pPr>
        <w:jc w:val="both"/>
        <w:rPr>
          <w:sz w:val="28"/>
          <w:szCs w:val="28"/>
        </w:rPr>
      </w:pPr>
    </w:p>
    <w:p w14:paraId="471CD535" w14:textId="77777777" w:rsidR="00B65150" w:rsidRPr="00B24E6D" w:rsidRDefault="00B65150" w:rsidP="00B65150">
      <w:pPr>
        <w:pStyle w:val="afb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B24E6D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82C2008" w14:textId="77777777" w:rsidR="00B65150" w:rsidRPr="00E061A5" w:rsidRDefault="00B65150" w:rsidP="00B65150">
      <w:pPr>
        <w:jc w:val="both"/>
        <w:rPr>
          <w:u w:val="single"/>
        </w:rPr>
      </w:pPr>
      <w:r w:rsidRPr="00B24E6D">
        <w:t xml:space="preserve">          1.1. Арендодатель предоставляет, а Арендатор принимает в аренду сроком на </w:t>
      </w:r>
      <w:r>
        <w:t xml:space="preserve">_________ </w:t>
      </w:r>
      <w:r w:rsidRPr="00B24E6D">
        <w:t>земельный участок</w:t>
      </w:r>
      <w:r>
        <w:t xml:space="preserve"> </w:t>
      </w:r>
      <w:r w:rsidRPr="00E061A5">
        <w:t xml:space="preserve">из земель населенных пунктов, находящегося в муниципальной собственности </w:t>
      </w:r>
      <w:r w:rsidRPr="00E061A5">
        <w:rPr>
          <w:u w:val="single"/>
        </w:rPr>
        <w:t xml:space="preserve">с кадастровым номером </w:t>
      </w:r>
      <w:r w:rsidRPr="00E061A5">
        <w:rPr>
          <w:bCs/>
          <w:u w:val="single"/>
        </w:rPr>
        <w:t>38:16:000017:2773,</w:t>
      </w:r>
      <w:r w:rsidRPr="00E061A5">
        <w:rPr>
          <w:u w:val="single"/>
        </w:rPr>
        <w:t xml:space="preserve"> площадью 2047 </w:t>
      </w:r>
      <w:proofErr w:type="spellStart"/>
      <w:r w:rsidRPr="00E061A5">
        <w:rPr>
          <w:u w:val="single"/>
        </w:rPr>
        <w:t>кв.м</w:t>
      </w:r>
      <w:proofErr w:type="spellEnd"/>
      <w:r w:rsidRPr="00E061A5">
        <w:rPr>
          <w:u w:val="single"/>
        </w:rPr>
        <w:t xml:space="preserve">. расположенного по адресу: Российская Федерация, Иркутская область, муниципальный район </w:t>
      </w:r>
      <w:proofErr w:type="spellStart"/>
      <w:r w:rsidRPr="00E061A5">
        <w:rPr>
          <w:u w:val="single"/>
        </w:rPr>
        <w:t>Усольский</w:t>
      </w:r>
      <w:proofErr w:type="spellEnd"/>
      <w:r w:rsidRPr="00E061A5">
        <w:rPr>
          <w:u w:val="single"/>
        </w:rPr>
        <w:t xml:space="preserve">, городское поселение </w:t>
      </w:r>
      <w:proofErr w:type="spellStart"/>
      <w:r w:rsidRPr="00E061A5">
        <w:rPr>
          <w:u w:val="single"/>
        </w:rPr>
        <w:t>Тайтурское</w:t>
      </w:r>
      <w:proofErr w:type="spellEnd"/>
      <w:r w:rsidRPr="00E061A5">
        <w:rPr>
          <w:u w:val="single"/>
        </w:rPr>
        <w:t>, рабочий поселок Тайтурка, улица Ломоносова, земельный участок 6а, вид разрешенного использовани</w:t>
      </w:r>
      <w:proofErr w:type="gramStart"/>
      <w:r w:rsidRPr="00E061A5">
        <w:rPr>
          <w:u w:val="single"/>
        </w:rPr>
        <w:t>я-</w:t>
      </w:r>
      <w:proofErr w:type="gramEnd"/>
      <w:r w:rsidRPr="00E061A5">
        <w:rPr>
          <w:u w:val="single"/>
        </w:rPr>
        <w:t xml:space="preserve"> «Магазины 4.4»</w:t>
      </w:r>
    </w:p>
    <w:p w14:paraId="0FD59B37" w14:textId="77777777" w:rsidR="00B65150" w:rsidRPr="00B24E6D" w:rsidRDefault="00B65150" w:rsidP="00B65150">
      <w:pPr>
        <w:jc w:val="both"/>
      </w:pPr>
      <w:r w:rsidRPr="00B24E6D">
        <w:t xml:space="preserve"> Основанием для заключения данного Договора является протокол об итогах аукциона от «</w:t>
      </w:r>
      <w:r>
        <w:t>___</w:t>
      </w:r>
      <w:r w:rsidRPr="00B24E6D">
        <w:t>»</w:t>
      </w:r>
      <w:r>
        <w:t>____</w:t>
      </w:r>
      <w:r w:rsidRPr="00B24E6D">
        <w:t xml:space="preserve"> 202</w:t>
      </w:r>
      <w:r>
        <w:t>6</w:t>
      </w:r>
      <w:r w:rsidRPr="00B24E6D">
        <w:t xml:space="preserve"> года  №</w:t>
      </w:r>
      <w:r>
        <w:t>___</w:t>
      </w:r>
      <w:r w:rsidRPr="00B24E6D">
        <w:t>. Срок действия договора с «</w:t>
      </w:r>
      <w:r>
        <w:t>__</w:t>
      </w:r>
      <w:r w:rsidRPr="00B24E6D">
        <w:t>»</w:t>
      </w:r>
      <w:r>
        <w:t xml:space="preserve"> июня</w:t>
      </w:r>
      <w:r w:rsidRPr="00B24E6D">
        <w:t xml:space="preserve"> 202</w:t>
      </w:r>
      <w:r>
        <w:t>6</w:t>
      </w:r>
      <w:r w:rsidRPr="00B24E6D">
        <w:t xml:space="preserve"> года по «</w:t>
      </w:r>
      <w:r>
        <w:t>__</w:t>
      </w:r>
      <w:r w:rsidRPr="00B24E6D">
        <w:t>»</w:t>
      </w:r>
      <w:r>
        <w:t xml:space="preserve"> ______</w:t>
      </w:r>
      <w:r w:rsidRPr="00B24E6D">
        <w:t xml:space="preserve"> 20</w:t>
      </w:r>
      <w:r>
        <w:t>__</w:t>
      </w:r>
      <w:r w:rsidRPr="00B24E6D">
        <w:t>года.</w:t>
      </w:r>
    </w:p>
    <w:p w14:paraId="10B04B53" w14:textId="77777777" w:rsidR="00B65150" w:rsidRPr="00B24E6D" w:rsidRDefault="00B65150" w:rsidP="00B65150">
      <w:pPr>
        <w:jc w:val="both"/>
      </w:pPr>
      <w:r w:rsidRPr="00B24E6D">
        <w:t xml:space="preserve">          1.2. Вид разрешённого использования </w:t>
      </w:r>
      <w:r>
        <w:t>________</w:t>
      </w:r>
      <w:r w:rsidRPr="00B24E6D">
        <w:t xml:space="preserve">        </w:t>
      </w:r>
    </w:p>
    <w:p w14:paraId="5646676C" w14:textId="77777777" w:rsidR="00B65150" w:rsidRPr="00B24E6D" w:rsidRDefault="00B65150" w:rsidP="00B65150">
      <w:pPr>
        <w:jc w:val="both"/>
      </w:pPr>
      <w:r>
        <w:t xml:space="preserve">        </w:t>
      </w:r>
      <w:r w:rsidRPr="00B24E6D">
        <w:t xml:space="preserve">  1.3. Ограничения (обременения):</w:t>
      </w:r>
    </w:p>
    <w:p w14:paraId="65FA83E2" w14:textId="77777777" w:rsidR="00B65150" w:rsidRPr="00E061A5" w:rsidRDefault="00B65150" w:rsidP="00B65150">
      <w:pPr>
        <w:numPr>
          <w:ilvl w:val="0"/>
          <w:numId w:val="1"/>
        </w:numPr>
        <w:tabs>
          <w:tab w:val="clear" w:pos="-1134"/>
          <w:tab w:val="num" w:pos="0"/>
        </w:tabs>
        <w:ind w:left="0" w:firstLine="0"/>
      </w:pPr>
      <w:r w:rsidRPr="00E061A5">
        <w:t xml:space="preserve">Ограничения (обременения): </w:t>
      </w:r>
      <w:r w:rsidRPr="00E061A5">
        <w:rPr>
          <w:b/>
          <w:bCs/>
        </w:rPr>
        <w:t>ЗОУИТ</w:t>
      </w:r>
      <w:r w:rsidRPr="00E061A5">
        <w:t>- </w:t>
      </w:r>
      <w:r w:rsidRPr="00E061A5">
        <w:rPr>
          <w:b/>
          <w:bCs/>
        </w:rPr>
        <w:t>38:16-6.612-</w:t>
      </w:r>
      <w:r w:rsidRPr="00E061A5">
        <w:t> Зона с особыми условиями использования территории;</w:t>
      </w:r>
    </w:p>
    <w:p w14:paraId="56A25349" w14:textId="77777777" w:rsidR="00B65150" w:rsidRPr="00E061A5" w:rsidRDefault="00B65150" w:rsidP="00B65150">
      <w:pPr>
        <w:jc w:val="both"/>
      </w:pPr>
      <w:r w:rsidRPr="00E061A5">
        <w:t xml:space="preserve">Вид зоны по документу: Зона подтопления на территории </w:t>
      </w:r>
      <w:proofErr w:type="spellStart"/>
      <w:r w:rsidRPr="00E061A5">
        <w:t>р.п</w:t>
      </w:r>
      <w:proofErr w:type="spellEnd"/>
      <w:r w:rsidRPr="00E061A5">
        <w:t xml:space="preserve">. Тайтурка Усольского района Иркутской области (территории умеренного подтопления - при глубине залегания грунтовых вод от 0,3-0,7 до 1,2-2 м. от </w:t>
      </w:r>
      <w:proofErr w:type="spellStart"/>
      <w:r w:rsidRPr="00E061A5">
        <w:t>пов-ти</w:t>
      </w:r>
      <w:proofErr w:type="spellEnd"/>
      <w:r w:rsidRPr="00E061A5">
        <w:t xml:space="preserve"> р. Белая);</w:t>
      </w:r>
    </w:p>
    <w:p w14:paraId="2C61FDB9" w14:textId="77777777" w:rsidR="00B65150" w:rsidRPr="00B24E6D" w:rsidRDefault="00B65150" w:rsidP="00B65150">
      <w:pPr>
        <w:jc w:val="both"/>
      </w:pPr>
      <w:proofErr w:type="gramStart"/>
      <w:r w:rsidRPr="00E061A5">
        <w:rPr>
          <w:b/>
          <w:bCs/>
        </w:rPr>
        <w:t>ЗОУИТ</w:t>
      </w:r>
      <w:r w:rsidRPr="00E061A5">
        <w:t> - </w:t>
      </w:r>
      <w:r w:rsidRPr="00E061A5">
        <w:rPr>
          <w:b/>
          <w:bCs/>
        </w:rPr>
        <w:t>38:00-6.830-</w:t>
      </w:r>
      <w:r w:rsidRPr="00E061A5">
        <w:t>Третий пояс зоны санитарной охраны действующего водозабора поверхностных вод на р. Белая ООО «</w:t>
      </w:r>
      <w:proofErr w:type="spellStart"/>
      <w:r w:rsidRPr="00E061A5">
        <w:t>АкваСервис</w:t>
      </w:r>
      <w:proofErr w:type="spellEnd"/>
      <w:r w:rsidRPr="00E061A5">
        <w:t>» (Братское водохранилище</w:t>
      </w:r>
      <w:proofErr w:type="gramEnd"/>
    </w:p>
    <w:p w14:paraId="464F72C1" w14:textId="77777777" w:rsidR="00B65150" w:rsidRPr="00B24E6D" w:rsidRDefault="00B65150" w:rsidP="00B65150">
      <w:pPr>
        <w:jc w:val="both"/>
      </w:pPr>
      <w:r w:rsidRPr="00B24E6D">
        <w:t xml:space="preserve">          1.4. Земельный участок считается переданным с момента, указанного в акте приёма-передачи земельного участка.</w:t>
      </w:r>
    </w:p>
    <w:p w14:paraId="70F23A11" w14:textId="77777777" w:rsidR="00B65150" w:rsidRPr="00706C13" w:rsidRDefault="00B65150" w:rsidP="00B65150">
      <w:pPr>
        <w:jc w:val="both"/>
        <w:rPr>
          <w:sz w:val="28"/>
          <w:szCs w:val="28"/>
        </w:rPr>
      </w:pPr>
    </w:p>
    <w:p w14:paraId="17AA83DB" w14:textId="77777777" w:rsidR="00B65150" w:rsidRPr="00B24E6D" w:rsidRDefault="00B65150" w:rsidP="00B65150">
      <w:pPr>
        <w:pStyle w:val="afb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B24E6D">
        <w:rPr>
          <w:rFonts w:ascii="Times New Roman" w:hAnsi="Times New Roman"/>
          <w:b/>
          <w:sz w:val="24"/>
          <w:szCs w:val="24"/>
        </w:rPr>
        <w:t>АРЕНДНАЯ ПЛАТА</w:t>
      </w:r>
    </w:p>
    <w:p w14:paraId="03912EC5" w14:textId="77777777" w:rsidR="00B65150" w:rsidRPr="00B24E6D" w:rsidRDefault="00B65150" w:rsidP="00B65150">
      <w:pPr>
        <w:ind w:firstLine="709"/>
        <w:jc w:val="both"/>
      </w:pPr>
      <w:r w:rsidRPr="00B24E6D">
        <w:t>2.1. Годовой размер арендной платы определен на основании Протокола  от «</w:t>
      </w:r>
      <w:r>
        <w:t>___</w:t>
      </w:r>
      <w:r w:rsidRPr="00B24E6D">
        <w:t xml:space="preserve">» </w:t>
      </w:r>
      <w:r>
        <w:t>______</w:t>
      </w:r>
      <w:r w:rsidRPr="00B24E6D">
        <w:t xml:space="preserve">  202</w:t>
      </w:r>
      <w:r>
        <w:t>6</w:t>
      </w:r>
      <w:r w:rsidRPr="00B24E6D">
        <w:t xml:space="preserve">года  № </w:t>
      </w:r>
      <w:r>
        <w:t>_______</w:t>
      </w:r>
      <w:r w:rsidRPr="00B24E6D">
        <w:t xml:space="preserve"> о результатах аукциона, открытого по составу участников и по </w:t>
      </w:r>
      <w:r w:rsidRPr="00B24E6D">
        <w:lastRenderedPageBreak/>
        <w:t>форме подачи предложений о цене, на заключение договора аренды земельного участка и указан в приложении к Договору, которое является его неотъемлемой частью.</w:t>
      </w:r>
    </w:p>
    <w:p w14:paraId="73BBF69B" w14:textId="77777777" w:rsidR="00B65150" w:rsidRPr="00B24E6D" w:rsidRDefault="00B65150" w:rsidP="00B65150">
      <w:pPr>
        <w:ind w:firstLine="709"/>
        <w:jc w:val="both"/>
      </w:pPr>
      <w:r w:rsidRPr="00B24E6D">
        <w:t xml:space="preserve">2.2.  В течение пяти дней с момента подписания договора аренды земельного участка Арендатор оплачивает арендную плату за 1 (первый) год аренды – </w:t>
      </w:r>
      <w:r>
        <w:t>_________________</w:t>
      </w:r>
      <w:r w:rsidRPr="00B24E6D">
        <w:t xml:space="preserve"> </w:t>
      </w:r>
      <w:proofErr w:type="gramStart"/>
      <w:r w:rsidRPr="00B24E6D">
        <w:t xml:space="preserve">( </w:t>
      </w:r>
      <w:proofErr w:type="gramEnd"/>
      <w:r>
        <w:t>___</w:t>
      </w:r>
      <w:r w:rsidRPr="00B24E6D">
        <w:t xml:space="preserve"> руб. </w:t>
      </w:r>
      <w:r>
        <w:t>___</w:t>
      </w:r>
      <w:r w:rsidRPr="00B24E6D">
        <w:t xml:space="preserve"> коп.) В указанную сумму входит сумма внесенного задатка – </w:t>
      </w:r>
      <w:r>
        <w:t>_______________</w:t>
      </w:r>
      <w:r w:rsidRPr="00B24E6D">
        <w:t xml:space="preserve"> (</w:t>
      </w:r>
      <w:r>
        <w:t>____</w:t>
      </w:r>
      <w:r w:rsidRPr="00B24E6D">
        <w:t xml:space="preserve"> рубля) </w:t>
      </w:r>
      <w:r>
        <w:t>___</w:t>
      </w:r>
      <w:r w:rsidRPr="00B24E6D">
        <w:t xml:space="preserve"> копеек руб. Арендная плата действует </w:t>
      </w:r>
      <w:proofErr w:type="gramStart"/>
      <w:r w:rsidRPr="00B24E6D">
        <w:t>с даты заключения</w:t>
      </w:r>
      <w:proofErr w:type="gramEnd"/>
      <w:r w:rsidRPr="00B24E6D">
        <w:t xml:space="preserve"> договора аренды 1 (первый) год аренды. </w:t>
      </w:r>
    </w:p>
    <w:p w14:paraId="0CF09D9C" w14:textId="77777777" w:rsidR="00B65150" w:rsidRPr="00B24E6D" w:rsidRDefault="00B65150" w:rsidP="00B65150">
      <w:pPr>
        <w:ind w:firstLine="708"/>
        <w:jc w:val="both"/>
      </w:pPr>
      <w:r w:rsidRPr="00B24E6D">
        <w:t>2.3. Арендная плата вносится Арендатором ежеквартально равными частями от указанной в п.2.2. настоящего Договора суммы, до истечения 10-го дня начала следующего квартала, а за 4 квартал не позднее 25 ноября текущего года.</w:t>
      </w:r>
    </w:p>
    <w:p w14:paraId="05DB228C" w14:textId="77777777" w:rsidR="00B65150" w:rsidRPr="00B24E6D" w:rsidRDefault="00B65150" w:rsidP="00B65150">
      <w:pPr>
        <w:ind w:firstLine="708"/>
        <w:jc w:val="both"/>
      </w:pPr>
      <w:r w:rsidRPr="00B24E6D">
        <w:t xml:space="preserve"> Арендатор имеет право внести арендную плату единовременным платежом за текущий год не позднее 25 ноября текущего года.</w:t>
      </w:r>
    </w:p>
    <w:p w14:paraId="42C9032A" w14:textId="77777777" w:rsidR="00B65150" w:rsidRPr="00B24E6D" w:rsidRDefault="00B65150" w:rsidP="00B65150">
      <w:pPr>
        <w:ind w:firstLine="708"/>
        <w:jc w:val="both"/>
      </w:pPr>
      <w:r w:rsidRPr="00B24E6D">
        <w:t xml:space="preserve">Арендная плата по договору производится по следующим реквизитам:  </w:t>
      </w:r>
    </w:p>
    <w:p w14:paraId="348B45D7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ИНН 3819015929    КПП 385101001</w:t>
      </w:r>
    </w:p>
    <w:p w14:paraId="5E030BF1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 xml:space="preserve">Получателя: УФК по Иркутской области (Администрация Тайтурского городского поселения Усольского муниципального района Иркутской области, </w:t>
      </w:r>
      <w:proofErr w:type="gramStart"/>
      <w:r w:rsidRPr="00EF6424">
        <w:rPr>
          <w:b/>
          <w:bCs/>
        </w:rPr>
        <w:t>л</w:t>
      </w:r>
      <w:proofErr w:type="gramEnd"/>
      <w:r w:rsidRPr="00EF6424">
        <w:rPr>
          <w:b/>
          <w:bCs/>
        </w:rPr>
        <w:t>/с 04343</w:t>
      </w:r>
      <w:r w:rsidRPr="00EF6424">
        <w:rPr>
          <w:b/>
          <w:bCs/>
          <w:lang w:val="en-US"/>
        </w:rPr>
        <w:t>D</w:t>
      </w:r>
      <w:r w:rsidRPr="00EF6424">
        <w:rPr>
          <w:b/>
          <w:bCs/>
        </w:rPr>
        <w:t>00120)</w:t>
      </w:r>
    </w:p>
    <w:p w14:paraId="35EDF74A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 xml:space="preserve">Банк получателя: ОКЦ № 4 </w:t>
      </w:r>
      <w:proofErr w:type="spellStart"/>
      <w:r w:rsidRPr="00EF6424">
        <w:rPr>
          <w:b/>
          <w:bCs/>
        </w:rPr>
        <w:t>СибГУ</w:t>
      </w:r>
      <w:proofErr w:type="spellEnd"/>
      <w:r w:rsidRPr="00EF6424">
        <w:rPr>
          <w:b/>
          <w:bCs/>
        </w:rPr>
        <w:t xml:space="preserve"> Банка России//УФК ПО ИРКУТСКОЙ ОБЛАСТИ </w:t>
      </w:r>
      <w:proofErr w:type="gramStart"/>
      <w:r w:rsidRPr="00EF6424">
        <w:rPr>
          <w:b/>
          <w:bCs/>
        </w:rPr>
        <w:t>г</w:t>
      </w:r>
      <w:proofErr w:type="gramEnd"/>
      <w:r w:rsidRPr="00EF6424">
        <w:rPr>
          <w:b/>
          <w:bCs/>
        </w:rPr>
        <w:t xml:space="preserve"> Иркутск</w:t>
      </w:r>
    </w:p>
    <w:p w14:paraId="0534AA74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Казначейский счет: 03100643000000013400</w:t>
      </w:r>
    </w:p>
    <w:p w14:paraId="507BCC14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Номер банковского счета, входящего в состав ЕКС</w:t>
      </w:r>
    </w:p>
    <w:p w14:paraId="3850EDFD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(Единый казначейский счет): 40102810145370000026</w:t>
      </w:r>
    </w:p>
    <w:p w14:paraId="13C6CAC5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БИК: 012520101</w:t>
      </w:r>
    </w:p>
    <w:p w14:paraId="4C5DA276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ОКТМО 25640162</w:t>
      </w:r>
    </w:p>
    <w:p w14:paraId="3F2E59DD" w14:textId="77777777" w:rsidR="00B65150" w:rsidRPr="00EF6424" w:rsidRDefault="00B65150" w:rsidP="00B65150">
      <w:pPr>
        <w:suppressLineNumbers/>
        <w:suppressAutoHyphens/>
        <w:jc w:val="both"/>
        <w:rPr>
          <w:b/>
          <w:bCs/>
        </w:rPr>
      </w:pPr>
      <w:r w:rsidRPr="00EF6424">
        <w:rPr>
          <w:b/>
          <w:bCs/>
        </w:rPr>
        <w:t>КБК 901 111 05025 13 0000 120</w:t>
      </w:r>
    </w:p>
    <w:p w14:paraId="703A5AAF" w14:textId="77777777" w:rsidR="00B65150" w:rsidRPr="00B24E6D" w:rsidRDefault="00B65150" w:rsidP="00B65150">
      <w:pPr>
        <w:ind w:right="-180"/>
        <w:jc w:val="both"/>
      </w:pPr>
      <w:r w:rsidRPr="00B24E6D">
        <w:t xml:space="preserve">назначение платежа: по договору аренды № </w:t>
      </w:r>
      <w:r>
        <w:t xml:space="preserve">__ </w:t>
      </w:r>
      <w:r w:rsidRPr="00B24E6D">
        <w:t>от</w:t>
      </w:r>
      <w:r>
        <w:t xml:space="preserve"> _______2026г.</w:t>
      </w:r>
    </w:p>
    <w:p w14:paraId="09B5DEE4" w14:textId="77777777" w:rsidR="00B65150" w:rsidRPr="00B24E6D" w:rsidRDefault="00B65150" w:rsidP="00B65150">
      <w:pPr>
        <w:ind w:firstLine="709"/>
        <w:jc w:val="both"/>
      </w:pPr>
      <w:r w:rsidRPr="00B24E6D">
        <w:t xml:space="preserve">Обязательство по внесению платы считается исполненным с момента поступления денежных средств на расчетный счет Арендодателя. </w:t>
      </w:r>
    </w:p>
    <w:p w14:paraId="21349949" w14:textId="77777777" w:rsidR="00B65150" w:rsidRPr="00B24E6D" w:rsidRDefault="00B65150" w:rsidP="00B65150">
      <w:pPr>
        <w:ind w:firstLine="709"/>
        <w:jc w:val="both"/>
      </w:pPr>
      <w:r w:rsidRPr="00B24E6D">
        <w:t>Арендатор обязан указывать в платёжном документе при оплате аренды по настоящему Договору назначение платежа, а также номер договора и дату его заключения.</w:t>
      </w:r>
    </w:p>
    <w:p w14:paraId="79E951CB" w14:textId="77777777" w:rsidR="00B65150" w:rsidRPr="00B24E6D" w:rsidRDefault="00B65150" w:rsidP="00B65150">
      <w:pPr>
        <w:ind w:firstLine="709"/>
        <w:jc w:val="both"/>
      </w:pPr>
      <w:r w:rsidRPr="00B24E6D">
        <w:t>В случае изменения платёжных реквизитов Арендодатель уведомляет Арендатора в письменной форме.</w:t>
      </w:r>
    </w:p>
    <w:p w14:paraId="06F3D581" w14:textId="77777777" w:rsidR="00B65150" w:rsidRPr="00B24E6D" w:rsidRDefault="00B65150" w:rsidP="00B65150">
      <w:pPr>
        <w:ind w:firstLine="709"/>
        <w:jc w:val="both"/>
      </w:pPr>
      <w:r w:rsidRPr="00B24E6D">
        <w:t xml:space="preserve">2.4. По истечении первого года аренды размер арендной платы может быть изменен Арендодателем </w:t>
      </w:r>
      <w:proofErr w:type="gramStart"/>
      <w:r w:rsidRPr="00B24E6D">
        <w:t>в одностороннем порядке без заключения дополнительных соглашений к настоящему договору в связи с изменением</w:t>
      </w:r>
      <w:proofErr w:type="gramEnd"/>
      <w:r w:rsidRPr="00B24E6D">
        <w:t xml:space="preserve"> уровня инфляции на основании Федерального закона о федеральном бюджете на соответствующий финансовый год. </w:t>
      </w:r>
    </w:p>
    <w:p w14:paraId="535279F9" w14:textId="77777777" w:rsidR="00B65150" w:rsidRPr="00B24E6D" w:rsidRDefault="00B65150" w:rsidP="00B65150">
      <w:pPr>
        <w:ind w:firstLine="709"/>
        <w:jc w:val="both"/>
      </w:pPr>
      <w:r w:rsidRPr="00B24E6D">
        <w:t>Исчисление и уплата Арендатором арендной платы осуществляется на основании письменного уведомления, направленного Арендодателем по адресу Арендатора, указанному в Договоре.</w:t>
      </w:r>
    </w:p>
    <w:p w14:paraId="1E1E2392" w14:textId="77777777" w:rsidR="00B65150" w:rsidRPr="00B24E6D" w:rsidRDefault="00B65150" w:rsidP="00B65150">
      <w:pPr>
        <w:ind w:firstLine="709"/>
        <w:jc w:val="both"/>
      </w:pPr>
      <w:r w:rsidRPr="00B24E6D">
        <w:t>2.5. Неиспользование земельного участка после заключения Договора не является основанием для освобождения Арендатора от уплаты арендной платы и/или для возврата суммы, уплаченной Арендатором в качестве арендной платы по настоящему Договору.</w:t>
      </w:r>
    </w:p>
    <w:p w14:paraId="054750EA" w14:textId="77777777" w:rsidR="00B65150" w:rsidRPr="00B24E6D" w:rsidRDefault="00B65150" w:rsidP="00B65150">
      <w:pPr>
        <w:ind w:firstLine="709"/>
        <w:jc w:val="both"/>
      </w:pPr>
      <w:r w:rsidRPr="00B24E6D">
        <w:t>2.6. Невнесение Арендатором арендной платы более двух раз подряд по истечении установленного Договором срока даёт Арендодателю право требовать расторжения Договора в судебном порядке согласно пункту 2 статьи 450 и пункту 3 части 1 статьи 619 Гражданского кодекса РФ. При этом Арендатор не освобождается от оплаты аренды и пени за каждый день просрочки, начисленной до расторжения Договора.</w:t>
      </w:r>
    </w:p>
    <w:p w14:paraId="1BF7CF51" w14:textId="77777777" w:rsidR="00B65150" w:rsidRPr="00706C13" w:rsidRDefault="00B65150" w:rsidP="00B65150">
      <w:pPr>
        <w:jc w:val="both"/>
        <w:rPr>
          <w:sz w:val="28"/>
          <w:szCs w:val="28"/>
        </w:rPr>
      </w:pPr>
    </w:p>
    <w:p w14:paraId="0CD913A5" w14:textId="77777777" w:rsidR="00B65150" w:rsidRPr="00B24E6D" w:rsidRDefault="00B65150" w:rsidP="00B65150">
      <w:pPr>
        <w:jc w:val="center"/>
        <w:rPr>
          <w:b/>
        </w:rPr>
      </w:pPr>
      <w:r w:rsidRPr="00B24E6D">
        <w:rPr>
          <w:b/>
        </w:rPr>
        <w:t>3. ПРАВА И ОБЯЗАННОСТИ АРЕНДОДАТЕЛЯ</w:t>
      </w:r>
    </w:p>
    <w:p w14:paraId="7ED363C6" w14:textId="77777777" w:rsidR="00B65150" w:rsidRPr="00B24E6D" w:rsidRDefault="00B65150" w:rsidP="00B65150">
      <w:pPr>
        <w:jc w:val="center"/>
        <w:rPr>
          <w:b/>
        </w:rPr>
      </w:pPr>
    </w:p>
    <w:p w14:paraId="0EA7A409" w14:textId="77777777" w:rsidR="00B65150" w:rsidRPr="00B24E6D" w:rsidRDefault="00B65150" w:rsidP="00B65150">
      <w:pPr>
        <w:ind w:firstLine="709"/>
        <w:jc w:val="both"/>
      </w:pPr>
      <w:r w:rsidRPr="00B24E6D">
        <w:t>3.1. Арендодатель имеет право:</w:t>
      </w:r>
    </w:p>
    <w:p w14:paraId="504C9F8C" w14:textId="77777777" w:rsidR="00B65150" w:rsidRPr="00B24E6D" w:rsidRDefault="00B65150" w:rsidP="00B65150">
      <w:pPr>
        <w:ind w:firstLine="709"/>
        <w:jc w:val="both"/>
      </w:pPr>
      <w:r w:rsidRPr="00B24E6D">
        <w:lastRenderedPageBreak/>
        <w:t>3.1.1. на беспрепятственный доступ на территорию арендуемого участка с целью осмотра на предмет соблюдения условий Договора и осуществления контроля за использование земельного участка Арендатором;</w:t>
      </w:r>
    </w:p>
    <w:p w14:paraId="26919321" w14:textId="77777777" w:rsidR="00B65150" w:rsidRPr="00B24E6D" w:rsidRDefault="00B65150" w:rsidP="00B65150">
      <w:pPr>
        <w:ind w:firstLine="709"/>
        <w:jc w:val="both"/>
      </w:pPr>
      <w:r w:rsidRPr="00B24E6D">
        <w:t xml:space="preserve">3.1.2. досрочно в одностороннем порядке расторгнуть Договор в случаях, указанных в пункте 7.3. Договора; </w:t>
      </w:r>
    </w:p>
    <w:p w14:paraId="39C62797" w14:textId="77777777" w:rsidR="00B65150" w:rsidRPr="00B24E6D" w:rsidRDefault="00B65150" w:rsidP="00B65150">
      <w:pPr>
        <w:ind w:firstLine="709"/>
        <w:jc w:val="both"/>
      </w:pPr>
      <w:r w:rsidRPr="00B24E6D">
        <w:t>3.1.3. на возмещение убытков, причинённых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Федерации;</w:t>
      </w:r>
    </w:p>
    <w:p w14:paraId="01E99417" w14:textId="77777777" w:rsidR="00B65150" w:rsidRPr="00B24E6D" w:rsidRDefault="00B65150" w:rsidP="00B65150">
      <w:pPr>
        <w:ind w:firstLine="709"/>
        <w:jc w:val="both"/>
      </w:pPr>
      <w:r w:rsidRPr="00B24E6D">
        <w:t>3.1.4. приостанавливать работы, ведущиеся Арендатором с нарушением условий настоящего Договора, а также норм действующего законодательства РФ.</w:t>
      </w:r>
    </w:p>
    <w:p w14:paraId="78E2EDB9" w14:textId="77777777" w:rsidR="00B65150" w:rsidRPr="00B24E6D" w:rsidRDefault="00B65150" w:rsidP="00B65150">
      <w:pPr>
        <w:ind w:firstLine="709"/>
        <w:jc w:val="both"/>
      </w:pPr>
      <w:r w:rsidRPr="00B24E6D">
        <w:t xml:space="preserve">3.2. Арендодатель обязан:  </w:t>
      </w:r>
    </w:p>
    <w:p w14:paraId="34C6DB54" w14:textId="77777777" w:rsidR="00B65150" w:rsidRPr="00B24E6D" w:rsidRDefault="00B65150" w:rsidP="00B65150">
      <w:pPr>
        <w:ind w:firstLine="709"/>
        <w:jc w:val="both"/>
      </w:pPr>
      <w:r w:rsidRPr="00B24E6D">
        <w:t xml:space="preserve">3.2.1. выполнять в полном объёме все условия Договора; </w:t>
      </w:r>
    </w:p>
    <w:p w14:paraId="4BD8FF81" w14:textId="77777777" w:rsidR="00B65150" w:rsidRPr="00B24E6D" w:rsidRDefault="00B65150" w:rsidP="00B65150">
      <w:pPr>
        <w:ind w:firstLine="709"/>
        <w:jc w:val="both"/>
      </w:pPr>
      <w:r w:rsidRPr="00B24E6D">
        <w:t>3.2.2. передать Арендатору земельный участок в состоянии, соответствующем условиям Договора по акту приёма-передачи;</w:t>
      </w:r>
    </w:p>
    <w:p w14:paraId="5ECED778" w14:textId="77777777" w:rsidR="00B65150" w:rsidRPr="00B24E6D" w:rsidRDefault="00B65150" w:rsidP="00B65150">
      <w:pPr>
        <w:ind w:firstLine="709"/>
        <w:jc w:val="both"/>
      </w:pPr>
      <w:r w:rsidRPr="00B24E6D">
        <w:t>3.2.3. не вмешиваться в хозяйственную деятельность Арендатора, если она не противоречит условиям настоящего Договора и законодательству РФ;</w:t>
      </w:r>
    </w:p>
    <w:p w14:paraId="402D0E1B" w14:textId="77777777" w:rsidR="00B65150" w:rsidRPr="00B24E6D" w:rsidRDefault="00B65150" w:rsidP="00B65150">
      <w:pPr>
        <w:ind w:firstLine="709"/>
        <w:jc w:val="both"/>
      </w:pPr>
      <w:r w:rsidRPr="00B24E6D">
        <w:t>3.2.4. своевременно производить перерасчёт арендной платы и информировать об этом Арендатора;</w:t>
      </w:r>
    </w:p>
    <w:p w14:paraId="1B82F0C9" w14:textId="77777777" w:rsidR="00B65150" w:rsidRPr="00B24E6D" w:rsidRDefault="00B65150" w:rsidP="00B65150">
      <w:pPr>
        <w:ind w:firstLine="709"/>
        <w:jc w:val="both"/>
      </w:pPr>
      <w:r w:rsidRPr="00B24E6D">
        <w:t>3.2.5. в течение 5 (пяти) рабочих дней со дня подписания настоящего Договора обеспечить направление документов на государственную регистрацию прав.</w:t>
      </w:r>
    </w:p>
    <w:p w14:paraId="095C13BC" w14:textId="77777777" w:rsidR="00B65150" w:rsidRPr="00706C13" w:rsidRDefault="00B65150" w:rsidP="00B65150">
      <w:pPr>
        <w:jc w:val="both"/>
        <w:rPr>
          <w:sz w:val="28"/>
          <w:szCs w:val="28"/>
        </w:rPr>
      </w:pPr>
    </w:p>
    <w:p w14:paraId="2C6DB611" w14:textId="77777777" w:rsidR="00B65150" w:rsidRPr="00B24E6D" w:rsidRDefault="00B65150" w:rsidP="00B65150">
      <w:pPr>
        <w:jc w:val="center"/>
        <w:rPr>
          <w:b/>
        </w:rPr>
      </w:pPr>
      <w:r w:rsidRPr="00B24E6D">
        <w:rPr>
          <w:b/>
        </w:rPr>
        <w:t>4. ПРАВА И ОБЯЗАННОСТИ АРЕНДАТОРА</w:t>
      </w:r>
    </w:p>
    <w:p w14:paraId="07EE6872" w14:textId="77777777" w:rsidR="00B65150" w:rsidRPr="00B24E6D" w:rsidRDefault="00B65150" w:rsidP="00B65150">
      <w:pPr>
        <w:jc w:val="center"/>
        <w:rPr>
          <w:b/>
        </w:rPr>
      </w:pPr>
    </w:p>
    <w:p w14:paraId="60298EB7" w14:textId="77777777" w:rsidR="00B65150" w:rsidRPr="00B24E6D" w:rsidRDefault="00B65150" w:rsidP="00B65150">
      <w:pPr>
        <w:ind w:firstLine="709"/>
      </w:pPr>
      <w:r w:rsidRPr="00B24E6D">
        <w:t>4.1. Арендатор имеет право:</w:t>
      </w:r>
    </w:p>
    <w:p w14:paraId="3554F040" w14:textId="77777777" w:rsidR="00B65150" w:rsidRPr="00B24E6D" w:rsidRDefault="00B65150" w:rsidP="00B65150">
      <w:pPr>
        <w:ind w:firstLine="709"/>
        <w:jc w:val="both"/>
      </w:pPr>
      <w:r w:rsidRPr="00B24E6D">
        <w:t>4.1.1. производить с письменного согласия Арендодателя улучшения земельного участка (при этом отделимые улучшения являются собственностью Арендатора, стоимость неотделимых улучшений компенсации не подлежит);</w:t>
      </w:r>
    </w:p>
    <w:p w14:paraId="1691A510" w14:textId="77777777" w:rsidR="00B65150" w:rsidRPr="00B24E6D" w:rsidRDefault="00B65150" w:rsidP="00B65150">
      <w:pPr>
        <w:ind w:firstLine="709"/>
        <w:jc w:val="both"/>
      </w:pPr>
      <w:r w:rsidRPr="00B24E6D">
        <w:t>4.1.2. расторгнуть досрочно настоящий Договор, письменно предупредив о своём намерении Арендодателя за два месяца до предполагаемого момента расторжения Договора.</w:t>
      </w:r>
    </w:p>
    <w:p w14:paraId="6C761A2C" w14:textId="77777777" w:rsidR="00B65150" w:rsidRPr="00B24E6D" w:rsidRDefault="00B65150" w:rsidP="00B65150">
      <w:pPr>
        <w:ind w:firstLine="709"/>
        <w:jc w:val="both"/>
      </w:pPr>
      <w:r w:rsidRPr="00B24E6D">
        <w:t xml:space="preserve">4.2. Арендатор обязан: </w:t>
      </w:r>
    </w:p>
    <w:p w14:paraId="09D6EF24" w14:textId="77777777" w:rsidR="00B65150" w:rsidRPr="00B24E6D" w:rsidRDefault="00B65150" w:rsidP="00B65150">
      <w:pPr>
        <w:ind w:firstLine="709"/>
        <w:jc w:val="both"/>
      </w:pPr>
      <w:r w:rsidRPr="00B24E6D">
        <w:t>4.2.1.</w:t>
      </w:r>
      <w:r>
        <w:t xml:space="preserve"> </w:t>
      </w:r>
      <w:r w:rsidRPr="00B24E6D">
        <w:t>принять земельный участок от Арендодателя по передаточному акту после подписания настоящего Договора;</w:t>
      </w:r>
    </w:p>
    <w:p w14:paraId="15A0F3F3" w14:textId="77777777" w:rsidR="00B65150" w:rsidRPr="00B24E6D" w:rsidRDefault="00B65150" w:rsidP="00B65150">
      <w:pPr>
        <w:ind w:firstLine="709"/>
        <w:jc w:val="both"/>
      </w:pPr>
      <w:r w:rsidRPr="00B24E6D">
        <w:t>4.2.2. своевременно в полном объеме вносить арендную плату в порядке и размерах, установленных разделом 2 настоящего Договора;</w:t>
      </w:r>
    </w:p>
    <w:p w14:paraId="5ABB69C6" w14:textId="77777777" w:rsidR="00B65150" w:rsidRPr="00B24E6D" w:rsidRDefault="00B65150" w:rsidP="00B65150">
      <w:pPr>
        <w:ind w:firstLine="709"/>
        <w:jc w:val="both"/>
      </w:pPr>
      <w:r w:rsidRPr="00B24E6D">
        <w:t>4.2.3. использовать земельный участок под строительство в соответствии с целевым назначением категории земель и разрешенным использованием на условиях, установленных настоящим Договором;</w:t>
      </w:r>
    </w:p>
    <w:p w14:paraId="62D5A91E" w14:textId="77777777" w:rsidR="00B65150" w:rsidRPr="00B24E6D" w:rsidRDefault="00B65150" w:rsidP="00B65150">
      <w:pPr>
        <w:jc w:val="both"/>
      </w:pPr>
      <w:r w:rsidRPr="00B24E6D">
        <w:tab/>
        <w:t>4.2.4. обеспечить освоение земельного участка в течение срока действия Договора с учетом получения всех разрешительных документов, предусмотренных действующим законодательством РФ;</w:t>
      </w:r>
    </w:p>
    <w:p w14:paraId="39C5DC16" w14:textId="77777777" w:rsidR="00B65150" w:rsidRPr="00B24E6D" w:rsidRDefault="00B65150" w:rsidP="00B65150">
      <w:pPr>
        <w:jc w:val="both"/>
      </w:pPr>
      <w:r w:rsidRPr="00B24E6D">
        <w:tab/>
        <w:t>4.2.5. не допускать действий, приводящих к ухудшению качественных характеристик земельного участка, экологической обстановки на арендуемой территории, а также к загрязнению территории городского поселения и дорог, не допускать захламления арендуемого земельного участка бытовым и строительным мусором;</w:t>
      </w:r>
    </w:p>
    <w:p w14:paraId="7698F8F4" w14:textId="77777777" w:rsidR="00B65150" w:rsidRPr="00B24E6D" w:rsidRDefault="00B65150" w:rsidP="00B65150">
      <w:pPr>
        <w:ind w:firstLine="709"/>
        <w:jc w:val="both"/>
      </w:pPr>
      <w:r w:rsidRPr="00B24E6D">
        <w:t>4.2.6. при строительстве объекта, при условии соблюдения подпункта 4.2.5. настоящего Договора, руководствоваться действующими строительными правилами и нормативами с получением разрешительных документов по проекту от архитектурных, пожарных, санитарных, природоохранных и иных уполномоченных органов;</w:t>
      </w:r>
    </w:p>
    <w:p w14:paraId="659394FC" w14:textId="77777777" w:rsidR="00B65150" w:rsidRPr="00B24E6D" w:rsidRDefault="00B65150" w:rsidP="00B65150">
      <w:pPr>
        <w:ind w:firstLine="709"/>
        <w:jc w:val="both"/>
      </w:pPr>
      <w:r w:rsidRPr="00B24E6D">
        <w:t>4.2.7. осуществить благоустройство земельного участка и прилегающей к нему территории, а также содержать расположенные на земельном участке объекты недвижимости в состоянии, соответствующем общему архитектурному облику городского поселения;</w:t>
      </w:r>
    </w:p>
    <w:p w14:paraId="69C77A8F" w14:textId="77777777" w:rsidR="00B65150" w:rsidRPr="00B24E6D" w:rsidRDefault="00B65150" w:rsidP="00B65150">
      <w:pPr>
        <w:ind w:firstLine="709"/>
        <w:jc w:val="both"/>
      </w:pPr>
      <w:r w:rsidRPr="00B24E6D">
        <w:lastRenderedPageBreak/>
        <w:t>4.2.8.  в случае обнаружения Арендодателем самовольных построек или иных нарушений использования земельного участка, таковые должны быть ликвидированы Арендатором, а земельный участок приведен в прежний вид за счет Арендатора в срок, определяемый односторонним предписанием Арендодателя;</w:t>
      </w:r>
    </w:p>
    <w:p w14:paraId="24B5B92F" w14:textId="77777777" w:rsidR="00B65150" w:rsidRPr="00B24E6D" w:rsidRDefault="00B65150" w:rsidP="00B65150">
      <w:pPr>
        <w:ind w:firstLine="709"/>
        <w:jc w:val="both"/>
      </w:pPr>
      <w:r w:rsidRPr="00B24E6D">
        <w:t>4.2.9. обеспечить строительство объекта в границах предоставленного земельного участка с соблюдением градостроительных и иных норм в соответствии с Правилами землепользования и застройки Тайтурского муниципального образования;</w:t>
      </w:r>
    </w:p>
    <w:p w14:paraId="6A8E15DD" w14:textId="77777777" w:rsidR="00B65150" w:rsidRPr="00B24E6D" w:rsidRDefault="00B65150" w:rsidP="00B65150">
      <w:pPr>
        <w:ind w:firstLine="709"/>
        <w:jc w:val="both"/>
      </w:pPr>
      <w:r w:rsidRPr="00B24E6D">
        <w:t>4.2.10.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14:paraId="67E9BEA9" w14:textId="77777777" w:rsidR="00B65150" w:rsidRPr="00B24E6D" w:rsidRDefault="00B65150" w:rsidP="00B65150">
      <w:pPr>
        <w:ind w:firstLine="709"/>
        <w:jc w:val="both"/>
      </w:pPr>
      <w:r w:rsidRPr="00B24E6D">
        <w:t>4.2.11. не начинать строительство до получения в установленном законом порядке разрешения на строительство, как и не производить никакие земляные работы, до получения соответствующих разрешений в установленном порядке;</w:t>
      </w:r>
    </w:p>
    <w:p w14:paraId="0D445182" w14:textId="77777777" w:rsidR="00B65150" w:rsidRPr="00B24E6D" w:rsidRDefault="00B65150" w:rsidP="00B65150">
      <w:pPr>
        <w:ind w:firstLine="709"/>
        <w:jc w:val="both"/>
      </w:pPr>
      <w:r w:rsidRPr="00B24E6D">
        <w:t>4.2.12. выступать правопреемником в отношении всех касающихся земельного участка обязатель</w:t>
      </w:r>
      <w:proofErr w:type="gramStart"/>
      <w:r w:rsidRPr="00B24E6D">
        <w:t>ств гр</w:t>
      </w:r>
      <w:proofErr w:type="gramEnd"/>
      <w:r w:rsidRPr="00B24E6D">
        <w:t>адостроительного характера;</w:t>
      </w:r>
    </w:p>
    <w:p w14:paraId="10F7A239" w14:textId="77777777" w:rsidR="00B65150" w:rsidRPr="00B24E6D" w:rsidRDefault="00B65150" w:rsidP="00B65150">
      <w:pPr>
        <w:ind w:firstLine="709"/>
        <w:jc w:val="both"/>
      </w:pPr>
      <w:r w:rsidRPr="00B24E6D">
        <w:t>4.2.13. выполнять требования, вытекающие из установленных в соответствии с законодательством Российской Федерации ограничений прав на земельный участок и сервитутов;</w:t>
      </w:r>
    </w:p>
    <w:p w14:paraId="07172ED1" w14:textId="77777777" w:rsidR="00B65150" w:rsidRPr="00B24E6D" w:rsidRDefault="00B65150" w:rsidP="00B65150">
      <w:pPr>
        <w:ind w:firstLine="709"/>
        <w:jc w:val="both"/>
      </w:pPr>
      <w:r w:rsidRPr="00B24E6D">
        <w:t xml:space="preserve">4.2.14. передать по окончании срока действия Договора земельный участок Арендодателю в состоянии и качестве не хуже первоначального по акту приёма-передачи; </w:t>
      </w:r>
    </w:p>
    <w:p w14:paraId="1F6BADB1" w14:textId="77777777" w:rsidR="00B65150" w:rsidRPr="00B24E6D" w:rsidRDefault="00B65150" w:rsidP="00B65150">
      <w:pPr>
        <w:ind w:firstLine="709"/>
        <w:jc w:val="both"/>
      </w:pPr>
      <w:r w:rsidRPr="00B24E6D">
        <w:t xml:space="preserve">4.2.15. обеспечить свободный доступ на земельный участок полномочным представителям Арендодателя для проведения </w:t>
      </w:r>
      <w:proofErr w:type="gramStart"/>
      <w:r w:rsidRPr="00B24E6D">
        <w:t>контроля за</w:t>
      </w:r>
      <w:proofErr w:type="gramEnd"/>
      <w:r w:rsidRPr="00B24E6D">
        <w:t xml:space="preserve"> использованием и охраной земель, соответствующим службам в целях ремонта коммунальных, инженерных, электрических и других линий и сетей, а также объектов транспортной инфраструктуры при прохождении их через земельный участок;</w:t>
      </w:r>
    </w:p>
    <w:p w14:paraId="00F327C3" w14:textId="77777777" w:rsidR="00B65150" w:rsidRPr="00B24E6D" w:rsidRDefault="00B65150" w:rsidP="00B65150">
      <w:pPr>
        <w:ind w:firstLine="709"/>
        <w:jc w:val="both"/>
      </w:pPr>
      <w:r w:rsidRPr="00B24E6D">
        <w:t xml:space="preserve">4.2.16. выполнять в соответствии с требованиями соответствующих служб условия эксплуатации поселковых подземных и надземных коммуникаций, сооружений, дорог, проездов и т.п. и не препятствовать их ремонту и обслуживанию; </w:t>
      </w:r>
    </w:p>
    <w:p w14:paraId="0B4909C2" w14:textId="77777777" w:rsidR="00B65150" w:rsidRPr="00B24E6D" w:rsidRDefault="00B65150" w:rsidP="00B65150">
      <w:pPr>
        <w:ind w:firstLine="709"/>
        <w:jc w:val="both"/>
      </w:pPr>
      <w:r w:rsidRPr="00B24E6D">
        <w:t xml:space="preserve">4.2.17. предоставлять информацию о состоянии земельного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B24E6D">
        <w:t>контроля за</w:t>
      </w:r>
      <w:proofErr w:type="gramEnd"/>
      <w:r w:rsidRPr="00B24E6D">
        <w:t xml:space="preserve"> надлежащим выполнением условий настоящего Договора и установленного порядка использования земельного участка, а также обеспечивать доступ и проход на территорию земельного участка их представителей;</w:t>
      </w:r>
    </w:p>
    <w:p w14:paraId="0C080783" w14:textId="77777777" w:rsidR="00B65150" w:rsidRPr="00B24E6D" w:rsidRDefault="00B65150" w:rsidP="00B65150">
      <w:pPr>
        <w:tabs>
          <w:tab w:val="left" w:pos="0"/>
        </w:tabs>
        <w:ind w:firstLine="567"/>
        <w:contextualSpacing/>
        <w:jc w:val="both"/>
      </w:pPr>
      <w:r w:rsidRPr="00B24E6D">
        <w:t xml:space="preserve">4.2.18. </w:t>
      </w:r>
      <w:r w:rsidRPr="00B24E6D">
        <w:rPr>
          <w:color w:val="000000"/>
        </w:rPr>
        <w:t xml:space="preserve">арендатор земельного участка, имеет право передать арендованный земельный участок в субаренду в пределах срока договора аренды земельного участка при условии </w:t>
      </w:r>
      <w:hyperlink r:id="rId11" w:anchor="/document/12139707/entry/16" w:history="1">
        <w:r w:rsidRPr="00B24E6D">
          <w:rPr>
            <w:color w:val="0000FF"/>
            <w:u w:val="single"/>
          </w:rPr>
          <w:t>уведомления</w:t>
        </w:r>
      </w:hyperlink>
      <w:r w:rsidRPr="00B24E6D">
        <w:rPr>
          <w:color w:val="0000FF"/>
          <w:u w:val="single"/>
        </w:rPr>
        <w:t xml:space="preserve"> Арендодателя</w:t>
      </w:r>
      <w:r w:rsidRPr="00B24E6D">
        <w:rPr>
          <w:color w:val="000000"/>
        </w:rPr>
        <w:t xml:space="preserve">. На субарендаторов распространяются все права арендаторов земельных участков, предусмотренные настоящим договором и действующим  законодательством Российской Федерации. </w:t>
      </w:r>
      <w:r w:rsidRPr="00B24E6D">
        <w:t xml:space="preserve">Срок действия договора субаренды не может превышать срок действия Договора. </w:t>
      </w:r>
      <w:hyperlink r:id="rId12" w:anchor="/document/12124624/entry/5304" w:history="1">
        <w:proofErr w:type="gramStart"/>
        <w:r w:rsidRPr="00B24E6D">
          <w:rPr>
            <w:color w:val="0000FF"/>
            <w:u w:val="single"/>
          </w:rPr>
          <w:t>Арендатор</w:t>
        </w:r>
      </w:hyperlink>
      <w:r w:rsidRPr="00B24E6D">
        <w:rPr>
          <w:color w:val="000000"/>
        </w:rPr>
        <w:t xml:space="preserve"> земельного участка, вправе передать свои права и обязанности по договору аренды земельного участка третьему лицу, в том числе отдать арендные права земельных участков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при условии </w:t>
      </w:r>
      <w:hyperlink r:id="rId13" w:anchor="/document/12139707/entry/16" w:history="1">
        <w:r w:rsidRPr="00B24E6D">
          <w:rPr>
            <w:color w:val="0000FF"/>
            <w:u w:val="single"/>
          </w:rPr>
          <w:t>уведомления</w:t>
        </w:r>
      </w:hyperlink>
      <w:r w:rsidRPr="00B24E6D">
        <w:rPr>
          <w:color w:val="000000"/>
        </w:rPr>
        <w:t xml:space="preserve"> Арендодателя.</w:t>
      </w:r>
      <w:proofErr w:type="gramEnd"/>
      <w:r w:rsidRPr="00B24E6D">
        <w:rPr>
          <w:color w:val="000000"/>
        </w:rPr>
        <w:t xml:space="preserve"> Ответственным по договору аренды земельного участка перед арендодателем становится новый арендатор земельного участка, за исключением передачи арендных прав в залог. При этом заключение нового договора аренды земельного участка не требуется;</w:t>
      </w:r>
    </w:p>
    <w:p w14:paraId="2B14D5C4" w14:textId="77777777" w:rsidR="00B65150" w:rsidRPr="00B24E6D" w:rsidRDefault="00B65150" w:rsidP="00B65150">
      <w:pPr>
        <w:ind w:firstLine="709"/>
        <w:jc w:val="both"/>
      </w:pPr>
      <w:r w:rsidRPr="00B24E6D">
        <w:t>4.2.19. в случае изменения места жительства, юридического адреса или иных реквизитов в недельный срок направлять Арендодателю письменное уведомление об этом;</w:t>
      </w:r>
    </w:p>
    <w:p w14:paraId="59597FA1" w14:textId="77777777" w:rsidR="00B65150" w:rsidRPr="005479E4" w:rsidRDefault="00B65150" w:rsidP="00B65150">
      <w:pPr>
        <w:ind w:firstLine="709"/>
        <w:jc w:val="both"/>
      </w:pPr>
      <w:r w:rsidRPr="00B24E6D">
        <w:t>4.2.20. не нарушать права и охраняемые законом интересы третьих лиц, в том числе не осуществлять на выделенном участке деятельность, в результате которой создавались бы какие-либо препятствия (помехи или неудобства) третьим лицам.</w:t>
      </w:r>
    </w:p>
    <w:p w14:paraId="59822741" w14:textId="77777777" w:rsidR="00B65150" w:rsidRPr="00B24E6D" w:rsidRDefault="00B65150" w:rsidP="00B65150">
      <w:pPr>
        <w:jc w:val="center"/>
        <w:rPr>
          <w:b/>
        </w:rPr>
      </w:pPr>
      <w:r w:rsidRPr="00B24E6D">
        <w:rPr>
          <w:b/>
        </w:rPr>
        <w:lastRenderedPageBreak/>
        <w:t>5. ОТВЕТСТВЕННОСТЬ СТОРОН</w:t>
      </w:r>
    </w:p>
    <w:p w14:paraId="7128D003" w14:textId="77777777" w:rsidR="00B65150" w:rsidRPr="00B24E6D" w:rsidRDefault="00B65150" w:rsidP="00B65150">
      <w:pPr>
        <w:jc w:val="center"/>
        <w:rPr>
          <w:b/>
        </w:rPr>
      </w:pPr>
    </w:p>
    <w:p w14:paraId="45C0F668" w14:textId="77777777" w:rsidR="00B65150" w:rsidRPr="00B24E6D" w:rsidRDefault="00B65150" w:rsidP="00B65150">
      <w:pPr>
        <w:jc w:val="both"/>
      </w:pPr>
      <w:r w:rsidRPr="00B24E6D">
        <w:tab/>
        <w:t>5.1. За нарушение условий Договора стороны несут ответственность в соответствии с действующим законодательством и условиями настоящего Договора.</w:t>
      </w:r>
    </w:p>
    <w:p w14:paraId="16B9BC3D" w14:textId="77777777" w:rsidR="00B65150" w:rsidRPr="00B24E6D" w:rsidRDefault="00B65150" w:rsidP="00B65150">
      <w:pPr>
        <w:ind w:firstLine="709"/>
        <w:jc w:val="both"/>
      </w:pPr>
      <w:r w:rsidRPr="00B24E6D">
        <w:t>5.2. Арендатор осмотрел земельный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совершённые им любые действия, противоречащие законодательству Российской Федерации, Иркутской области, а также муниципальным правовым актам и условиям настоящего Договора.</w:t>
      </w:r>
    </w:p>
    <w:p w14:paraId="6E773C6F" w14:textId="77777777" w:rsidR="00B65150" w:rsidRPr="00B24E6D" w:rsidRDefault="00B65150" w:rsidP="00B65150">
      <w:pPr>
        <w:ind w:firstLine="709"/>
        <w:jc w:val="both"/>
      </w:pPr>
      <w:r w:rsidRPr="00B24E6D">
        <w:t>5.3. Просрочка внесения денежных сре</w:t>
      </w:r>
      <w:proofErr w:type="gramStart"/>
      <w:r w:rsidRPr="00B24E6D">
        <w:t>дств в сч</w:t>
      </w:r>
      <w:proofErr w:type="gramEnd"/>
      <w:r w:rsidRPr="00B24E6D">
        <w:t>ет арендной платы за земельный участок в сумме и в сроки, указанные в пунктах 2.1.-2.2. настоящего Договора, не может составлять более двух рабочих дней (далее - допустимая просрочка). Просрочка свыше двух дней считается отказом Арендатора от исполнения обязательств по арендной плате за земельный участок.</w:t>
      </w:r>
    </w:p>
    <w:p w14:paraId="6F566B14" w14:textId="77777777" w:rsidR="00B65150" w:rsidRPr="00B24E6D" w:rsidRDefault="00B65150" w:rsidP="00B65150">
      <w:pPr>
        <w:ind w:firstLine="709"/>
        <w:jc w:val="both"/>
      </w:pPr>
      <w:r w:rsidRPr="00B24E6D">
        <w:t xml:space="preserve">5.4. За нарушение срока внесения денежных средств Арендатором в счет оплаты по аренде земельного участка в порядке, предусмотренном в пункте 2.1.-2.2. настоящего Договора, Арендатор уплачивает Арендодателю пени в размере 0,1% от размера невнесенной арендной платы за каждый день просрочки. </w:t>
      </w:r>
    </w:p>
    <w:p w14:paraId="6156C8BD" w14:textId="77777777" w:rsidR="00B65150" w:rsidRPr="00B24E6D" w:rsidRDefault="00B65150" w:rsidP="00B65150">
      <w:pPr>
        <w:ind w:firstLine="709"/>
        <w:jc w:val="both"/>
      </w:pPr>
      <w:r w:rsidRPr="00B24E6D">
        <w:t xml:space="preserve">5.5. В случае превышения срока допустимой просрочки, предусмотренной пунктом 5.3. настоящего Договора, настоящий Договор расторгается Арендодателем в одностороннем порядке. </w:t>
      </w:r>
    </w:p>
    <w:p w14:paraId="595FD8D8" w14:textId="77777777" w:rsidR="00B65150" w:rsidRPr="00B24E6D" w:rsidRDefault="00B65150" w:rsidP="00B65150">
      <w:pPr>
        <w:ind w:firstLine="709"/>
        <w:jc w:val="both"/>
      </w:pPr>
      <w:r w:rsidRPr="00B24E6D">
        <w:t>5.6. В случае неисполнения или ненадлежащего исполнения со стороны Арендатора обязательств, предусмотренных пунктами 4.2.1.-4.2.20. настоящего Договора, Арендатор уплачивает Арендодателю штраф в размере 10% от годовой арендной платы за земельный участок, рассчитанной по состоянию на текущий момент.</w:t>
      </w:r>
    </w:p>
    <w:p w14:paraId="4D0EBCAC" w14:textId="77777777" w:rsidR="00B65150" w:rsidRPr="00B24E6D" w:rsidRDefault="00B65150" w:rsidP="00B65150">
      <w:pPr>
        <w:ind w:firstLine="709"/>
        <w:jc w:val="both"/>
      </w:pPr>
      <w:r w:rsidRPr="00B24E6D">
        <w:t xml:space="preserve">5.7. </w:t>
      </w:r>
      <w:proofErr w:type="gramStart"/>
      <w:r w:rsidRPr="00B24E6D">
        <w:t>В случае выявления Арендодателем факта использования Арендатором земельного участка не в соответствии с разрешенным использованием, предусмотренным настоящим Договором, Арендодатель обязан произвести перерасчет арендной платы с применением ставки арендной платы, предусмотренной для соответствующего вида использования земельного участка, а Арендатор обязан уплачивать измененную арендную плату, что не освобождает его от уплаты штрафа в размере, предусмотренном пунктом 5.6. настоящего Договора.</w:t>
      </w:r>
      <w:proofErr w:type="gramEnd"/>
    </w:p>
    <w:p w14:paraId="4968E308" w14:textId="77777777" w:rsidR="00B65150" w:rsidRPr="00B24E6D" w:rsidRDefault="00B65150" w:rsidP="00B65150">
      <w:pPr>
        <w:ind w:firstLine="709"/>
        <w:jc w:val="both"/>
      </w:pPr>
      <w:r w:rsidRPr="00B24E6D">
        <w:t>5.8. В случае не освобождения или несвоевременного освобождения Арендатором земельного участка при прекращении действия настоящего договора Арендатор уплачивает Арендодателю арендную плату за все время использования земельного участка, а также штраф в двукратном размере годовой арендной платы на последний год аренды участка.</w:t>
      </w:r>
    </w:p>
    <w:p w14:paraId="57DA8DDC" w14:textId="77777777" w:rsidR="00B65150" w:rsidRPr="00B24E6D" w:rsidRDefault="00B65150" w:rsidP="00B65150">
      <w:pPr>
        <w:jc w:val="both"/>
      </w:pPr>
      <w:r w:rsidRPr="00B24E6D">
        <w:tab/>
        <w:t xml:space="preserve">5.9. Прекращение срока действия настоящего Договора не является основанием для освобождения Арендатора от уплаты имеющейся задолженности по арендной плате и пени за неисполнение обязательств по внесению арендной платы в сроки, установленные настоящим Договором. </w:t>
      </w:r>
    </w:p>
    <w:p w14:paraId="76811699" w14:textId="77777777" w:rsidR="00B65150" w:rsidRPr="00B24E6D" w:rsidRDefault="00B65150" w:rsidP="00B65150">
      <w:pPr>
        <w:ind w:firstLine="709"/>
        <w:jc w:val="both"/>
      </w:pPr>
      <w:r w:rsidRPr="00B24E6D">
        <w:t>5.10.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14:paraId="514CD814" w14:textId="77777777" w:rsidR="00B65150" w:rsidRPr="00706C13" w:rsidRDefault="00B65150" w:rsidP="00B65150">
      <w:pPr>
        <w:jc w:val="both"/>
        <w:rPr>
          <w:sz w:val="28"/>
          <w:szCs w:val="28"/>
        </w:rPr>
      </w:pPr>
    </w:p>
    <w:p w14:paraId="0C0A51B5" w14:textId="77777777" w:rsidR="00B65150" w:rsidRPr="00B24E6D" w:rsidRDefault="00B65150" w:rsidP="00B65150">
      <w:pPr>
        <w:jc w:val="center"/>
        <w:rPr>
          <w:b/>
        </w:rPr>
      </w:pPr>
      <w:r w:rsidRPr="00B24E6D">
        <w:rPr>
          <w:b/>
        </w:rPr>
        <w:t>6. РАССМОТРЕНИЕ СПОРОВ</w:t>
      </w:r>
    </w:p>
    <w:p w14:paraId="02ED4973" w14:textId="77777777" w:rsidR="00B65150" w:rsidRPr="00B24E6D" w:rsidRDefault="00B65150" w:rsidP="00B65150">
      <w:pPr>
        <w:jc w:val="center"/>
        <w:rPr>
          <w:b/>
        </w:rPr>
      </w:pPr>
    </w:p>
    <w:p w14:paraId="64277932" w14:textId="77777777" w:rsidR="00B65150" w:rsidRPr="00B24E6D" w:rsidRDefault="00B65150" w:rsidP="00B65150">
      <w:pPr>
        <w:ind w:firstLine="709"/>
        <w:jc w:val="both"/>
      </w:pPr>
      <w:r w:rsidRPr="00B24E6D">
        <w:t>6.1. Претензионный порядок рассмотрения споров из Договора является для Сторон обязательным.</w:t>
      </w:r>
    </w:p>
    <w:p w14:paraId="59616AC0" w14:textId="77777777" w:rsidR="00B65150" w:rsidRPr="00B24E6D" w:rsidRDefault="00B65150" w:rsidP="00B65150">
      <w:pPr>
        <w:ind w:firstLine="709"/>
        <w:jc w:val="both"/>
      </w:pPr>
      <w:r w:rsidRPr="00B24E6D">
        <w:lastRenderedPageBreak/>
        <w:t>6.2. Претензионные письма направляются Сторонами нарочным, либо заказным почтовым отправлением с уведомлением о вручении последнего адресату по указанному в настоящем Договоре местонахождению Сторон, либо посредством электронной почты на указанный в настоящем Договоре адрес.</w:t>
      </w:r>
    </w:p>
    <w:p w14:paraId="094934B3" w14:textId="77777777" w:rsidR="00B65150" w:rsidRPr="00B24E6D" w:rsidRDefault="00B65150" w:rsidP="00B65150">
      <w:pPr>
        <w:jc w:val="both"/>
      </w:pPr>
      <w:r w:rsidRPr="00B24E6D">
        <w:t>После получения письменного уведомления о применении штрафных санкций (пеней) Сторона получившая такое уведомление обязана уплатить их в течение 5 (пяти) рабочих дней с момента получения письменного уведомления.</w:t>
      </w:r>
    </w:p>
    <w:p w14:paraId="58776E8C" w14:textId="77777777" w:rsidR="00B65150" w:rsidRPr="00B24E6D" w:rsidRDefault="00B65150" w:rsidP="00B65150">
      <w:pPr>
        <w:ind w:firstLine="709"/>
        <w:jc w:val="both"/>
      </w:pPr>
      <w:r w:rsidRPr="00B24E6D">
        <w:t>6.3. Срок рассмотрения претензионного письма составляет 5 рабочих дней со дня получения последнего адресатом. Претензия, вернувшаяся в адрес отправителя с отметкой «истек срок хранения», отсутствие адресата по указанному адресу», «отказ адресата от получения», считается полученной по истечении 14 (четырнадцати) календарных дней с момента отправления.</w:t>
      </w:r>
    </w:p>
    <w:p w14:paraId="78D8E18C" w14:textId="77777777" w:rsidR="00B65150" w:rsidRPr="00B24E6D" w:rsidRDefault="00B65150" w:rsidP="00B65150">
      <w:pPr>
        <w:ind w:firstLine="709"/>
        <w:jc w:val="both"/>
      </w:pPr>
      <w:r w:rsidRPr="00B24E6D">
        <w:t xml:space="preserve">6.4. Если Арендатор не направил Арендодателю мотивированного и документально подтвержденного отзыва на претензию </w:t>
      </w:r>
      <w:proofErr w:type="gramStart"/>
      <w:r w:rsidRPr="00B24E6D">
        <w:t>в</w:t>
      </w:r>
      <w:proofErr w:type="gramEnd"/>
      <w:r w:rsidRPr="00B24E6D">
        <w:t xml:space="preserve"> установленный п. 6.3. Договора срок считается, что претензионные требования Арендодателя, изложенные в претензии, признаны Арендатором в полном объеме. </w:t>
      </w:r>
    </w:p>
    <w:p w14:paraId="3351BF42" w14:textId="77777777" w:rsidR="00B65150" w:rsidRPr="00B24E6D" w:rsidRDefault="00B65150" w:rsidP="00B65150">
      <w:pPr>
        <w:ind w:firstLine="709"/>
        <w:jc w:val="both"/>
      </w:pPr>
      <w:r w:rsidRPr="00B24E6D">
        <w:t>6.5. Споры из Договора разрешаются в судебном порядке.</w:t>
      </w:r>
    </w:p>
    <w:p w14:paraId="62230324" w14:textId="77777777" w:rsidR="00B65150" w:rsidRPr="00B24E6D" w:rsidRDefault="00B65150" w:rsidP="00B65150"/>
    <w:p w14:paraId="743C76CF" w14:textId="77777777" w:rsidR="00B65150" w:rsidRDefault="00B65150" w:rsidP="00B65150">
      <w:pPr>
        <w:jc w:val="center"/>
        <w:rPr>
          <w:b/>
        </w:rPr>
      </w:pPr>
      <w:r w:rsidRPr="00B24E6D">
        <w:rPr>
          <w:b/>
        </w:rPr>
        <w:t>7. ИЗМЕНЕНИЕ И РАСТОРЖЕНИЕ ДОГОВОРА АРЕНДЫ</w:t>
      </w:r>
    </w:p>
    <w:p w14:paraId="4EA6D145" w14:textId="77777777" w:rsidR="00B65150" w:rsidRPr="00B24E6D" w:rsidRDefault="00B65150" w:rsidP="00B65150">
      <w:pPr>
        <w:jc w:val="center"/>
        <w:rPr>
          <w:b/>
        </w:rPr>
      </w:pPr>
    </w:p>
    <w:p w14:paraId="70B71775" w14:textId="77777777" w:rsidR="00B65150" w:rsidRPr="00B24E6D" w:rsidRDefault="00B65150" w:rsidP="00B65150">
      <w:pPr>
        <w:ind w:firstLine="709"/>
        <w:jc w:val="both"/>
      </w:pPr>
      <w:r w:rsidRPr="00B24E6D">
        <w:t>7.1. Соглашения об изменении условий или внесении дополнений к Договору совершаются в письменной форме и подписываются обеими Сторонами.</w:t>
      </w:r>
    </w:p>
    <w:p w14:paraId="3B0BEA13" w14:textId="77777777" w:rsidR="00B65150" w:rsidRPr="00B24E6D" w:rsidRDefault="00B65150" w:rsidP="00B65150">
      <w:pPr>
        <w:ind w:firstLine="709"/>
        <w:jc w:val="both"/>
      </w:pPr>
      <w:r w:rsidRPr="00B24E6D">
        <w:t>7.2. Реорганизация Арендодателя, а также перемена собственника земельного участка не являются основанием для расторжения настоящего Договора.</w:t>
      </w:r>
    </w:p>
    <w:p w14:paraId="531FBD6F" w14:textId="77777777" w:rsidR="00B65150" w:rsidRPr="00B24E6D" w:rsidRDefault="00B65150" w:rsidP="00B65150">
      <w:pPr>
        <w:ind w:firstLine="709"/>
        <w:jc w:val="both"/>
      </w:pPr>
      <w:r w:rsidRPr="00B24E6D">
        <w:t>7.3. Арендодатель вправе в одностороннем порядке отказаться от исполнения Договора в соответствии с пунктом 3 статьи 450 ГК РФ, письменно предупредив об этом Арендатора за 14 (четырнадцать) календарных дней, в случаях:</w:t>
      </w:r>
    </w:p>
    <w:p w14:paraId="03B31FB3" w14:textId="77777777" w:rsidR="00B65150" w:rsidRPr="00B24E6D" w:rsidRDefault="00B65150" w:rsidP="00B65150">
      <w:pPr>
        <w:jc w:val="both"/>
      </w:pPr>
      <w:r w:rsidRPr="00B24E6D">
        <w:t xml:space="preserve">- при наличии допущенных со стороны Арендатора нарушений действующего законодательства РФ и условий настоящего Договора; </w:t>
      </w:r>
    </w:p>
    <w:p w14:paraId="09D3B760" w14:textId="77777777" w:rsidR="00B65150" w:rsidRPr="00B24E6D" w:rsidRDefault="00B65150" w:rsidP="00B65150">
      <w:pPr>
        <w:jc w:val="both"/>
      </w:pPr>
      <w:r w:rsidRPr="00B24E6D">
        <w:t>- использования земельного участка не в соответствии с его целевым назначением;</w:t>
      </w:r>
    </w:p>
    <w:p w14:paraId="1A2E8AD6" w14:textId="77777777" w:rsidR="00B65150" w:rsidRPr="00B24E6D" w:rsidRDefault="00B65150" w:rsidP="00B65150">
      <w:pPr>
        <w:jc w:val="both"/>
      </w:pPr>
      <w:r w:rsidRPr="00B24E6D">
        <w:t>- ненадлежащего исполнения Арендатором обязанности по внесению арендной платы в соответствии с пунктами 2.1.-2.2. настоящего Договора;</w:t>
      </w:r>
    </w:p>
    <w:p w14:paraId="0690E69F" w14:textId="77777777" w:rsidR="00B65150" w:rsidRPr="00B24E6D" w:rsidRDefault="00B65150" w:rsidP="00B65150">
      <w:pPr>
        <w:jc w:val="both"/>
      </w:pPr>
      <w:r w:rsidRPr="00B24E6D">
        <w:t>- неисполнения или ненадлежащего исполнения со стороны Арендатора обязательств, предусмотренных пунктами 4.2.1- 4.2.20. настоящего Договора;</w:t>
      </w:r>
    </w:p>
    <w:p w14:paraId="7FEC220C" w14:textId="77777777" w:rsidR="00B65150" w:rsidRPr="00B24E6D" w:rsidRDefault="00B65150" w:rsidP="00B65150">
      <w:pPr>
        <w:jc w:val="both"/>
      </w:pPr>
      <w:r w:rsidRPr="00B24E6D">
        <w:t>- отсутствия или истечения срока действия разрешительной документации на строительство.</w:t>
      </w:r>
    </w:p>
    <w:p w14:paraId="20E320B8" w14:textId="77777777" w:rsidR="00B65150" w:rsidRPr="00B24E6D" w:rsidRDefault="00B65150" w:rsidP="00B65150">
      <w:pPr>
        <w:jc w:val="both"/>
      </w:pPr>
      <w:r w:rsidRPr="00B24E6D">
        <w:t xml:space="preserve">         </w:t>
      </w:r>
      <w:r w:rsidRPr="00B24E6D">
        <w:tab/>
        <w:t xml:space="preserve">7.4. В случае возобновления Договора на неопределенный срок, каждая из сторон вправе в любое время отказаться от Договора, предупредив об этом другую сторону за 14 (четырнадцать) календарных дней. </w:t>
      </w:r>
    </w:p>
    <w:p w14:paraId="446AFE26" w14:textId="77777777" w:rsidR="00B65150" w:rsidRPr="00B24E6D" w:rsidRDefault="00B65150" w:rsidP="00B65150">
      <w:pPr>
        <w:jc w:val="both"/>
      </w:pPr>
      <w:r w:rsidRPr="00B24E6D">
        <w:t xml:space="preserve">        </w:t>
      </w:r>
      <w:r w:rsidRPr="00B24E6D">
        <w:tab/>
        <w:t>7.5. Договор считается расторгнутым с момента, указанного в уведомлении об отказе от исполнения Договора. Уведомление направляется посредством почтовой связи Арендатору по указанному им в Договоре адресу заказным письмом и считается полученным Арендатором по истечении 30 (тридцати) календарных дней с момента направления.</w:t>
      </w:r>
    </w:p>
    <w:p w14:paraId="57A4C056" w14:textId="77777777" w:rsidR="00B65150" w:rsidRPr="00706C13" w:rsidRDefault="00B65150" w:rsidP="00B65150">
      <w:pPr>
        <w:jc w:val="both"/>
        <w:rPr>
          <w:sz w:val="28"/>
          <w:szCs w:val="28"/>
        </w:rPr>
      </w:pPr>
    </w:p>
    <w:p w14:paraId="6673767C" w14:textId="77777777" w:rsidR="00B65150" w:rsidRPr="00B24E6D" w:rsidRDefault="00B65150" w:rsidP="00B65150">
      <w:pPr>
        <w:jc w:val="center"/>
        <w:rPr>
          <w:b/>
        </w:rPr>
      </w:pPr>
      <w:r w:rsidRPr="00B24E6D">
        <w:rPr>
          <w:b/>
        </w:rPr>
        <w:t>8. ОСОБЫЕ УСЛОВИЯ</w:t>
      </w:r>
    </w:p>
    <w:p w14:paraId="76956BAE" w14:textId="77777777" w:rsidR="00B65150" w:rsidRPr="00B24E6D" w:rsidRDefault="00B65150" w:rsidP="00B65150">
      <w:pPr>
        <w:jc w:val="center"/>
      </w:pPr>
    </w:p>
    <w:p w14:paraId="5D50DCFB" w14:textId="77777777" w:rsidR="00B65150" w:rsidRPr="00B24E6D" w:rsidRDefault="00B65150" w:rsidP="00B65150">
      <w:pPr>
        <w:ind w:firstLine="709"/>
        <w:jc w:val="both"/>
      </w:pPr>
      <w:r w:rsidRPr="00B24E6D">
        <w:t>8.1. В случае возврата уведомлений об отказе от исполнения Договора аренды земельного участка, направленных Арендодателем по адресу Арендатора, указанному в разделе 10 настоящего Договора, Арендодатель вправе уведомить Арендатора об отказе от Договора путём публикации сообщения в средствах массовой информации Тайтурского муниципального образования.</w:t>
      </w:r>
    </w:p>
    <w:p w14:paraId="023A833F" w14:textId="77777777" w:rsidR="00B65150" w:rsidRPr="005479E4" w:rsidRDefault="00B65150" w:rsidP="00B65150">
      <w:pPr>
        <w:ind w:firstLine="709"/>
        <w:jc w:val="both"/>
      </w:pPr>
      <w:r w:rsidRPr="005479E4">
        <w:lastRenderedPageBreak/>
        <w:t xml:space="preserve">8.2. Сроки, указанные в настоящем Договоре, исчисляются периодом времени, указанном в днях. Течение срока начинается в день наступления события, которым определено его начало. </w:t>
      </w:r>
    </w:p>
    <w:p w14:paraId="19C9B73E" w14:textId="77777777" w:rsidR="00B65150" w:rsidRPr="005479E4" w:rsidRDefault="00B65150" w:rsidP="00B65150">
      <w:pPr>
        <w:ind w:firstLine="709"/>
        <w:jc w:val="both"/>
      </w:pPr>
      <w:r w:rsidRPr="005479E4">
        <w:t>8.3. Отношения Сторон, не урегулированные настоящим Договором, регулируются действующим законодательством РФ.</w:t>
      </w:r>
    </w:p>
    <w:p w14:paraId="6A879792" w14:textId="77777777" w:rsidR="00B65150" w:rsidRPr="005479E4" w:rsidRDefault="00B65150" w:rsidP="00B65150">
      <w:pPr>
        <w:ind w:firstLine="709"/>
        <w:jc w:val="both"/>
      </w:pPr>
      <w:r w:rsidRPr="005479E4">
        <w:t>8.4. Настоящий Договор составлен на русском языке в простой письменной форме, в трех экземплярах, имеющих одинаковую юридическую силу, и действует с момента его подписания: один экземпляр – Арендодателю, второй экземпляр – Арендатору, третий экземпляр в орган государственной регистрации.</w:t>
      </w:r>
    </w:p>
    <w:p w14:paraId="6ECEA8E8" w14:textId="77777777" w:rsidR="00B65150" w:rsidRPr="005479E4" w:rsidRDefault="00B65150" w:rsidP="00B65150">
      <w:pPr>
        <w:ind w:firstLine="709"/>
        <w:jc w:val="both"/>
      </w:pPr>
      <w:r w:rsidRPr="005479E4">
        <w:t>8.5.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932C991" w14:textId="77777777" w:rsidR="00B65150" w:rsidRPr="005479E4" w:rsidRDefault="00B65150" w:rsidP="00B65150">
      <w:pPr>
        <w:ind w:firstLine="709"/>
        <w:jc w:val="both"/>
      </w:pPr>
      <w:r w:rsidRPr="005479E4">
        <w:t>8.6. Все уведомления и сообщения в рамках Договора должны направляться Сторонами друг другу в письменной форме. Сообщения будут считаться исполненными надлежащим образом, если они посланы заказным письмом, по электронной почте с подтверждением получения,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7C6B67C2" w14:textId="77777777" w:rsidR="00B65150" w:rsidRPr="005479E4" w:rsidRDefault="00B65150" w:rsidP="00B65150">
      <w:pPr>
        <w:ind w:firstLine="709"/>
        <w:jc w:val="both"/>
      </w:pPr>
      <w:r w:rsidRPr="005479E4">
        <w:t>8.7.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наступления обстоятельств непреодолимой силы.</w:t>
      </w:r>
    </w:p>
    <w:p w14:paraId="3F78847F" w14:textId="77777777" w:rsidR="00B65150" w:rsidRPr="005479E4" w:rsidRDefault="00B65150" w:rsidP="00B65150">
      <w:pPr>
        <w:ind w:firstLine="709"/>
        <w:jc w:val="both"/>
      </w:pPr>
      <w:r w:rsidRPr="005479E4">
        <w:t>8.8. Подписанные тексты настоящего Договора по одному экземпляру хранятся один у Арендодателя; второй у Арендатора; третий в органе государственной регистрации.</w:t>
      </w:r>
    </w:p>
    <w:p w14:paraId="0D7FE244" w14:textId="77777777" w:rsidR="00B65150" w:rsidRDefault="00B65150" w:rsidP="00B65150">
      <w:pPr>
        <w:tabs>
          <w:tab w:val="num" w:pos="1231"/>
          <w:tab w:val="num" w:pos="2241"/>
        </w:tabs>
        <w:rPr>
          <w:b/>
          <w:sz w:val="28"/>
          <w:szCs w:val="28"/>
        </w:rPr>
      </w:pPr>
    </w:p>
    <w:p w14:paraId="7E181447" w14:textId="77777777" w:rsidR="00B65150" w:rsidRPr="00706C13" w:rsidRDefault="00B65150" w:rsidP="00B65150">
      <w:pPr>
        <w:tabs>
          <w:tab w:val="num" w:pos="1231"/>
          <w:tab w:val="num" w:pos="2241"/>
        </w:tabs>
        <w:rPr>
          <w:b/>
          <w:sz w:val="28"/>
          <w:szCs w:val="28"/>
        </w:rPr>
      </w:pPr>
    </w:p>
    <w:p w14:paraId="7CCEF63A" w14:textId="77777777" w:rsidR="00B65150" w:rsidRPr="00B24E6D" w:rsidRDefault="00B65150" w:rsidP="00B65150">
      <w:pPr>
        <w:tabs>
          <w:tab w:val="num" w:pos="1231"/>
          <w:tab w:val="num" w:pos="2241"/>
        </w:tabs>
        <w:jc w:val="center"/>
        <w:rPr>
          <w:b/>
        </w:rPr>
      </w:pPr>
      <w:r w:rsidRPr="00B24E6D">
        <w:rPr>
          <w:b/>
        </w:rPr>
        <w:t xml:space="preserve">10. АДРЕСА И ПОДПИСИ СТОРОН </w:t>
      </w:r>
    </w:p>
    <w:p w14:paraId="2AC91AD0" w14:textId="77777777" w:rsidR="00B65150" w:rsidRPr="00B24E6D" w:rsidRDefault="00B65150" w:rsidP="00B65150">
      <w:pPr>
        <w:ind w:firstLine="709"/>
        <w:jc w:val="both"/>
        <w:rPr>
          <w:b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4680"/>
      </w:tblGrid>
      <w:tr w:rsidR="00B65150" w:rsidRPr="00B24E6D" w14:paraId="08E9E117" w14:textId="77777777" w:rsidTr="001E79EF">
        <w:trPr>
          <w:trHeight w:val="4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E44" w14:textId="77777777" w:rsidR="00B65150" w:rsidRPr="00B24E6D" w:rsidRDefault="00B65150" w:rsidP="001E79EF">
            <w:pPr>
              <w:jc w:val="center"/>
            </w:pPr>
            <w:bookmarkStart w:id="7" w:name="_Hlk199331527"/>
            <w:r w:rsidRPr="00B24E6D">
              <w:rPr>
                <w:b/>
                <w:bCs/>
              </w:rPr>
              <w:t xml:space="preserve">Арендодатель: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CBDD" w14:textId="77777777" w:rsidR="00B65150" w:rsidRPr="00B24E6D" w:rsidRDefault="00B65150" w:rsidP="001E79EF">
            <w:pPr>
              <w:jc w:val="center"/>
            </w:pPr>
            <w:r w:rsidRPr="00B24E6D">
              <w:rPr>
                <w:b/>
                <w:bCs/>
              </w:rPr>
              <w:t xml:space="preserve">Арендатор:                                   </w:t>
            </w:r>
          </w:p>
        </w:tc>
      </w:tr>
      <w:tr w:rsidR="00B65150" w:rsidRPr="00B24E6D" w14:paraId="32645EEE" w14:textId="77777777" w:rsidTr="001E79EF">
        <w:trPr>
          <w:trHeight w:val="4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DD97" w14:textId="77777777" w:rsidR="00B65150" w:rsidRPr="00B24E6D" w:rsidRDefault="00B65150" w:rsidP="001E79EF">
            <w:pPr>
              <w:jc w:val="both"/>
              <w:rPr>
                <w:b/>
                <w:i/>
              </w:rPr>
            </w:pPr>
            <w:r w:rsidRPr="00B24E6D">
              <w:rPr>
                <w:b/>
              </w:rPr>
              <w:t xml:space="preserve"> </w:t>
            </w:r>
            <w:r w:rsidRPr="00B24E6D">
              <w:rPr>
                <w:b/>
                <w:i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  <w:p w14:paraId="5E7DA01A" w14:textId="77777777" w:rsidR="00B65150" w:rsidRPr="00B24E6D" w:rsidRDefault="00B65150" w:rsidP="001E79EF">
            <w:pPr>
              <w:jc w:val="both"/>
            </w:pPr>
            <w:r w:rsidRPr="00B24E6D">
              <w:t xml:space="preserve">Юридический адрес: Российская Федерация, 665477, Иркутская область, </w:t>
            </w:r>
            <w:proofErr w:type="spellStart"/>
            <w:r w:rsidRPr="00B24E6D">
              <w:t>Усольский</w:t>
            </w:r>
            <w:proofErr w:type="spellEnd"/>
            <w:r w:rsidRPr="00B24E6D">
              <w:t xml:space="preserve"> район, п. Тайтурка, ул. Пеньковского, д. 8</w:t>
            </w:r>
          </w:p>
          <w:p w14:paraId="1473F2C5" w14:textId="77777777" w:rsidR="00B65150" w:rsidRPr="00B24E6D" w:rsidRDefault="00B65150" w:rsidP="001E79EF">
            <w:r w:rsidRPr="00B24E6D">
              <w:t xml:space="preserve">ИНН 3819015929, КПП 385101001 УФК по Иркутской области (Администрация Тайтурского городского поселения Усольского муниципального района Иркутской области, </w:t>
            </w:r>
            <w:proofErr w:type="gramStart"/>
            <w:r w:rsidRPr="00B24E6D">
              <w:t>л</w:t>
            </w:r>
            <w:proofErr w:type="gramEnd"/>
            <w:r w:rsidRPr="00B24E6D">
              <w:t>/с 03343</w:t>
            </w:r>
            <w:r w:rsidRPr="00B24E6D">
              <w:rPr>
                <w:lang w:val="en-US"/>
              </w:rPr>
              <w:t>D</w:t>
            </w:r>
            <w:r w:rsidRPr="00B24E6D">
              <w:t xml:space="preserve">00121) </w:t>
            </w:r>
            <w:r w:rsidRPr="00B24E6D">
              <w:rPr>
                <w:caps/>
              </w:rPr>
              <w:t xml:space="preserve">ОТДЕЛЕНИЕ ИРКУТСК БАНКА РОССИИ//УФК ПО ИРКУТСКОЙ ОБЛАСТИ </w:t>
            </w:r>
            <w:r w:rsidRPr="00B24E6D">
              <w:t xml:space="preserve">г. Иркутск </w:t>
            </w:r>
          </w:p>
          <w:p w14:paraId="3F352391" w14:textId="77777777" w:rsidR="00B65150" w:rsidRPr="00B24E6D" w:rsidRDefault="00B65150" w:rsidP="001E79EF">
            <w:r w:rsidRPr="00B24E6D">
              <w:t>Казначейский счет 03231643256401623400</w:t>
            </w:r>
          </w:p>
          <w:p w14:paraId="74A24DC2" w14:textId="77777777" w:rsidR="00B65150" w:rsidRPr="00B24E6D" w:rsidRDefault="00B65150" w:rsidP="001E79EF">
            <w:r w:rsidRPr="00B24E6D">
              <w:t>Единый казначейский счет 40102810145370000026</w:t>
            </w:r>
          </w:p>
          <w:p w14:paraId="118E14C0" w14:textId="77777777" w:rsidR="00B65150" w:rsidRPr="00B24E6D" w:rsidRDefault="00B65150" w:rsidP="001E79EF">
            <w:r w:rsidRPr="00B24E6D">
              <w:t xml:space="preserve">БИК 012520101 ОГРН 1053819034356 </w:t>
            </w:r>
          </w:p>
          <w:p w14:paraId="12BEB43D" w14:textId="77777777" w:rsidR="00B65150" w:rsidRPr="003426A7" w:rsidRDefault="00B65150" w:rsidP="001E79EF">
            <w:pPr>
              <w:rPr>
                <w:u w:val="single"/>
              </w:rPr>
            </w:pPr>
            <w:r w:rsidRPr="00B24E6D">
              <w:t xml:space="preserve">Тел.: 8(39543)94-4-12 </w:t>
            </w:r>
            <w:r w:rsidRPr="00B24E6D">
              <w:rPr>
                <w:lang w:val="en-US"/>
              </w:rPr>
              <w:t>E</w:t>
            </w:r>
            <w:r w:rsidRPr="00B24E6D">
              <w:t>-</w:t>
            </w:r>
            <w:r w:rsidRPr="00B24E6D">
              <w:rPr>
                <w:lang w:val="en-US"/>
              </w:rPr>
              <w:t>mail</w:t>
            </w:r>
            <w:r w:rsidRPr="00B24E6D">
              <w:t xml:space="preserve">: </w:t>
            </w:r>
            <w:hyperlink r:id="rId14" w:history="1">
              <w:r w:rsidRPr="00B24E6D">
                <w:rPr>
                  <w:u w:val="single"/>
                  <w:lang w:val="en-US"/>
                </w:rPr>
                <w:t>admtaiturka</w:t>
              </w:r>
              <w:r w:rsidRPr="00B24E6D">
                <w:rPr>
                  <w:u w:val="single"/>
                </w:rPr>
                <w:t>@</w:t>
              </w:r>
              <w:r w:rsidRPr="00B24E6D">
                <w:rPr>
                  <w:u w:val="single"/>
                  <w:lang w:val="en-US"/>
                </w:rPr>
                <w:t>mail</w:t>
              </w:r>
              <w:r w:rsidRPr="00B24E6D">
                <w:rPr>
                  <w:u w:val="single"/>
                </w:rPr>
                <w:t>.</w:t>
              </w:r>
              <w:proofErr w:type="spellStart"/>
              <w:r w:rsidRPr="00B24E6D">
                <w:rPr>
                  <w:u w:val="single"/>
                  <w:lang w:val="en-US"/>
                </w:rPr>
                <w:t>ru</w:t>
              </w:r>
              <w:proofErr w:type="spellEnd"/>
            </w:hyperlink>
          </w:p>
          <w:p w14:paraId="39153B43" w14:textId="77777777" w:rsidR="00B65150" w:rsidRPr="00B24E6D" w:rsidRDefault="00B65150" w:rsidP="001E79EF"/>
          <w:p w14:paraId="7E8F4E88" w14:textId="77777777" w:rsidR="00B65150" w:rsidRPr="00B24E6D" w:rsidRDefault="00B65150" w:rsidP="001E79EF">
            <w:pPr>
              <w:jc w:val="both"/>
            </w:pPr>
            <w:r w:rsidRPr="00B24E6D">
              <w:rPr>
                <w:u w:val="single"/>
              </w:rPr>
              <w:t>______________________ С.В. Ушаков</w:t>
            </w:r>
          </w:p>
          <w:p w14:paraId="5AC4A566" w14:textId="77777777" w:rsidR="00B65150" w:rsidRPr="00B24E6D" w:rsidRDefault="00B65150" w:rsidP="001E79EF">
            <w:pPr>
              <w:jc w:val="both"/>
            </w:pPr>
            <w:r w:rsidRPr="00B24E6D">
              <w:t>МП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2CC5" w14:textId="77777777" w:rsidR="00B65150" w:rsidRPr="00B24E6D" w:rsidRDefault="00B65150" w:rsidP="001E79EF"/>
        </w:tc>
      </w:tr>
    </w:tbl>
    <w:p w14:paraId="4F9A9060" w14:textId="77777777" w:rsidR="00B65150" w:rsidRDefault="00B65150" w:rsidP="00B65150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bookmarkEnd w:id="7"/>
    <w:p w14:paraId="77A18A63" w14:textId="77777777" w:rsidR="00B65150" w:rsidRDefault="00B65150" w:rsidP="00B65150">
      <w:pPr>
        <w:autoSpaceDE w:val="0"/>
        <w:autoSpaceDN w:val="0"/>
        <w:adjustRightInd w:val="0"/>
        <w:rPr>
          <w:b/>
        </w:rPr>
      </w:pPr>
    </w:p>
    <w:p w14:paraId="0B46FE2A" w14:textId="77777777" w:rsidR="00B65150" w:rsidRDefault="00B65150" w:rsidP="00B65150">
      <w:pPr>
        <w:autoSpaceDE w:val="0"/>
        <w:autoSpaceDN w:val="0"/>
        <w:adjustRightInd w:val="0"/>
        <w:rPr>
          <w:b/>
        </w:rPr>
      </w:pPr>
    </w:p>
    <w:p w14:paraId="2741FB4D" w14:textId="77777777" w:rsidR="00B65150" w:rsidRPr="00B24E6D" w:rsidRDefault="00B65150" w:rsidP="00B65150">
      <w:pPr>
        <w:autoSpaceDE w:val="0"/>
        <w:autoSpaceDN w:val="0"/>
        <w:adjustRightInd w:val="0"/>
        <w:jc w:val="right"/>
        <w:rPr>
          <w:bCs/>
        </w:rPr>
      </w:pPr>
      <w:r w:rsidRPr="00B24E6D">
        <w:rPr>
          <w:bCs/>
        </w:rPr>
        <w:lastRenderedPageBreak/>
        <w:t xml:space="preserve">ПРИЛОЖЕНИЕ </w:t>
      </w:r>
      <w:r w:rsidRPr="00B24E6D">
        <w:rPr>
          <w:spacing w:val="-6"/>
        </w:rPr>
        <w:t>к договору аренды земельного участка</w:t>
      </w:r>
    </w:p>
    <w:p w14:paraId="29527418" w14:textId="77777777" w:rsidR="00B65150" w:rsidRPr="00B24E6D" w:rsidRDefault="00B65150" w:rsidP="00B65150">
      <w:pPr>
        <w:numPr>
          <w:ilvl w:val="0"/>
          <w:numId w:val="3"/>
        </w:numPr>
        <w:jc w:val="right"/>
      </w:pPr>
      <w:r w:rsidRPr="00B24E6D">
        <w:t>Акт приёма-передачи земельного участка    –       1 лист.</w:t>
      </w:r>
    </w:p>
    <w:p w14:paraId="5B3C7C42" w14:textId="77777777" w:rsidR="00B65150" w:rsidRPr="00B24E6D" w:rsidRDefault="00B65150" w:rsidP="00B65150">
      <w:pPr>
        <w:tabs>
          <w:tab w:val="left" w:pos="6165"/>
        </w:tabs>
        <w:autoSpaceDE w:val="0"/>
        <w:autoSpaceDN w:val="0"/>
        <w:adjustRightInd w:val="0"/>
        <w:rPr>
          <w:bCs/>
        </w:rPr>
      </w:pPr>
    </w:p>
    <w:p w14:paraId="3A77CB04" w14:textId="77777777" w:rsidR="00B65150" w:rsidRPr="00B24E6D" w:rsidRDefault="00B65150" w:rsidP="00B65150">
      <w:pPr>
        <w:autoSpaceDE w:val="0"/>
        <w:autoSpaceDN w:val="0"/>
        <w:adjustRightInd w:val="0"/>
        <w:ind w:left="5220"/>
        <w:jc w:val="center"/>
        <w:rPr>
          <w:bCs/>
        </w:rPr>
      </w:pPr>
      <w:r w:rsidRPr="00B24E6D">
        <w:t>от «___»________202</w:t>
      </w:r>
      <w:r>
        <w:t>6</w:t>
      </w:r>
      <w:r w:rsidRPr="00B24E6D">
        <w:t xml:space="preserve"> года</w:t>
      </w:r>
      <w:r w:rsidRPr="00B24E6D">
        <w:rPr>
          <w:bCs/>
        </w:rPr>
        <w:t xml:space="preserve"> №</w:t>
      </w:r>
    </w:p>
    <w:p w14:paraId="20B42688" w14:textId="77777777" w:rsidR="00B65150" w:rsidRPr="00B24E6D" w:rsidRDefault="00B65150" w:rsidP="00B65150">
      <w:pPr>
        <w:autoSpaceDE w:val="0"/>
        <w:autoSpaceDN w:val="0"/>
        <w:adjustRightInd w:val="0"/>
        <w:rPr>
          <w:b/>
          <w:bCs/>
        </w:rPr>
      </w:pPr>
    </w:p>
    <w:p w14:paraId="3A36ED39" w14:textId="77777777" w:rsidR="00B65150" w:rsidRPr="00B24E6D" w:rsidRDefault="00B65150" w:rsidP="00B65150">
      <w:pPr>
        <w:jc w:val="center"/>
      </w:pPr>
      <w:r w:rsidRPr="00B24E6D">
        <w:t>АКТ ПРИЁМА-ПЕРЕДАЧИ ЗЕМЕЛЬНОГО УЧАСТКА</w:t>
      </w:r>
    </w:p>
    <w:p w14:paraId="683777ED" w14:textId="77777777" w:rsidR="00B65150" w:rsidRPr="00706C13" w:rsidRDefault="00B65150" w:rsidP="00B65150">
      <w:pPr>
        <w:tabs>
          <w:tab w:val="left" w:pos="2680"/>
          <w:tab w:val="center" w:pos="5102"/>
        </w:tabs>
        <w:jc w:val="both"/>
        <w:outlineLvl w:val="0"/>
        <w:rPr>
          <w:b/>
          <w:bCs/>
          <w:sz w:val="28"/>
          <w:szCs w:val="28"/>
        </w:rPr>
      </w:pPr>
    </w:p>
    <w:p w14:paraId="33009F3B" w14:textId="77777777" w:rsidR="00B65150" w:rsidRPr="00B24E6D" w:rsidRDefault="00B65150" w:rsidP="00B65150">
      <w:pPr>
        <w:ind w:firstLine="708"/>
        <w:jc w:val="both"/>
        <w:rPr>
          <w:bCs/>
          <w:lang w:val="x-none" w:eastAsia="x-none"/>
        </w:rPr>
      </w:pPr>
      <w:r w:rsidRPr="00B24E6D">
        <w:rPr>
          <w:b/>
          <w:lang w:val="x-none" w:eastAsia="x-none"/>
        </w:rPr>
        <w:t>Администрация Тайтурского городского поселения Усольского муниципального района Иркутской области</w:t>
      </w:r>
      <w:r w:rsidRPr="00B24E6D">
        <w:rPr>
          <w:bCs/>
          <w:lang w:val="x-none" w:eastAsia="x-none"/>
        </w:rPr>
        <w:t xml:space="preserve">, в лице главы Тайтурского городского поселения Усольского муниципального района Иркутской области Ушакова Сергея Викторовича, действующего на основании Устава и распоряжения от 12.09.2024г. 125-р «О вступлении в должность главы Тайтурского городского поселения Усольского муниципального района Иркутской области, именуемая в дальнейшем «Арендодатель», с одной стороны, и </w:t>
      </w:r>
      <w:r>
        <w:rPr>
          <w:b/>
          <w:i/>
          <w:iCs/>
          <w:lang w:eastAsia="x-none"/>
        </w:rPr>
        <w:t>_____________________________________________</w:t>
      </w:r>
      <w:r w:rsidRPr="00B24E6D">
        <w:rPr>
          <w:bCs/>
          <w:lang w:val="x-none" w:eastAsia="x-none"/>
        </w:rPr>
        <w:t>именуемый в дальнейшем «Арендатор», с другой стороны, а вместе именуемые Стороны</w:t>
      </w:r>
      <w:r w:rsidRPr="00B24E6D">
        <w:rPr>
          <w:bCs/>
          <w:lang w:eastAsia="x-none"/>
        </w:rPr>
        <w:t xml:space="preserve"> </w:t>
      </w:r>
      <w:r w:rsidRPr="00B24E6D">
        <w:rPr>
          <w:bCs/>
          <w:lang w:val="x-none" w:eastAsia="x-none"/>
        </w:rPr>
        <w:t>составили настоящий Акт о нижеследующем:</w:t>
      </w:r>
    </w:p>
    <w:p w14:paraId="39E975FF" w14:textId="77777777" w:rsidR="00B65150" w:rsidRPr="00E368AF" w:rsidRDefault="00B65150" w:rsidP="00B65150">
      <w:pPr>
        <w:ind w:firstLine="708"/>
        <w:jc w:val="both"/>
        <w:rPr>
          <w:highlight w:val="yellow"/>
          <w:u w:val="single"/>
        </w:rPr>
      </w:pPr>
      <w:r w:rsidRPr="00B24E6D">
        <w:rPr>
          <w:bCs/>
        </w:rPr>
        <w:t>1.</w:t>
      </w:r>
      <w:r w:rsidRPr="00B24E6D">
        <w:t xml:space="preserve"> </w:t>
      </w:r>
      <w:r w:rsidRPr="00B24E6D">
        <w:rPr>
          <w:bCs/>
        </w:rPr>
        <w:t>Арендодатель</w:t>
      </w:r>
      <w:r w:rsidRPr="00B24E6D">
        <w:t xml:space="preserve"> передает земельный участок </w:t>
      </w:r>
      <w:r w:rsidRPr="00E368AF">
        <w:rPr>
          <w:u w:val="single"/>
        </w:rPr>
        <w:t xml:space="preserve">с кадастровым номером </w:t>
      </w:r>
      <w:r w:rsidRPr="00E368AF">
        <w:rPr>
          <w:bCs/>
          <w:u w:val="single"/>
        </w:rPr>
        <w:t>38:16:000017:2773,</w:t>
      </w:r>
      <w:r w:rsidRPr="00E368AF">
        <w:rPr>
          <w:u w:val="single"/>
        </w:rPr>
        <w:t xml:space="preserve"> площадью 2047 </w:t>
      </w:r>
      <w:proofErr w:type="spellStart"/>
      <w:r w:rsidRPr="00E368AF">
        <w:rPr>
          <w:u w:val="single"/>
        </w:rPr>
        <w:t>кв.м</w:t>
      </w:r>
      <w:proofErr w:type="spellEnd"/>
      <w:r w:rsidRPr="00E368AF">
        <w:rPr>
          <w:u w:val="single"/>
        </w:rPr>
        <w:t xml:space="preserve">. </w:t>
      </w:r>
      <w:proofErr w:type="gramStart"/>
      <w:r w:rsidRPr="00E368AF">
        <w:rPr>
          <w:u w:val="single"/>
        </w:rPr>
        <w:t>расположенного</w:t>
      </w:r>
      <w:proofErr w:type="gramEnd"/>
      <w:r w:rsidRPr="00E368AF">
        <w:rPr>
          <w:u w:val="single"/>
        </w:rPr>
        <w:t xml:space="preserve"> по адресу: Российская Федерация, Иркутская область, муниципальный район </w:t>
      </w:r>
      <w:proofErr w:type="spellStart"/>
      <w:r w:rsidRPr="00E368AF">
        <w:rPr>
          <w:u w:val="single"/>
        </w:rPr>
        <w:t>Усольский</w:t>
      </w:r>
      <w:proofErr w:type="spellEnd"/>
      <w:r w:rsidRPr="00E368AF">
        <w:rPr>
          <w:u w:val="single"/>
        </w:rPr>
        <w:t xml:space="preserve">, городское поселение </w:t>
      </w:r>
      <w:proofErr w:type="spellStart"/>
      <w:r w:rsidRPr="00E368AF">
        <w:rPr>
          <w:u w:val="single"/>
        </w:rPr>
        <w:t>Тайтурское</w:t>
      </w:r>
      <w:proofErr w:type="spellEnd"/>
      <w:r w:rsidRPr="00E368AF">
        <w:rPr>
          <w:u w:val="single"/>
        </w:rPr>
        <w:t>, рабочий поселок Тайтурка, улица Ломоносова, земельный участок 6а, вид разрешенного использовани</w:t>
      </w:r>
      <w:proofErr w:type="gramStart"/>
      <w:r w:rsidRPr="00E368AF">
        <w:rPr>
          <w:u w:val="single"/>
        </w:rPr>
        <w:t>я-</w:t>
      </w:r>
      <w:proofErr w:type="gramEnd"/>
      <w:r w:rsidRPr="00E368AF">
        <w:rPr>
          <w:u w:val="single"/>
        </w:rPr>
        <w:t xml:space="preserve"> «Магазины 4.4»,</w:t>
      </w:r>
      <w:r>
        <w:rPr>
          <w:u w:val="single"/>
        </w:rPr>
        <w:t xml:space="preserve"> </w:t>
      </w:r>
      <w:r w:rsidRPr="00B24E6D">
        <w:t xml:space="preserve">а </w:t>
      </w:r>
      <w:r w:rsidRPr="00B24E6D">
        <w:rPr>
          <w:bCs/>
        </w:rPr>
        <w:t>Арендатор</w:t>
      </w:r>
      <w:r w:rsidRPr="00B24E6D">
        <w:t xml:space="preserve"> принимает вышеуказанный земельный участок. </w:t>
      </w:r>
    </w:p>
    <w:p w14:paraId="4C609020" w14:textId="77777777" w:rsidR="00B65150" w:rsidRPr="00B24E6D" w:rsidRDefault="00B65150" w:rsidP="00B65150">
      <w:pPr>
        <w:ind w:firstLine="708"/>
        <w:jc w:val="both"/>
        <w:rPr>
          <w:bCs/>
          <w:lang w:val="x-none" w:eastAsia="x-none"/>
        </w:rPr>
      </w:pPr>
      <w:r w:rsidRPr="00B24E6D">
        <w:rPr>
          <w:bCs/>
          <w:lang w:val="x-none" w:eastAsia="x-none"/>
        </w:rPr>
        <w:t>2.</w:t>
      </w:r>
      <w:r w:rsidRPr="00B24E6D">
        <w:rPr>
          <w:lang w:val="x-none" w:eastAsia="x-none"/>
        </w:rPr>
        <w:t>Арендатор</w:t>
      </w:r>
      <w:r w:rsidRPr="00B24E6D">
        <w:rPr>
          <w:b/>
          <w:lang w:val="x-none" w:eastAsia="x-none"/>
        </w:rPr>
        <w:t xml:space="preserve"> </w:t>
      </w:r>
      <w:r w:rsidRPr="00B24E6D">
        <w:rPr>
          <w:bCs/>
          <w:lang w:val="x-none" w:eastAsia="x-none"/>
        </w:rPr>
        <w:t>на момент заключения настоящего договора  ознакомлен с состоянием  участка и претензий не имеет.</w:t>
      </w:r>
    </w:p>
    <w:p w14:paraId="2F860952" w14:textId="77777777" w:rsidR="00B65150" w:rsidRPr="00B24E6D" w:rsidRDefault="00B65150" w:rsidP="00B65150">
      <w:pPr>
        <w:autoSpaceDE w:val="0"/>
        <w:autoSpaceDN w:val="0"/>
        <w:adjustRightInd w:val="0"/>
        <w:jc w:val="center"/>
      </w:pPr>
      <w:r w:rsidRPr="00B24E6D">
        <w:t>ПОДПИСИ СТОРОН</w:t>
      </w:r>
    </w:p>
    <w:p w14:paraId="442065A2" w14:textId="77777777" w:rsidR="00B65150" w:rsidRPr="00B24E6D" w:rsidRDefault="00B65150" w:rsidP="00B65150">
      <w:pPr>
        <w:autoSpaceDE w:val="0"/>
        <w:autoSpaceDN w:val="0"/>
        <w:adjustRightInd w:val="0"/>
        <w:jc w:val="center"/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4680"/>
      </w:tblGrid>
      <w:tr w:rsidR="00B65150" w:rsidRPr="00B24E6D" w14:paraId="415386A2" w14:textId="77777777" w:rsidTr="001E79EF">
        <w:trPr>
          <w:trHeight w:val="4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BF56" w14:textId="77777777" w:rsidR="00B65150" w:rsidRPr="00B24E6D" w:rsidRDefault="00B65150" w:rsidP="001E79EF">
            <w:pPr>
              <w:jc w:val="center"/>
            </w:pPr>
            <w:r w:rsidRPr="00B24E6D">
              <w:rPr>
                <w:b/>
                <w:bCs/>
              </w:rPr>
              <w:t xml:space="preserve">Арендодатель: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04A8" w14:textId="77777777" w:rsidR="00B65150" w:rsidRPr="00B24E6D" w:rsidRDefault="00B65150" w:rsidP="001E79EF">
            <w:pPr>
              <w:jc w:val="center"/>
            </w:pPr>
            <w:r w:rsidRPr="00B24E6D">
              <w:rPr>
                <w:b/>
                <w:bCs/>
              </w:rPr>
              <w:t xml:space="preserve">Арендатор:                                   </w:t>
            </w:r>
          </w:p>
        </w:tc>
      </w:tr>
      <w:tr w:rsidR="00B65150" w:rsidRPr="00B24E6D" w14:paraId="57BC5E3A" w14:textId="77777777" w:rsidTr="001E79EF">
        <w:trPr>
          <w:trHeight w:val="4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DA61" w14:textId="77777777" w:rsidR="00B65150" w:rsidRPr="00B24E6D" w:rsidRDefault="00B65150" w:rsidP="001E79EF">
            <w:pPr>
              <w:jc w:val="both"/>
              <w:rPr>
                <w:b/>
                <w:i/>
              </w:rPr>
            </w:pPr>
            <w:r w:rsidRPr="00B24E6D">
              <w:rPr>
                <w:b/>
              </w:rPr>
              <w:t xml:space="preserve"> </w:t>
            </w:r>
            <w:r w:rsidRPr="00B24E6D">
              <w:rPr>
                <w:b/>
                <w:i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  <w:p w14:paraId="6AA699CC" w14:textId="77777777" w:rsidR="00B65150" w:rsidRPr="00B24E6D" w:rsidRDefault="00B65150" w:rsidP="001E79EF">
            <w:pPr>
              <w:jc w:val="both"/>
            </w:pPr>
            <w:r w:rsidRPr="00B24E6D">
              <w:t xml:space="preserve">Юридический адрес: Российская Федерация, 665477, Иркутская область, </w:t>
            </w:r>
            <w:proofErr w:type="spellStart"/>
            <w:r w:rsidRPr="00B24E6D">
              <w:t>Усольский</w:t>
            </w:r>
            <w:proofErr w:type="spellEnd"/>
            <w:r w:rsidRPr="00B24E6D">
              <w:t xml:space="preserve"> район, п. Тайтурка, ул. Пеньковского, д. 8</w:t>
            </w:r>
          </w:p>
          <w:p w14:paraId="146709CB" w14:textId="77777777" w:rsidR="00B65150" w:rsidRPr="00B24E6D" w:rsidRDefault="00B65150" w:rsidP="001E79EF">
            <w:r w:rsidRPr="00B24E6D">
              <w:t xml:space="preserve">ИНН 3819015929, КПП 385101001 УФК по Иркутской области (Администрация Тайтурского городского поселения Усольского муниципального района Иркутской области, </w:t>
            </w:r>
            <w:proofErr w:type="gramStart"/>
            <w:r w:rsidRPr="00B24E6D">
              <w:t>л</w:t>
            </w:r>
            <w:proofErr w:type="gramEnd"/>
            <w:r w:rsidRPr="00B24E6D">
              <w:t>/с 03343</w:t>
            </w:r>
            <w:r w:rsidRPr="00B24E6D">
              <w:rPr>
                <w:lang w:val="en-US"/>
              </w:rPr>
              <w:t>D</w:t>
            </w:r>
            <w:r w:rsidRPr="00B24E6D">
              <w:t xml:space="preserve">00121) </w:t>
            </w:r>
            <w:r w:rsidRPr="00B24E6D">
              <w:rPr>
                <w:caps/>
              </w:rPr>
              <w:t xml:space="preserve">ОТДЕЛЕНИЕ ИРКУТСК БАНКА РОССИИ//УФК ПО ИРКУТСКОЙ ОБЛАСТИ </w:t>
            </w:r>
            <w:r w:rsidRPr="00B24E6D">
              <w:t xml:space="preserve">г. Иркутск </w:t>
            </w:r>
          </w:p>
          <w:p w14:paraId="4FEF6CB0" w14:textId="77777777" w:rsidR="00B65150" w:rsidRPr="00B24E6D" w:rsidRDefault="00B65150" w:rsidP="001E79EF">
            <w:r w:rsidRPr="00B24E6D">
              <w:t>Казначейский счет 03231643256401623400</w:t>
            </w:r>
          </w:p>
          <w:p w14:paraId="2F2981C4" w14:textId="77777777" w:rsidR="00B65150" w:rsidRPr="00B24E6D" w:rsidRDefault="00B65150" w:rsidP="001E79EF">
            <w:r w:rsidRPr="00B24E6D">
              <w:t>Единый казначейский счет 40102810145370000026</w:t>
            </w:r>
          </w:p>
          <w:p w14:paraId="66641045" w14:textId="77777777" w:rsidR="00B65150" w:rsidRPr="00B24E6D" w:rsidRDefault="00B65150" w:rsidP="001E79EF">
            <w:r w:rsidRPr="00B24E6D">
              <w:t xml:space="preserve">БИК 012520101 ОГРН 1053819034356 </w:t>
            </w:r>
          </w:p>
          <w:p w14:paraId="27D11FA1" w14:textId="77777777" w:rsidR="00B65150" w:rsidRPr="00B24E6D" w:rsidRDefault="00B65150" w:rsidP="001E79EF">
            <w:pPr>
              <w:rPr>
                <w:u w:val="single"/>
              </w:rPr>
            </w:pPr>
            <w:r w:rsidRPr="00B24E6D">
              <w:t xml:space="preserve">Тел.: 8(39543)94-4-12 </w:t>
            </w:r>
            <w:r w:rsidRPr="00B24E6D">
              <w:rPr>
                <w:lang w:val="en-US"/>
              </w:rPr>
              <w:t>E</w:t>
            </w:r>
            <w:r w:rsidRPr="00B24E6D">
              <w:t>-</w:t>
            </w:r>
            <w:r w:rsidRPr="00B24E6D">
              <w:rPr>
                <w:lang w:val="en-US"/>
              </w:rPr>
              <w:t>mail</w:t>
            </w:r>
            <w:r w:rsidRPr="00B24E6D">
              <w:t xml:space="preserve">: </w:t>
            </w:r>
            <w:hyperlink r:id="rId15" w:history="1">
              <w:r w:rsidRPr="00B24E6D">
                <w:rPr>
                  <w:u w:val="single"/>
                  <w:lang w:val="en-US"/>
                </w:rPr>
                <w:t>admtaiturka</w:t>
              </w:r>
              <w:r w:rsidRPr="00B24E6D">
                <w:rPr>
                  <w:u w:val="single"/>
                </w:rPr>
                <w:t>@</w:t>
              </w:r>
              <w:r w:rsidRPr="00B24E6D">
                <w:rPr>
                  <w:u w:val="single"/>
                  <w:lang w:val="en-US"/>
                </w:rPr>
                <w:t>mail</w:t>
              </w:r>
              <w:r w:rsidRPr="00B24E6D">
                <w:rPr>
                  <w:u w:val="single"/>
                </w:rPr>
                <w:t>.</w:t>
              </w:r>
              <w:proofErr w:type="spellStart"/>
              <w:r w:rsidRPr="00B24E6D">
                <w:rPr>
                  <w:u w:val="single"/>
                  <w:lang w:val="en-US"/>
                </w:rPr>
                <w:t>ru</w:t>
              </w:r>
              <w:proofErr w:type="spellEnd"/>
            </w:hyperlink>
          </w:p>
          <w:p w14:paraId="1CB720EF" w14:textId="77777777" w:rsidR="00B65150" w:rsidRPr="00B24E6D" w:rsidRDefault="00B65150" w:rsidP="001E79EF">
            <w:pPr>
              <w:jc w:val="both"/>
            </w:pPr>
            <w:r w:rsidRPr="00B24E6D">
              <w:rPr>
                <w:u w:val="single"/>
              </w:rPr>
              <w:t>______________________ С.В. Ушаков</w:t>
            </w:r>
          </w:p>
          <w:p w14:paraId="38772234" w14:textId="77777777" w:rsidR="00B65150" w:rsidRPr="00B24E6D" w:rsidRDefault="00B65150" w:rsidP="001E79EF">
            <w:pPr>
              <w:jc w:val="both"/>
            </w:pPr>
            <w:r w:rsidRPr="00B24E6D">
              <w:t>МП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344" w14:textId="77777777" w:rsidR="00B65150" w:rsidRDefault="00B65150" w:rsidP="001E79EF"/>
          <w:p w14:paraId="27EC5165" w14:textId="77777777" w:rsidR="00B65150" w:rsidRPr="00B24E6D" w:rsidRDefault="00B65150" w:rsidP="001E79EF"/>
          <w:p w14:paraId="2FFB536E" w14:textId="77777777" w:rsidR="00B65150" w:rsidRPr="00B24E6D" w:rsidRDefault="00B65150" w:rsidP="001E79EF"/>
        </w:tc>
      </w:tr>
    </w:tbl>
    <w:p w14:paraId="7077CAE8" w14:textId="77777777" w:rsidR="00B65150" w:rsidRDefault="00B65150" w:rsidP="00B65150">
      <w:pPr>
        <w:shd w:val="clear" w:color="auto" w:fill="FFFFFF"/>
        <w:ind w:right="5"/>
        <w:jc w:val="both"/>
        <w:rPr>
          <w:b/>
          <w:sz w:val="28"/>
          <w:szCs w:val="28"/>
        </w:rPr>
      </w:pPr>
    </w:p>
    <w:p w14:paraId="670D1DD4" w14:textId="77777777" w:rsidR="00B65150" w:rsidRDefault="00B65150" w:rsidP="00AB7A8C">
      <w:pPr>
        <w:jc w:val="center"/>
        <w:rPr>
          <w:b/>
          <w:bCs/>
        </w:rPr>
      </w:pPr>
    </w:p>
    <w:p w14:paraId="7D3E2D3F" w14:textId="77777777" w:rsidR="00B65150" w:rsidRDefault="00B65150" w:rsidP="00AB7A8C">
      <w:pPr>
        <w:jc w:val="center"/>
        <w:rPr>
          <w:b/>
          <w:bCs/>
        </w:rPr>
      </w:pPr>
    </w:p>
    <w:sectPr w:rsidR="00B65150" w:rsidSect="00C13925">
      <w:headerReference w:type="default" r:id="rId16"/>
      <w:headerReference w:type="first" r:id="rId17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B9F71" w14:textId="77777777" w:rsidR="00010E62" w:rsidRDefault="00010E62">
      <w:r>
        <w:separator/>
      </w:r>
    </w:p>
  </w:endnote>
  <w:endnote w:type="continuationSeparator" w:id="0">
    <w:p w14:paraId="7283F7E0" w14:textId="77777777" w:rsidR="00010E62" w:rsidRDefault="0001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8E7FC" w14:textId="77777777" w:rsidR="00010E62" w:rsidRDefault="00010E62">
      <w:r>
        <w:separator/>
      </w:r>
    </w:p>
  </w:footnote>
  <w:footnote w:type="continuationSeparator" w:id="0">
    <w:p w14:paraId="2509920F" w14:textId="77777777" w:rsidR="00010E62" w:rsidRDefault="00010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34230" w14:textId="4E8EC84B" w:rsidR="0008239E" w:rsidRDefault="0008239E" w:rsidP="002B509A">
    <w:pPr>
      <w:pStyle w:val="a9"/>
    </w:pPr>
  </w:p>
  <w:p w14:paraId="079EDDA5" w14:textId="77777777" w:rsidR="0008239E" w:rsidRDefault="0008239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D4C76" w14:textId="77777777" w:rsidR="0008239E" w:rsidRDefault="0008239E">
    <w:pPr>
      <w:pStyle w:val="a9"/>
      <w:jc w:val="center"/>
    </w:pPr>
  </w:p>
  <w:p w14:paraId="153B12BA" w14:textId="77777777" w:rsidR="0008239E" w:rsidRDefault="0008239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4420"/>
    <w:multiLevelType w:val="hybridMultilevel"/>
    <w:tmpl w:val="E3DE7F02"/>
    <w:lvl w:ilvl="0" w:tplc="C484A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52F7A"/>
    <w:multiLevelType w:val="singleLevel"/>
    <w:tmpl w:val="6E5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7AFD7DA6"/>
    <w:multiLevelType w:val="hybridMultilevel"/>
    <w:tmpl w:val="E06AF760"/>
    <w:lvl w:ilvl="0" w:tplc="D1D42D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8D0"/>
    <w:rsid w:val="000029A2"/>
    <w:rsid w:val="0000303E"/>
    <w:rsid w:val="00005232"/>
    <w:rsid w:val="00005495"/>
    <w:rsid w:val="00005AF3"/>
    <w:rsid w:val="00005F70"/>
    <w:rsid w:val="000066F7"/>
    <w:rsid w:val="0000678A"/>
    <w:rsid w:val="0000702F"/>
    <w:rsid w:val="00007562"/>
    <w:rsid w:val="00010C96"/>
    <w:rsid w:val="00010E62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2F09"/>
    <w:rsid w:val="0002323C"/>
    <w:rsid w:val="00023D62"/>
    <w:rsid w:val="000247AD"/>
    <w:rsid w:val="0002516B"/>
    <w:rsid w:val="0002573D"/>
    <w:rsid w:val="0002579A"/>
    <w:rsid w:val="00025B3F"/>
    <w:rsid w:val="00025C5C"/>
    <w:rsid w:val="00026111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A1D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B31"/>
    <w:rsid w:val="00043E42"/>
    <w:rsid w:val="00044C21"/>
    <w:rsid w:val="00046BED"/>
    <w:rsid w:val="00047E64"/>
    <w:rsid w:val="00050D85"/>
    <w:rsid w:val="0005117E"/>
    <w:rsid w:val="000511EE"/>
    <w:rsid w:val="0005163E"/>
    <w:rsid w:val="00052497"/>
    <w:rsid w:val="000525CC"/>
    <w:rsid w:val="0005274F"/>
    <w:rsid w:val="00053135"/>
    <w:rsid w:val="00054357"/>
    <w:rsid w:val="00056207"/>
    <w:rsid w:val="00060344"/>
    <w:rsid w:val="00060438"/>
    <w:rsid w:val="0006130D"/>
    <w:rsid w:val="00061DE8"/>
    <w:rsid w:val="00062047"/>
    <w:rsid w:val="0006310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98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55D"/>
    <w:rsid w:val="00075B5D"/>
    <w:rsid w:val="00076AF3"/>
    <w:rsid w:val="000777AD"/>
    <w:rsid w:val="00077F9C"/>
    <w:rsid w:val="00080160"/>
    <w:rsid w:val="000803B1"/>
    <w:rsid w:val="000809ED"/>
    <w:rsid w:val="00080DCD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89E"/>
    <w:rsid w:val="000859D3"/>
    <w:rsid w:val="00085C1B"/>
    <w:rsid w:val="00086D30"/>
    <w:rsid w:val="00086DC0"/>
    <w:rsid w:val="000876EB"/>
    <w:rsid w:val="00087D39"/>
    <w:rsid w:val="00090799"/>
    <w:rsid w:val="00090A09"/>
    <w:rsid w:val="000911AD"/>
    <w:rsid w:val="00091AD1"/>
    <w:rsid w:val="000927F2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0A06"/>
    <w:rsid w:val="000B10EB"/>
    <w:rsid w:val="000B201B"/>
    <w:rsid w:val="000B2E48"/>
    <w:rsid w:val="000B2F1B"/>
    <w:rsid w:val="000B3C9C"/>
    <w:rsid w:val="000B410A"/>
    <w:rsid w:val="000B4F92"/>
    <w:rsid w:val="000B54B7"/>
    <w:rsid w:val="000B64FD"/>
    <w:rsid w:val="000B6801"/>
    <w:rsid w:val="000B686B"/>
    <w:rsid w:val="000B6B81"/>
    <w:rsid w:val="000B6D65"/>
    <w:rsid w:val="000B6DEE"/>
    <w:rsid w:val="000B754E"/>
    <w:rsid w:val="000B78B8"/>
    <w:rsid w:val="000B7A84"/>
    <w:rsid w:val="000B7F18"/>
    <w:rsid w:val="000B7F29"/>
    <w:rsid w:val="000C187C"/>
    <w:rsid w:val="000C22E2"/>
    <w:rsid w:val="000C2BBB"/>
    <w:rsid w:val="000C396D"/>
    <w:rsid w:val="000C3EE4"/>
    <w:rsid w:val="000C4084"/>
    <w:rsid w:val="000C4CC2"/>
    <w:rsid w:val="000C4E18"/>
    <w:rsid w:val="000C62DD"/>
    <w:rsid w:val="000C6BD2"/>
    <w:rsid w:val="000C6E4C"/>
    <w:rsid w:val="000C6F60"/>
    <w:rsid w:val="000C72C8"/>
    <w:rsid w:val="000C73A7"/>
    <w:rsid w:val="000C74D1"/>
    <w:rsid w:val="000C79F7"/>
    <w:rsid w:val="000C7A7C"/>
    <w:rsid w:val="000C7DCD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447B"/>
    <w:rsid w:val="000D4937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5B1"/>
    <w:rsid w:val="000E2D8A"/>
    <w:rsid w:val="000E2E94"/>
    <w:rsid w:val="000E3886"/>
    <w:rsid w:val="000E3A69"/>
    <w:rsid w:val="000E3A6A"/>
    <w:rsid w:val="000E4558"/>
    <w:rsid w:val="000E493F"/>
    <w:rsid w:val="000E4A8E"/>
    <w:rsid w:val="000E4EB8"/>
    <w:rsid w:val="000E4F84"/>
    <w:rsid w:val="000E507E"/>
    <w:rsid w:val="000E57CD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5B3E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081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78"/>
    <w:rsid w:val="001059F0"/>
    <w:rsid w:val="001066F9"/>
    <w:rsid w:val="00106909"/>
    <w:rsid w:val="00107715"/>
    <w:rsid w:val="00107882"/>
    <w:rsid w:val="0010799D"/>
    <w:rsid w:val="00107D99"/>
    <w:rsid w:val="0011251F"/>
    <w:rsid w:val="00112975"/>
    <w:rsid w:val="00112ED0"/>
    <w:rsid w:val="00113AC4"/>
    <w:rsid w:val="00115F57"/>
    <w:rsid w:val="00116FD7"/>
    <w:rsid w:val="0011712A"/>
    <w:rsid w:val="00117900"/>
    <w:rsid w:val="00117D12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27F76"/>
    <w:rsid w:val="00130C03"/>
    <w:rsid w:val="00130FC8"/>
    <w:rsid w:val="001318F5"/>
    <w:rsid w:val="00132F2A"/>
    <w:rsid w:val="001333A7"/>
    <w:rsid w:val="00133BB9"/>
    <w:rsid w:val="00133FC3"/>
    <w:rsid w:val="0013412D"/>
    <w:rsid w:val="00134EA8"/>
    <w:rsid w:val="00135E82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3F8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492F"/>
    <w:rsid w:val="0015531E"/>
    <w:rsid w:val="0015574E"/>
    <w:rsid w:val="00155816"/>
    <w:rsid w:val="001572AE"/>
    <w:rsid w:val="00157FD9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0E5"/>
    <w:rsid w:val="001706F2"/>
    <w:rsid w:val="00170984"/>
    <w:rsid w:val="00171A5E"/>
    <w:rsid w:val="00172255"/>
    <w:rsid w:val="001722E8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079"/>
    <w:rsid w:val="00176182"/>
    <w:rsid w:val="0017659C"/>
    <w:rsid w:val="00176DB1"/>
    <w:rsid w:val="00177B53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694C"/>
    <w:rsid w:val="001871D7"/>
    <w:rsid w:val="0018755F"/>
    <w:rsid w:val="00187D1A"/>
    <w:rsid w:val="0019157C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163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0D3B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149"/>
    <w:rsid w:val="001D3303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0EEC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4C2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7D3"/>
    <w:rsid w:val="002053AD"/>
    <w:rsid w:val="00205778"/>
    <w:rsid w:val="0020619A"/>
    <w:rsid w:val="002061DB"/>
    <w:rsid w:val="0020675C"/>
    <w:rsid w:val="00206A8B"/>
    <w:rsid w:val="00207166"/>
    <w:rsid w:val="002109F4"/>
    <w:rsid w:val="00210B8A"/>
    <w:rsid w:val="00210E77"/>
    <w:rsid w:val="00211F7C"/>
    <w:rsid w:val="00213997"/>
    <w:rsid w:val="002139B1"/>
    <w:rsid w:val="00214CD8"/>
    <w:rsid w:val="0021513A"/>
    <w:rsid w:val="002152DB"/>
    <w:rsid w:val="00215416"/>
    <w:rsid w:val="00215B9F"/>
    <w:rsid w:val="00215D46"/>
    <w:rsid w:val="002162F9"/>
    <w:rsid w:val="00217444"/>
    <w:rsid w:val="002177C8"/>
    <w:rsid w:val="00217970"/>
    <w:rsid w:val="00217FAD"/>
    <w:rsid w:val="0022041B"/>
    <w:rsid w:val="00220ADE"/>
    <w:rsid w:val="00220B3F"/>
    <w:rsid w:val="0022116C"/>
    <w:rsid w:val="002215FB"/>
    <w:rsid w:val="00222E12"/>
    <w:rsid w:val="00223A70"/>
    <w:rsid w:val="00223BDF"/>
    <w:rsid w:val="002243B5"/>
    <w:rsid w:val="002252A7"/>
    <w:rsid w:val="002264D7"/>
    <w:rsid w:val="00227A33"/>
    <w:rsid w:val="00227A73"/>
    <w:rsid w:val="0023072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9DC"/>
    <w:rsid w:val="00237EA3"/>
    <w:rsid w:val="002405E7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5B7C"/>
    <w:rsid w:val="00256013"/>
    <w:rsid w:val="0025623F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67AD0"/>
    <w:rsid w:val="00272A53"/>
    <w:rsid w:val="00272ACE"/>
    <w:rsid w:val="00272C45"/>
    <w:rsid w:val="00273147"/>
    <w:rsid w:val="0027401C"/>
    <w:rsid w:val="0027427A"/>
    <w:rsid w:val="00274BA6"/>
    <w:rsid w:val="00274BC3"/>
    <w:rsid w:val="00275B90"/>
    <w:rsid w:val="00276267"/>
    <w:rsid w:val="00276309"/>
    <w:rsid w:val="0027680B"/>
    <w:rsid w:val="00277402"/>
    <w:rsid w:val="002776FC"/>
    <w:rsid w:val="0028032E"/>
    <w:rsid w:val="002803E5"/>
    <w:rsid w:val="00280603"/>
    <w:rsid w:val="00280CFA"/>
    <w:rsid w:val="00281096"/>
    <w:rsid w:val="002810A0"/>
    <w:rsid w:val="002810FE"/>
    <w:rsid w:val="00281D6B"/>
    <w:rsid w:val="00282850"/>
    <w:rsid w:val="0028371D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53B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4C6F"/>
    <w:rsid w:val="00295739"/>
    <w:rsid w:val="002975AD"/>
    <w:rsid w:val="002A0426"/>
    <w:rsid w:val="002A1012"/>
    <w:rsid w:val="002A2758"/>
    <w:rsid w:val="002A2873"/>
    <w:rsid w:val="002A3BA1"/>
    <w:rsid w:val="002A4714"/>
    <w:rsid w:val="002A53D4"/>
    <w:rsid w:val="002A57E0"/>
    <w:rsid w:val="002A5F21"/>
    <w:rsid w:val="002A6E1F"/>
    <w:rsid w:val="002A7591"/>
    <w:rsid w:val="002A7AE9"/>
    <w:rsid w:val="002A7B3C"/>
    <w:rsid w:val="002A7EFB"/>
    <w:rsid w:val="002B046B"/>
    <w:rsid w:val="002B0CCF"/>
    <w:rsid w:val="002B12E1"/>
    <w:rsid w:val="002B1627"/>
    <w:rsid w:val="002B2EE9"/>
    <w:rsid w:val="002B2FE7"/>
    <w:rsid w:val="002B3371"/>
    <w:rsid w:val="002B4479"/>
    <w:rsid w:val="002B44D4"/>
    <w:rsid w:val="002B4A01"/>
    <w:rsid w:val="002B509A"/>
    <w:rsid w:val="002B5270"/>
    <w:rsid w:val="002B57B0"/>
    <w:rsid w:val="002B57E5"/>
    <w:rsid w:val="002B67EE"/>
    <w:rsid w:val="002B7BDF"/>
    <w:rsid w:val="002C0398"/>
    <w:rsid w:val="002C079F"/>
    <w:rsid w:val="002C0B35"/>
    <w:rsid w:val="002C1330"/>
    <w:rsid w:val="002C1A57"/>
    <w:rsid w:val="002C1B38"/>
    <w:rsid w:val="002C2DB2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024E"/>
    <w:rsid w:val="002E1771"/>
    <w:rsid w:val="002E1C98"/>
    <w:rsid w:val="002E3953"/>
    <w:rsid w:val="002E5E00"/>
    <w:rsid w:val="002E6824"/>
    <w:rsid w:val="002E6AE6"/>
    <w:rsid w:val="002E6C05"/>
    <w:rsid w:val="002F091E"/>
    <w:rsid w:val="002F0CCC"/>
    <w:rsid w:val="002F12EA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2584"/>
    <w:rsid w:val="0030450D"/>
    <w:rsid w:val="0030490E"/>
    <w:rsid w:val="003062DC"/>
    <w:rsid w:val="00306B1C"/>
    <w:rsid w:val="003075B6"/>
    <w:rsid w:val="003075E3"/>
    <w:rsid w:val="00311541"/>
    <w:rsid w:val="003136C5"/>
    <w:rsid w:val="00314F40"/>
    <w:rsid w:val="003153E5"/>
    <w:rsid w:val="00315A22"/>
    <w:rsid w:val="003168FB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9C1"/>
    <w:rsid w:val="00336CA3"/>
    <w:rsid w:val="00337303"/>
    <w:rsid w:val="00337481"/>
    <w:rsid w:val="003409E9"/>
    <w:rsid w:val="00340E00"/>
    <w:rsid w:val="00340FD9"/>
    <w:rsid w:val="00341BE1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1A2D"/>
    <w:rsid w:val="003527E1"/>
    <w:rsid w:val="00353B7B"/>
    <w:rsid w:val="00354051"/>
    <w:rsid w:val="0035411B"/>
    <w:rsid w:val="003542AA"/>
    <w:rsid w:val="0035438F"/>
    <w:rsid w:val="0035466E"/>
    <w:rsid w:val="0035659A"/>
    <w:rsid w:val="0035702F"/>
    <w:rsid w:val="003573C0"/>
    <w:rsid w:val="00357916"/>
    <w:rsid w:val="00357FDC"/>
    <w:rsid w:val="00363A24"/>
    <w:rsid w:val="003657E1"/>
    <w:rsid w:val="00365B14"/>
    <w:rsid w:val="00366820"/>
    <w:rsid w:val="003679A0"/>
    <w:rsid w:val="003711A7"/>
    <w:rsid w:val="003721E9"/>
    <w:rsid w:val="00372706"/>
    <w:rsid w:val="00372C10"/>
    <w:rsid w:val="00373D40"/>
    <w:rsid w:val="0037488A"/>
    <w:rsid w:val="00375063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ED1"/>
    <w:rsid w:val="00383094"/>
    <w:rsid w:val="00383422"/>
    <w:rsid w:val="003866E4"/>
    <w:rsid w:val="00386758"/>
    <w:rsid w:val="00386C42"/>
    <w:rsid w:val="00386DC1"/>
    <w:rsid w:val="00386DE1"/>
    <w:rsid w:val="00387097"/>
    <w:rsid w:val="0038735A"/>
    <w:rsid w:val="003905B7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36D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1E13"/>
    <w:rsid w:val="003C385A"/>
    <w:rsid w:val="003C3F43"/>
    <w:rsid w:val="003C42F5"/>
    <w:rsid w:val="003C5342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AC8"/>
    <w:rsid w:val="003D1C6B"/>
    <w:rsid w:val="003D1DD7"/>
    <w:rsid w:val="003D3868"/>
    <w:rsid w:val="003D394A"/>
    <w:rsid w:val="003D4172"/>
    <w:rsid w:val="003D6B35"/>
    <w:rsid w:val="003D7623"/>
    <w:rsid w:val="003E017C"/>
    <w:rsid w:val="003E079E"/>
    <w:rsid w:val="003E09EE"/>
    <w:rsid w:val="003E0ABD"/>
    <w:rsid w:val="003E1BD6"/>
    <w:rsid w:val="003E1CEC"/>
    <w:rsid w:val="003E1D0C"/>
    <w:rsid w:val="003E2551"/>
    <w:rsid w:val="003E2BD8"/>
    <w:rsid w:val="003E4629"/>
    <w:rsid w:val="003E4A6A"/>
    <w:rsid w:val="003E4AD4"/>
    <w:rsid w:val="003E4D20"/>
    <w:rsid w:val="003E4FD7"/>
    <w:rsid w:val="003E50C2"/>
    <w:rsid w:val="003E50F8"/>
    <w:rsid w:val="003E529A"/>
    <w:rsid w:val="003E57D0"/>
    <w:rsid w:val="003E58E9"/>
    <w:rsid w:val="003E5B64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6FFE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66B8"/>
    <w:rsid w:val="0041094A"/>
    <w:rsid w:val="00410AC9"/>
    <w:rsid w:val="00411742"/>
    <w:rsid w:val="004117CE"/>
    <w:rsid w:val="004119FD"/>
    <w:rsid w:val="00411D8F"/>
    <w:rsid w:val="004127A2"/>
    <w:rsid w:val="00412F42"/>
    <w:rsid w:val="00412FE6"/>
    <w:rsid w:val="00413347"/>
    <w:rsid w:val="004133F7"/>
    <w:rsid w:val="004137EF"/>
    <w:rsid w:val="0041439E"/>
    <w:rsid w:val="00414D00"/>
    <w:rsid w:val="00415044"/>
    <w:rsid w:val="00416346"/>
    <w:rsid w:val="0041695D"/>
    <w:rsid w:val="00416F6C"/>
    <w:rsid w:val="004170B0"/>
    <w:rsid w:val="00420171"/>
    <w:rsid w:val="0042083C"/>
    <w:rsid w:val="004215C5"/>
    <w:rsid w:val="00421BA6"/>
    <w:rsid w:val="00421D6F"/>
    <w:rsid w:val="00421FAE"/>
    <w:rsid w:val="00421FF2"/>
    <w:rsid w:val="00422B8E"/>
    <w:rsid w:val="00423146"/>
    <w:rsid w:val="0042326F"/>
    <w:rsid w:val="00423402"/>
    <w:rsid w:val="0042366B"/>
    <w:rsid w:val="00424498"/>
    <w:rsid w:val="0042533F"/>
    <w:rsid w:val="004254CD"/>
    <w:rsid w:val="0042551D"/>
    <w:rsid w:val="00426664"/>
    <w:rsid w:val="004269C6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77B"/>
    <w:rsid w:val="0043588B"/>
    <w:rsid w:val="00435C53"/>
    <w:rsid w:val="004401C2"/>
    <w:rsid w:val="00440D67"/>
    <w:rsid w:val="004415CF"/>
    <w:rsid w:val="00441DDD"/>
    <w:rsid w:val="004429F5"/>
    <w:rsid w:val="0044381D"/>
    <w:rsid w:val="00443A23"/>
    <w:rsid w:val="00444F39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4E"/>
    <w:rsid w:val="00452554"/>
    <w:rsid w:val="00453285"/>
    <w:rsid w:val="00453772"/>
    <w:rsid w:val="00453EF8"/>
    <w:rsid w:val="004541C3"/>
    <w:rsid w:val="00454FC6"/>
    <w:rsid w:val="0045599B"/>
    <w:rsid w:val="00455E1F"/>
    <w:rsid w:val="0045799A"/>
    <w:rsid w:val="00461636"/>
    <w:rsid w:val="004617DB"/>
    <w:rsid w:val="00461898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361"/>
    <w:rsid w:val="0046663D"/>
    <w:rsid w:val="0046687E"/>
    <w:rsid w:val="00466A38"/>
    <w:rsid w:val="00466BEB"/>
    <w:rsid w:val="004677D6"/>
    <w:rsid w:val="00467895"/>
    <w:rsid w:val="00467C46"/>
    <w:rsid w:val="00467D50"/>
    <w:rsid w:val="00470ABE"/>
    <w:rsid w:val="00471E61"/>
    <w:rsid w:val="0047310E"/>
    <w:rsid w:val="004740D8"/>
    <w:rsid w:val="004753C7"/>
    <w:rsid w:val="00475DB3"/>
    <w:rsid w:val="004763B7"/>
    <w:rsid w:val="004773B6"/>
    <w:rsid w:val="00477A03"/>
    <w:rsid w:val="0048060F"/>
    <w:rsid w:val="00480764"/>
    <w:rsid w:val="00480C5F"/>
    <w:rsid w:val="00480EA8"/>
    <w:rsid w:val="004813A3"/>
    <w:rsid w:val="004814A3"/>
    <w:rsid w:val="004816DF"/>
    <w:rsid w:val="00481E45"/>
    <w:rsid w:val="00481EC5"/>
    <w:rsid w:val="004827D0"/>
    <w:rsid w:val="004828AF"/>
    <w:rsid w:val="00482E3D"/>
    <w:rsid w:val="004832A6"/>
    <w:rsid w:val="00483992"/>
    <w:rsid w:val="00483EF3"/>
    <w:rsid w:val="004846A7"/>
    <w:rsid w:val="004853DD"/>
    <w:rsid w:val="004859CB"/>
    <w:rsid w:val="0048625F"/>
    <w:rsid w:val="00486509"/>
    <w:rsid w:val="0048790B"/>
    <w:rsid w:val="00490C10"/>
    <w:rsid w:val="00490E86"/>
    <w:rsid w:val="004913FA"/>
    <w:rsid w:val="00493C17"/>
    <w:rsid w:val="004947FB"/>
    <w:rsid w:val="00495292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107"/>
    <w:rsid w:val="004A4781"/>
    <w:rsid w:val="004A4E29"/>
    <w:rsid w:val="004A510F"/>
    <w:rsid w:val="004A5A4F"/>
    <w:rsid w:val="004A686F"/>
    <w:rsid w:val="004A6CA7"/>
    <w:rsid w:val="004A7604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2FCD"/>
    <w:rsid w:val="004B390C"/>
    <w:rsid w:val="004B49E9"/>
    <w:rsid w:val="004B5498"/>
    <w:rsid w:val="004B6558"/>
    <w:rsid w:val="004B69B6"/>
    <w:rsid w:val="004B6A93"/>
    <w:rsid w:val="004B7B05"/>
    <w:rsid w:val="004C0037"/>
    <w:rsid w:val="004C0EC4"/>
    <w:rsid w:val="004C2253"/>
    <w:rsid w:val="004C292C"/>
    <w:rsid w:val="004C2CBE"/>
    <w:rsid w:val="004C2D45"/>
    <w:rsid w:val="004C3E1F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AB8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0B1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277"/>
    <w:rsid w:val="005069B5"/>
    <w:rsid w:val="00506CD5"/>
    <w:rsid w:val="00507023"/>
    <w:rsid w:val="00507346"/>
    <w:rsid w:val="005077A7"/>
    <w:rsid w:val="005105C2"/>
    <w:rsid w:val="00510671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6EE"/>
    <w:rsid w:val="00516F9D"/>
    <w:rsid w:val="0051726B"/>
    <w:rsid w:val="00517699"/>
    <w:rsid w:val="005202F7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675B"/>
    <w:rsid w:val="00527176"/>
    <w:rsid w:val="00527ADC"/>
    <w:rsid w:val="00527FD4"/>
    <w:rsid w:val="005303DE"/>
    <w:rsid w:val="00530A1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56E7"/>
    <w:rsid w:val="00546480"/>
    <w:rsid w:val="005464F4"/>
    <w:rsid w:val="00547601"/>
    <w:rsid w:val="005479C6"/>
    <w:rsid w:val="005504B9"/>
    <w:rsid w:val="0055081F"/>
    <w:rsid w:val="00550EC6"/>
    <w:rsid w:val="00551186"/>
    <w:rsid w:val="005526E3"/>
    <w:rsid w:val="005527E5"/>
    <w:rsid w:val="00552937"/>
    <w:rsid w:val="00552D94"/>
    <w:rsid w:val="0055322A"/>
    <w:rsid w:val="0055404B"/>
    <w:rsid w:val="005540C8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679F3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5E87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1AB3"/>
    <w:rsid w:val="00582DC3"/>
    <w:rsid w:val="0058322C"/>
    <w:rsid w:val="005842D3"/>
    <w:rsid w:val="00585E71"/>
    <w:rsid w:val="00586B3B"/>
    <w:rsid w:val="005870FB"/>
    <w:rsid w:val="00590D00"/>
    <w:rsid w:val="00590F2A"/>
    <w:rsid w:val="00591D3D"/>
    <w:rsid w:val="0059299E"/>
    <w:rsid w:val="005933B6"/>
    <w:rsid w:val="0059385A"/>
    <w:rsid w:val="00594256"/>
    <w:rsid w:val="00594C3B"/>
    <w:rsid w:val="005961EF"/>
    <w:rsid w:val="00596AF9"/>
    <w:rsid w:val="00597B7C"/>
    <w:rsid w:val="00597DDB"/>
    <w:rsid w:val="005A057B"/>
    <w:rsid w:val="005A1B20"/>
    <w:rsid w:val="005A1B91"/>
    <w:rsid w:val="005A1C91"/>
    <w:rsid w:val="005A20F7"/>
    <w:rsid w:val="005A3284"/>
    <w:rsid w:val="005A3C8F"/>
    <w:rsid w:val="005A41E8"/>
    <w:rsid w:val="005A4B17"/>
    <w:rsid w:val="005A4D90"/>
    <w:rsid w:val="005A57C3"/>
    <w:rsid w:val="005A63B2"/>
    <w:rsid w:val="005A66CF"/>
    <w:rsid w:val="005A6B15"/>
    <w:rsid w:val="005A79CA"/>
    <w:rsid w:val="005B00A8"/>
    <w:rsid w:val="005B0293"/>
    <w:rsid w:val="005B0807"/>
    <w:rsid w:val="005B1447"/>
    <w:rsid w:val="005B4337"/>
    <w:rsid w:val="005B4A08"/>
    <w:rsid w:val="005B4DBD"/>
    <w:rsid w:val="005B4E56"/>
    <w:rsid w:val="005B5892"/>
    <w:rsid w:val="005B5CEA"/>
    <w:rsid w:val="005B6856"/>
    <w:rsid w:val="005B6B84"/>
    <w:rsid w:val="005B6E15"/>
    <w:rsid w:val="005B731E"/>
    <w:rsid w:val="005B7BDC"/>
    <w:rsid w:val="005C005A"/>
    <w:rsid w:val="005C1247"/>
    <w:rsid w:val="005C1860"/>
    <w:rsid w:val="005C19F9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4C16"/>
    <w:rsid w:val="005D4D9C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1DB1"/>
    <w:rsid w:val="005F23BA"/>
    <w:rsid w:val="005F3603"/>
    <w:rsid w:val="005F3F33"/>
    <w:rsid w:val="005F44EE"/>
    <w:rsid w:val="005F4B91"/>
    <w:rsid w:val="005F54C4"/>
    <w:rsid w:val="005F5831"/>
    <w:rsid w:val="005F5B41"/>
    <w:rsid w:val="005F62E4"/>
    <w:rsid w:val="005F6806"/>
    <w:rsid w:val="005F6958"/>
    <w:rsid w:val="005F6DAD"/>
    <w:rsid w:val="005F73E8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21D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95B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4153"/>
    <w:rsid w:val="00625006"/>
    <w:rsid w:val="0062633B"/>
    <w:rsid w:val="00626C18"/>
    <w:rsid w:val="00627FBB"/>
    <w:rsid w:val="0063070E"/>
    <w:rsid w:val="006307FA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5D4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01B"/>
    <w:rsid w:val="006511DC"/>
    <w:rsid w:val="006517CD"/>
    <w:rsid w:val="00651F91"/>
    <w:rsid w:val="0065238B"/>
    <w:rsid w:val="006535E0"/>
    <w:rsid w:val="006541FA"/>
    <w:rsid w:val="00654F1A"/>
    <w:rsid w:val="0065502D"/>
    <w:rsid w:val="00655046"/>
    <w:rsid w:val="00660F2F"/>
    <w:rsid w:val="006610E9"/>
    <w:rsid w:val="006618A0"/>
    <w:rsid w:val="00661D4E"/>
    <w:rsid w:val="00661F1A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401"/>
    <w:rsid w:val="0067457B"/>
    <w:rsid w:val="006749F1"/>
    <w:rsid w:val="00676AB5"/>
    <w:rsid w:val="006775CF"/>
    <w:rsid w:val="00677A2A"/>
    <w:rsid w:val="00677BF4"/>
    <w:rsid w:val="00677C5A"/>
    <w:rsid w:val="00677D7E"/>
    <w:rsid w:val="00677FE8"/>
    <w:rsid w:val="0068016B"/>
    <w:rsid w:val="0068095C"/>
    <w:rsid w:val="00681123"/>
    <w:rsid w:val="006825B2"/>
    <w:rsid w:val="006833F6"/>
    <w:rsid w:val="006843B1"/>
    <w:rsid w:val="0068447D"/>
    <w:rsid w:val="006845ED"/>
    <w:rsid w:val="0068490E"/>
    <w:rsid w:val="00687959"/>
    <w:rsid w:val="00690855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59E"/>
    <w:rsid w:val="006A66CD"/>
    <w:rsid w:val="006A6F03"/>
    <w:rsid w:val="006A7BBE"/>
    <w:rsid w:val="006B0643"/>
    <w:rsid w:val="006B0BE9"/>
    <w:rsid w:val="006B1938"/>
    <w:rsid w:val="006B1DE7"/>
    <w:rsid w:val="006B344B"/>
    <w:rsid w:val="006B349B"/>
    <w:rsid w:val="006B3D64"/>
    <w:rsid w:val="006B4231"/>
    <w:rsid w:val="006B4438"/>
    <w:rsid w:val="006B5080"/>
    <w:rsid w:val="006B64EC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077F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72"/>
    <w:rsid w:val="006D648A"/>
    <w:rsid w:val="006D6A63"/>
    <w:rsid w:val="006D6B15"/>
    <w:rsid w:val="006D7655"/>
    <w:rsid w:val="006D7A8E"/>
    <w:rsid w:val="006E032C"/>
    <w:rsid w:val="006E04CD"/>
    <w:rsid w:val="006E077E"/>
    <w:rsid w:val="006E0931"/>
    <w:rsid w:val="006E0BBE"/>
    <w:rsid w:val="006E191B"/>
    <w:rsid w:val="006E1BF1"/>
    <w:rsid w:val="006E2D57"/>
    <w:rsid w:val="006E3674"/>
    <w:rsid w:val="006E3A26"/>
    <w:rsid w:val="006E3CF3"/>
    <w:rsid w:val="006E3D78"/>
    <w:rsid w:val="006E43A7"/>
    <w:rsid w:val="006E479D"/>
    <w:rsid w:val="006E50D1"/>
    <w:rsid w:val="006E535C"/>
    <w:rsid w:val="006E5636"/>
    <w:rsid w:val="006E5ED2"/>
    <w:rsid w:val="006E65C4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97B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283"/>
    <w:rsid w:val="0070369A"/>
    <w:rsid w:val="00703E89"/>
    <w:rsid w:val="0070473D"/>
    <w:rsid w:val="00704770"/>
    <w:rsid w:val="00704DBC"/>
    <w:rsid w:val="007052BB"/>
    <w:rsid w:val="007053E2"/>
    <w:rsid w:val="00705F0F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2C39"/>
    <w:rsid w:val="00713DAD"/>
    <w:rsid w:val="007150C6"/>
    <w:rsid w:val="0071542C"/>
    <w:rsid w:val="007155B5"/>
    <w:rsid w:val="007163A6"/>
    <w:rsid w:val="007165BE"/>
    <w:rsid w:val="00717B49"/>
    <w:rsid w:val="00717BE5"/>
    <w:rsid w:val="00717BF5"/>
    <w:rsid w:val="0072066B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58C"/>
    <w:rsid w:val="0073267D"/>
    <w:rsid w:val="00732852"/>
    <w:rsid w:val="00733368"/>
    <w:rsid w:val="007336C1"/>
    <w:rsid w:val="00733A54"/>
    <w:rsid w:val="00734147"/>
    <w:rsid w:val="0073426C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3C7"/>
    <w:rsid w:val="00744630"/>
    <w:rsid w:val="00744CB8"/>
    <w:rsid w:val="00744D1F"/>
    <w:rsid w:val="00744DC3"/>
    <w:rsid w:val="00744E66"/>
    <w:rsid w:val="007456E3"/>
    <w:rsid w:val="00746E06"/>
    <w:rsid w:val="00747A08"/>
    <w:rsid w:val="00747EB6"/>
    <w:rsid w:val="00747F79"/>
    <w:rsid w:val="0075098F"/>
    <w:rsid w:val="00750B86"/>
    <w:rsid w:val="00750D6F"/>
    <w:rsid w:val="00750DED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577AF"/>
    <w:rsid w:val="00760B28"/>
    <w:rsid w:val="00760FAE"/>
    <w:rsid w:val="00761358"/>
    <w:rsid w:val="00761D64"/>
    <w:rsid w:val="00762C10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807"/>
    <w:rsid w:val="007748CC"/>
    <w:rsid w:val="00774A0D"/>
    <w:rsid w:val="00774B39"/>
    <w:rsid w:val="00774B61"/>
    <w:rsid w:val="00776330"/>
    <w:rsid w:val="007774D1"/>
    <w:rsid w:val="00777AA2"/>
    <w:rsid w:val="007802D0"/>
    <w:rsid w:val="0078033F"/>
    <w:rsid w:val="00780FC3"/>
    <w:rsid w:val="007813F3"/>
    <w:rsid w:val="00781506"/>
    <w:rsid w:val="0078226A"/>
    <w:rsid w:val="00782FF1"/>
    <w:rsid w:val="00783368"/>
    <w:rsid w:val="00785458"/>
    <w:rsid w:val="00785799"/>
    <w:rsid w:val="0078596F"/>
    <w:rsid w:val="0078675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5D46"/>
    <w:rsid w:val="00796953"/>
    <w:rsid w:val="00797785"/>
    <w:rsid w:val="00797C2E"/>
    <w:rsid w:val="007A09D3"/>
    <w:rsid w:val="007A0A30"/>
    <w:rsid w:val="007A1934"/>
    <w:rsid w:val="007A1EA0"/>
    <w:rsid w:val="007A21FF"/>
    <w:rsid w:val="007A2285"/>
    <w:rsid w:val="007A3241"/>
    <w:rsid w:val="007A355A"/>
    <w:rsid w:val="007A37FB"/>
    <w:rsid w:val="007A469D"/>
    <w:rsid w:val="007A4B82"/>
    <w:rsid w:val="007A548C"/>
    <w:rsid w:val="007A6599"/>
    <w:rsid w:val="007A68A9"/>
    <w:rsid w:val="007A6BD6"/>
    <w:rsid w:val="007A6E64"/>
    <w:rsid w:val="007B05BC"/>
    <w:rsid w:val="007B084E"/>
    <w:rsid w:val="007B0D63"/>
    <w:rsid w:val="007B132A"/>
    <w:rsid w:val="007B1786"/>
    <w:rsid w:val="007B17FC"/>
    <w:rsid w:val="007B1DDC"/>
    <w:rsid w:val="007B20B7"/>
    <w:rsid w:val="007B3A11"/>
    <w:rsid w:val="007B4220"/>
    <w:rsid w:val="007B4AFD"/>
    <w:rsid w:val="007B4B28"/>
    <w:rsid w:val="007B5327"/>
    <w:rsid w:val="007B58EE"/>
    <w:rsid w:val="007B63D3"/>
    <w:rsid w:val="007B6E30"/>
    <w:rsid w:val="007B723E"/>
    <w:rsid w:val="007B7C1D"/>
    <w:rsid w:val="007B7F33"/>
    <w:rsid w:val="007C09EA"/>
    <w:rsid w:val="007C0DD2"/>
    <w:rsid w:val="007C1024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6ED"/>
    <w:rsid w:val="007C5729"/>
    <w:rsid w:val="007C64B6"/>
    <w:rsid w:val="007C7C13"/>
    <w:rsid w:val="007C7DDF"/>
    <w:rsid w:val="007D0239"/>
    <w:rsid w:val="007D0444"/>
    <w:rsid w:val="007D05CD"/>
    <w:rsid w:val="007D0945"/>
    <w:rsid w:val="007D0959"/>
    <w:rsid w:val="007D0D4F"/>
    <w:rsid w:val="007D0DDB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1C"/>
    <w:rsid w:val="007F6FAD"/>
    <w:rsid w:val="008014E7"/>
    <w:rsid w:val="0080160F"/>
    <w:rsid w:val="00801890"/>
    <w:rsid w:val="0080271F"/>
    <w:rsid w:val="0080367B"/>
    <w:rsid w:val="00803AF0"/>
    <w:rsid w:val="00804093"/>
    <w:rsid w:val="00804A72"/>
    <w:rsid w:val="00804A98"/>
    <w:rsid w:val="00805612"/>
    <w:rsid w:val="008056CB"/>
    <w:rsid w:val="008057F4"/>
    <w:rsid w:val="008070AC"/>
    <w:rsid w:val="00807375"/>
    <w:rsid w:val="00807EE1"/>
    <w:rsid w:val="008100D4"/>
    <w:rsid w:val="00810D44"/>
    <w:rsid w:val="0081161F"/>
    <w:rsid w:val="00811642"/>
    <w:rsid w:val="008119C8"/>
    <w:rsid w:val="00811D00"/>
    <w:rsid w:val="00811E9F"/>
    <w:rsid w:val="00811F87"/>
    <w:rsid w:val="00812596"/>
    <w:rsid w:val="00812A00"/>
    <w:rsid w:val="00812C04"/>
    <w:rsid w:val="00813A79"/>
    <w:rsid w:val="00813FE3"/>
    <w:rsid w:val="00814B7C"/>
    <w:rsid w:val="008150C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0E9E"/>
    <w:rsid w:val="0083142C"/>
    <w:rsid w:val="00831564"/>
    <w:rsid w:val="00832078"/>
    <w:rsid w:val="00832688"/>
    <w:rsid w:val="00832965"/>
    <w:rsid w:val="00832A3A"/>
    <w:rsid w:val="00832F5A"/>
    <w:rsid w:val="008333DC"/>
    <w:rsid w:val="00833BB5"/>
    <w:rsid w:val="00833DB7"/>
    <w:rsid w:val="00833DE7"/>
    <w:rsid w:val="0083433C"/>
    <w:rsid w:val="008347B2"/>
    <w:rsid w:val="008347DB"/>
    <w:rsid w:val="00837D2E"/>
    <w:rsid w:val="0084022D"/>
    <w:rsid w:val="00840627"/>
    <w:rsid w:val="00842F00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26"/>
    <w:rsid w:val="00851857"/>
    <w:rsid w:val="0085193D"/>
    <w:rsid w:val="00851A04"/>
    <w:rsid w:val="00851C84"/>
    <w:rsid w:val="00851E41"/>
    <w:rsid w:val="008539C3"/>
    <w:rsid w:val="00853CA3"/>
    <w:rsid w:val="00854920"/>
    <w:rsid w:val="00854B46"/>
    <w:rsid w:val="0085592E"/>
    <w:rsid w:val="00856968"/>
    <w:rsid w:val="00856C0A"/>
    <w:rsid w:val="00856CBB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BB7"/>
    <w:rsid w:val="00865159"/>
    <w:rsid w:val="0086582B"/>
    <w:rsid w:val="00866D83"/>
    <w:rsid w:val="00867607"/>
    <w:rsid w:val="008676B4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6B82"/>
    <w:rsid w:val="00877067"/>
    <w:rsid w:val="008777EA"/>
    <w:rsid w:val="00880003"/>
    <w:rsid w:val="00880E33"/>
    <w:rsid w:val="00881120"/>
    <w:rsid w:val="008821C7"/>
    <w:rsid w:val="0088228E"/>
    <w:rsid w:val="00883E42"/>
    <w:rsid w:val="008845E3"/>
    <w:rsid w:val="008848B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1E6"/>
    <w:rsid w:val="008965FD"/>
    <w:rsid w:val="00896601"/>
    <w:rsid w:val="008968B9"/>
    <w:rsid w:val="00897020"/>
    <w:rsid w:val="00897F5F"/>
    <w:rsid w:val="008A010F"/>
    <w:rsid w:val="008A1D0A"/>
    <w:rsid w:val="008A22A9"/>
    <w:rsid w:val="008A35B5"/>
    <w:rsid w:val="008A36E6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0BC7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205"/>
    <w:rsid w:val="008B7C66"/>
    <w:rsid w:val="008C09A0"/>
    <w:rsid w:val="008C161F"/>
    <w:rsid w:val="008C1629"/>
    <w:rsid w:val="008C19D2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C0F"/>
    <w:rsid w:val="008D3D41"/>
    <w:rsid w:val="008D3DFE"/>
    <w:rsid w:val="008D5055"/>
    <w:rsid w:val="008D5AC7"/>
    <w:rsid w:val="008D63A1"/>
    <w:rsid w:val="008D6CEA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0C1"/>
    <w:rsid w:val="008E4770"/>
    <w:rsid w:val="008E478F"/>
    <w:rsid w:val="008E4913"/>
    <w:rsid w:val="008E49A9"/>
    <w:rsid w:val="008E4F09"/>
    <w:rsid w:val="008E4F8D"/>
    <w:rsid w:val="008E5A48"/>
    <w:rsid w:val="008E63AE"/>
    <w:rsid w:val="008E699E"/>
    <w:rsid w:val="008E6D8F"/>
    <w:rsid w:val="008E6DD8"/>
    <w:rsid w:val="008E72C8"/>
    <w:rsid w:val="008E7480"/>
    <w:rsid w:val="008E74B5"/>
    <w:rsid w:val="008E74F9"/>
    <w:rsid w:val="008E7CED"/>
    <w:rsid w:val="008F0152"/>
    <w:rsid w:val="008F0B60"/>
    <w:rsid w:val="008F2EA9"/>
    <w:rsid w:val="008F3A23"/>
    <w:rsid w:val="008F663E"/>
    <w:rsid w:val="008F6D08"/>
    <w:rsid w:val="008F79AF"/>
    <w:rsid w:val="0090011A"/>
    <w:rsid w:val="009001AD"/>
    <w:rsid w:val="00901A06"/>
    <w:rsid w:val="00901CDB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2E4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5726"/>
    <w:rsid w:val="00925DB0"/>
    <w:rsid w:val="00926350"/>
    <w:rsid w:val="00926C95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9EC"/>
    <w:rsid w:val="00940A4D"/>
    <w:rsid w:val="00940F08"/>
    <w:rsid w:val="00941782"/>
    <w:rsid w:val="00941A8D"/>
    <w:rsid w:val="00941EC3"/>
    <w:rsid w:val="00941F55"/>
    <w:rsid w:val="00942002"/>
    <w:rsid w:val="009426B9"/>
    <w:rsid w:val="009426CC"/>
    <w:rsid w:val="009426CE"/>
    <w:rsid w:val="0094328E"/>
    <w:rsid w:val="00943F11"/>
    <w:rsid w:val="0094427B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2D01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5DB9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8B4"/>
    <w:rsid w:val="00963C4C"/>
    <w:rsid w:val="0096533B"/>
    <w:rsid w:val="00965930"/>
    <w:rsid w:val="00965C63"/>
    <w:rsid w:val="00965DAC"/>
    <w:rsid w:val="00966BAE"/>
    <w:rsid w:val="009678CD"/>
    <w:rsid w:val="00970C6E"/>
    <w:rsid w:val="00971193"/>
    <w:rsid w:val="00971B2A"/>
    <w:rsid w:val="00971C40"/>
    <w:rsid w:val="00972982"/>
    <w:rsid w:val="00972A2C"/>
    <w:rsid w:val="009731F8"/>
    <w:rsid w:val="00973799"/>
    <w:rsid w:val="00974BA0"/>
    <w:rsid w:val="00976381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380"/>
    <w:rsid w:val="00987833"/>
    <w:rsid w:val="00987C2E"/>
    <w:rsid w:val="00990386"/>
    <w:rsid w:val="00990BDC"/>
    <w:rsid w:val="0099134F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680"/>
    <w:rsid w:val="0099472A"/>
    <w:rsid w:val="009947D9"/>
    <w:rsid w:val="00994895"/>
    <w:rsid w:val="00994C94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0F96"/>
    <w:rsid w:val="009B1722"/>
    <w:rsid w:val="009B1B73"/>
    <w:rsid w:val="009B2201"/>
    <w:rsid w:val="009B402C"/>
    <w:rsid w:val="009B452E"/>
    <w:rsid w:val="009B4C89"/>
    <w:rsid w:val="009B6BAF"/>
    <w:rsid w:val="009B7A3D"/>
    <w:rsid w:val="009C01B7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2B"/>
    <w:rsid w:val="009E6AFE"/>
    <w:rsid w:val="009E714B"/>
    <w:rsid w:val="009F0067"/>
    <w:rsid w:val="009F1AF8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092F"/>
    <w:rsid w:val="00A1127E"/>
    <w:rsid w:val="00A11313"/>
    <w:rsid w:val="00A1144E"/>
    <w:rsid w:val="00A11B97"/>
    <w:rsid w:val="00A11D62"/>
    <w:rsid w:val="00A11EAB"/>
    <w:rsid w:val="00A11FE9"/>
    <w:rsid w:val="00A12E11"/>
    <w:rsid w:val="00A13C85"/>
    <w:rsid w:val="00A148B5"/>
    <w:rsid w:val="00A160A8"/>
    <w:rsid w:val="00A16C42"/>
    <w:rsid w:val="00A16EFA"/>
    <w:rsid w:val="00A17348"/>
    <w:rsid w:val="00A20416"/>
    <w:rsid w:val="00A20764"/>
    <w:rsid w:val="00A2107D"/>
    <w:rsid w:val="00A21288"/>
    <w:rsid w:val="00A21E7C"/>
    <w:rsid w:val="00A229D0"/>
    <w:rsid w:val="00A239B6"/>
    <w:rsid w:val="00A244E8"/>
    <w:rsid w:val="00A24E25"/>
    <w:rsid w:val="00A24ED5"/>
    <w:rsid w:val="00A2503F"/>
    <w:rsid w:val="00A2517F"/>
    <w:rsid w:val="00A26168"/>
    <w:rsid w:val="00A262FD"/>
    <w:rsid w:val="00A265F5"/>
    <w:rsid w:val="00A26815"/>
    <w:rsid w:val="00A26BA0"/>
    <w:rsid w:val="00A278FA"/>
    <w:rsid w:val="00A27E4F"/>
    <w:rsid w:val="00A30766"/>
    <w:rsid w:val="00A323B8"/>
    <w:rsid w:val="00A3353D"/>
    <w:rsid w:val="00A338E9"/>
    <w:rsid w:val="00A34B26"/>
    <w:rsid w:val="00A34BC6"/>
    <w:rsid w:val="00A3510A"/>
    <w:rsid w:val="00A37454"/>
    <w:rsid w:val="00A4004B"/>
    <w:rsid w:val="00A4023F"/>
    <w:rsid w:val="00A41D68"/>
    <w:rsid w:val="00A4247E"/>
    <w:rsid w:val="00A42509"/>
    <w:rsid w:val="00A4252B"/>
    <w:rsid w:val="00A436B5"/>
    <w:rsid w:val="00A43A75"/>
    <w:rsid w:val="00A45356"/>
    <w:rsid w:val="00A45614"/>
    <w:rsid w:val="00A47CE5"/>
    <w:rsid w:val="00A500DE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3473"/>
    <w:rsid w:val="00A7402F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684"/>
    <w:rsid w:val="00A91F31"/>
    <w:rsid w:val="00A93A43"/>
    <w:rsid w:val="00A943DC"/>
    <w:rsid w:val="00A94551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1AA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55C5"/>
    <w:rsid w:val="00AB58F0"/>
    <w:rsid w:val="00AB5CC0"/>
    <w:rsid w:val="00AB6305"/>
    <w:rsid w:val="00AB7A8C"/>
    <w:rsid w:val="00AC013C"/>
    <w:rsid w:val="00AC03E7"/>
    <w:rsid w:val="00AC0631"/>
    <w:rsid w:val="00AC1416"/>
    <w:rsid w:val="00AC18C6"/>
    <w:rsid w:val="00AC1CF3"/>
    <w:rsid w:val="00AC2FCC"/>
    <w:rsid w:val="00AC3365"/>
    <w:rsid w:val="00AC3504"/>
    <w:rsid w:val="00AC3664"/>
    <w:rsid w:val="00AC3DAF"/>
    <w:rsid w:val="00AC4918"/>
    <w:rsid w:val="00AC4C31"/>
    <w:rsid w:val="00AC535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2DE3"/>
    <w:rsid w:val="00AD33E3"/>
    <w:rsid w:val="00AD4B08"/>
    <w:rsid w:val="00AD4C8A"/>
    <w:rsid w:val="00AD513C"/>
    <w:rsid w:val="00AD5E1B"/>
    <w:rsid w:val="00AD6120"/>
    <w:rsid w:val="00AD704F"/>
    <w:rsid w:val="00AD7B47"/>
    <w:rsid w:val="00AE05A8"/>
    <w:rsid w:val="00AE0F2F"/>
    <w:rsid w:val="00AE120B"/>
    <w:rsid w:val="00AE17C2"/>
    <w:rsid w:val="00AE184D"/>
    <w:rsid w:val="00AE1859"/>
    <w:rsid w:val="00AE1A3E"/>
    <w:rsid w:val="00AE1DCC"/>
    <w:rsid w:val="00AE2052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7E1"/>
    <w:rsid w:val="00AE7E93"/>
    <w:rsid w:val="00AE7F05"/>
    <w:rsid w:val="00AE7F11"/>
    <w:rsid w:val="00AF0A69"/>
    <w:rsid w:val="00AF0BD0"/>
    <w:rsid w:val="00AF113A"/>
    <w:rsid w:val="00AF18F3"/>
    <w:rsid w:val="00AF2D74"/>
    <w:rsid w:val="00AF347D"/>
    <w:rsid w:val="00AF3E38"/>
    <w:rsid w:val="00AF4676"/>
    <w:rsid w:val="00AF5C34"/>
    <w:rsid w:val="00AF5DAC"/>
    <w:rsid w:val="00AF6B15"/>
    <w:rsid w:val="00AF6E8F"/>
    <w:rsid w:val="00AF712F"/>
    <w:rsid w:val="00AF717F"/>
    <w:rsid w:val="00AF7BE0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561F"/>
    <w:rsid w:val="00B06318"/>
    <w:rsid w:val="00B063B5"/>
    <w:rsid w:val="00B06478"/>
    <w:rsid w:val="00B075D0"/>
    <w:rsid w:val="00B104CA"/>
    <w:rsid w:val="00B10B2E"/>
    <w:rsid w:val="00B10EAA"/>
    <w:rsid w:val="00B1168A"/>
    <w:rsid w:val="00B1199D"/>
    <w:rsid w:val="00B11C84"/>
    <w:rsid w:val="00B11EAA"/>
    <w:rsid w:val="00B129E3"/>
    <w:rsid w:val="00B12D28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7B1"/>
    <w:rsid w:val="00B17DEB"/>
    <w:rsid w:val="00B17E84"/>
    <w:rsid w:val="00B22158"/>
    <w:rsid w:val="00B22ADD"/>
    <w:rsid w:val="00B23DF6"/>
    <w:rsid w:val="00B25432"/>
    <w:rsid w:val="00B25658"/>
    <w:rsid w:val="00B26519"/>
    <w:rsid w:val="00B27120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37F"/>
    <w:rsid w:val="00B40B3F"/>
    <w:rsid w:val="00B40D67"/>
    <w:rsid w:val="00B41734"/>
    <w:rsid w:val="00B434AC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6B0"/>
    <w:rsid w:val="00B62F46"/>
    <w:rsid w:val="00B64DFC"/>
    <w:rsid w:val="00B65150"/>
    <w:rsid w:val="00B659E8"/>
    <w:rsid w:val="00B65D53"/>
    <w:rsid w:val="00B6616F"/>
    <w:rsid w:val="00B66AC5"/>
    <w:rsid w:val="00B66E49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409"/>
    <w:rsid w:val="00B73E10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3178"/>
    <w:rsid w:val="00B83BD4"/>
    <w:rsid w:val="00B84496"/>
    <w:rsid w:val="00B84767"/>
    <w:rsid w:val="00B85203"/>
    <w:rsid w:val="00B85735"/>
    <w:rsid w:val="00B860A8"/>
    <w:rsid w:val="00B86F23"/>
    <w:rsid w:val="00B8774D"/>
    <w:rsid w:val="00B905E2"/>
    <w:rsid w:val="00B90824"/>
    <w:rsid w:val="00B90CBF"/>
    <w:rsid w:val="00B90F74"/>
    <w:rsid w:val="00B913BE"/>
    <w:rsid w:val="00B91806"/>
    <w:rsid w:val="00B91B8B"/>
    <w:rsid w:val="00B91FC8"/>
    <w:rsid w:val="00B923EE"/>
    <w:rsid w:val="00B924FA"/>
    <w:rsid w:val="00B927EB"/>
    <w:rsid w:val="00B92973"/>
    <w:rsid w:val="00B92BBF"/>
    <w:rsid w:val="00B92BE0"/>
    <w:rsid w:val="00B93077"/>
    <w:rsid w:val="00B93118"/>
    <w:rsid w:val="00B938E5"/>
    <w:rsid w:val="00B939D2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C87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452"/>
    <w:rsid w:val="00BB355F"/>
    <w:rsid w:val="00BB4150"/>
    <w:rsid w:val="00BB4624"/>
    <w:rsid w:val="00BB4FDF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2835"/>
    <w:rsid w:val="00BC362B"/>
    <w:rsid w:val="00BC387D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90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614"/>
    <w:rsid w:val="00BE6680"/>
    <w:rsid w:val="00BE6932"/>
    <w:rsid w:val="00BE6A94"/>
    <w:rsid w:val="00BE6AAB"/>
    <w:rsid w:val="00BE78AF"/>
    <w:rsid w:val="00BE7D6F"/>
    <w:rsid w:val="00BF0973"/>
    <w:rsid w:val="00BF0F7A"/>
    <w:rsid w:val="00BF20FF"/>
    <w:rsid w:val="00BF3D6E"/>
    <w:rsid w:val="00BF4A95"/>
    <w:rsid w:val="00BF51C2"/>
    <w:rsid w:val="00BF53E5"/>
    <w:rsid w:val="00BF59FD"/>
    <w:rsid w:val="00BF5A55"/>
    <w:rsid w:val="00BF5BD9"/>
    <w:rsid w:val="00BF6898"/>
    <w:rsid w:val="00BF6955"/>
    <w:rsid w:val="00BF6C84"/>
    <w:rsid w:val="00BF74C6"/>
    <w:rsid w:val="00BF7593"/>
    <w:rsid w:val="00BF7EB3"/>
    <w:rsid w:val="00C016C7"/>
    <w:rsid w:val="00C020BD"/>
    <w:rsid w:val="00C02319"/>
    <w:rsid w:val="00C02625"/>
    <w:rsid w:val="00C026CB"/>
    <w:rsid w:val="00C02F62"/>
    <w:rsid w:val="00C02FFE"/>
    <w:rsid w:val="00C037BC"/>
    <w:rsid w:val="00C03F4C"/>
    <w:rsid w:val="00C040A8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349"/>
    <w:rsid w:val="00C12E22"/>
    <w:rsid w:val="00C13845"/>
    <w:rsid w:val="00C13925"/>
    <w:rsid w:val="00C14D0B"/>
    <w:rsid w:val="00C15037"/>
    <w:rsid w:val="00C167BB"/>
    <w:rsid w:val="00C16AB6"/>
    <w:rsid w:val="00C16E7B"/>
    <w:rsid w:val="00C17187"/>
    <w:rsid w:val="00C17A7E"/>
    <w:rsid w:val="00C2015F"/>
    <w:rsid w:val="00C20F39"/>
    <w:rsid w:val="00C21681"/>
    <w:rsid w:val="00C21770"/>
    <w:rsid w:val="00C21DE8"/>
    <w:rsid w:val="00C22019"/>
    <w:rsid w:val="00C223FC"/>
    <w:rsid w:val="00C230E7"/>
    <w:rsid w:val="00C231A5"/>
    <w:rsid w:val="00C2341F"/>
    <w:rsid w:val="00C23C87"/>
    <w:rsid w:val="00C23C9F"/>
    <w:rsid w:val="00C23D96"/>
    <w:rsid w:val="00C23E18"/>
    <w:rsid w:val="00C24309"/>
    <w:rsid w:val="00C269DB"/>
    <w:rsid w:val="00C269DE"/>
    <w:rsid w:val="00C27EC5"/>
    <w:rsid w:val="00C307E4"/>
    <w:rsid w:val="00C3086E"/>
    <w:rsid w:val="00C30B48"/>
    <w:rsid w:val="00C319DF"/>
    <w:rsid w:val="00C32A17"/>
    <w:rsid w:val="00C32D47"/>
    <w:rsid w:val="00C33184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7FD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436"/>
    <w:rsid w:val="00C46F8F"/>
    <w:rsid w:val="00C47A94"/>
    <w:rsid w:val="00C47CAF"/>
    <w:rsid w:val="00C47D96"/>
    <w:rsid w:val="00C51227"/>
    <w:rsid w:val="00C51846"/>
    <w:rsid w:val="00C51DAE"/>
    <w:rsid w:val="00C527E7"/>
    <w:rsid w:val="00C5421F"/>
    <w:rsid w:val="00C5461A"/>
    <w:rsid w:val="00C54834"/>
    <w:rsid w:val="00C548CE"/>
    <w:rsid w:val="00C55061"/>
    <w:rsid w:val="00C55332"/>
    <w:rsid w:val="00C5548A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4F81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24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9F0"/>
    <w:rsid w:val="00C92ABB"/>
    <w:rsid w:val="00C9322A"/>
    <w:rsid w:val="00C938E5"/>
    <w:rsid w:val="00C93EBF"/>
    <w:rsid w:val="00C93F6F"/>
    <w:rsid w:val="00C94404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391D"/>
    <w:rsid w:val="00CA468D"/>
    <w:rsid w:val="00CA4FF1"/>
    <w:rsid w:val="00CA5404"/>
    <w:rsid w:val="00CA57CE"/>
    <w:rsid w:val="00CA59A4"/>
    <w:rsid w:val="00CA636A"/>
    <w:rsid w:val="00CA6798"/>
    <w:rsid w:val="00CA6B5D"/>
    <w:rsid w:val="00CB04F9"/>
    <w:rsid w:val="00CB08EE"/>
    <w:rsid w:val="00CB0A53"/>
    <w:rsid w:val="00CB0A7F"/>
    <w:rsid w:val="00CB0F10"/>
    <w:rsid w:val="00CB101F"/>
    <w:rsid w:val="00CB14A3"/>
    <w:rsid w:val="00CB1CFE"/>
    <w:rsid w:val="00CB1DD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0F21"/>
    <w:rsid w:val="00CC1325"/>
    <w:rsid w:val="00CC19FF"/>
    <w:rsid w:val="00CC1C8F"/>
    <w:rsid w:val="00CC327C"/>
    <w:rsid w:val="00CC38AC"/>
    <w:rsid w:val="00CC4A35"/>
    <w:rsid w:val="00CC4C76"/>
    <w:rsid w:val="00CC7558"/>
    <w:rsid w:val="00CC7F46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8D"/>
    <w:rsid w:val="00CD60FE"/>
    <w:rsid w:val="00CD63EB"/>
    <w:rsid w:val="00CD7BFE"/>
    <w:rsid w:val="00CD7D72"/>
    <w:rsid w:val="00CE03C4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9CC"/>
    <w:rsid w:val="00CE5F5F"/>
    <w:rsid w:val="00CE60F7"/>
    <w:rsid w:val="00CE6E45"/>
    <w:rsid w:val="00CE6E78"/>
    <w:rsid w:val="00CE7EF3"/>
    <w:rsid w:val="00CF0F72"/>
    <w:rsid w:val="00CF11B3"/>
    <w:rsid w:val="00CF15EA"/>
    <w:rsid w:val="00CF2A35"/>
    <w:rsid w:val="00CF2B8B"/>
    <w:rsid w:val="00CF32A0"/>
    <w:rsid w:val="00CF3657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84D"/>
    <w:rsid w:val="00D06D6C"/>
    <w:rsid w:val="00D07BF2"/>
    <w:rsid w:val="00D1023B"/>
    <w:rsid w:val="00D10787"/>
    <w:rsid w:val="00D10A1A"/>
    <w:rsid w:val="00D11179"/>
    <w:rsid w:val="00D11567"/>
    <w:rsid w:val="00D11D09"/>
    <w:rsid w:val="00D13B2B"/>
    <w:rsid w:val="00D14700"/>
    <w:rsid w:val="00D1688B"/>
    <w:rsid w:val="00D16B89"/>
    <w:rsid w:val="00D20D80"/>
    <w:rsid w:val="00D20E0E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203C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2F2"/>
    <w:rsid w:val="00D41BD0"/>
    <w:rsid w:val="00D423C2"/>
    <w:rsid w:val="00D42F27"/>
    <w:rsid w:val="00D440CF"/>
    <w:rsid w:val="00D44FCC"/>
    <w:rsid w:val="00D467FB"/>
    <w:rsid w:val="00D46856"/>
    <w:rsid w:val="00D47581"/>
    <w:rsid w:val="00D476A1"/>
    <w:rsid w:val="00D500AE"/>
    <w:rsid w:val="00D50D14"/>
    <w:rsid w:val="00D50EC0"/>
    <w:rsid w:val="00D516D2"/>
    <w:rsid w:val="00D53003"/>
    <w:rsid w:val="00D530EB"/>
    <w:rsid w:val="00D53AD7"/>
    <w:rsid w:val="00D53FED"/>
    <w:rsid w:val="00D545D2"/>
    <w:rsid w:val="00D55801"/>
    <w:rsid w:val="00D55A05"/>
    <w:rsid w:val="00D56E11"/>
    <w:rsid w:val="00D570D3"/>
    <w:rsid w:val="00D60237"/>
    <w:rsid w:val="00D60E5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9F8"/>
    <w:rsid w:val="00D70C56"/>
    <w:rsid w:val="00D71270"/>
    <w:rsid w:val="00D71673"/>
    <w:rsid w:val="00D726C6"/>
    <w:rsid w:val="00D73BB5"/>
    <w:rsid w:val="00D74890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45A4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ED3"/>
    <w:rsid w:val="00DB5F4E"/>
    <w:rsid w:val="00DB691C"/>
    <w:rsid w:val="00DB70AD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CBF"/>
    <w:rsid w:val="00DD0D5F"/>
    <w:rsid w:val="00DD1D06"/>
    <w:rsid w:val="00DD306E"/>
    <w:rsid w:val="00DD407F"/>
    <w:rsid w:val="00DD51BD"/>
    <w:rsid w:val="00DD5374"/>
    <w:rsid w:val="00DD588D"/>
    <w:rsid w:val="00DD5CB7"/>
    <w:rsid w:val="00DD602F"/>
    <w:rsid w:val="00DD663F"/>
    <w:rsid w:val="00DE0EF3"/>
    <w:rsid w:val="00DE1471"/>
    <w:rsid w:val="00DE1594"/>
    <w:rsid w:val="00DE1949"/>
    <w:rsid w:val="00DE1E3D"/>
    <w:rsid w:val="00DE360F"/>
    <w:rsid w:val="00DE4FC8"/>
    <w:rsid w:val="00DE56A0"/>
    <w:rsid w:val="00DE74B1"/>
    <w:rsid w:val="00DE78B0"/>
    <w:rsid w:val="00DE7EC1"/>
    <w:rsid w:val="00DE7FBE"/>
    <w:rsid w:val="00DF033F"/>
    <w:rsid w:val="00DF045D"/>
    <w:rsid w:val="00DF0C2C"/>
    <w:rsid w:val="00DF0FCF"/>
    <w:rsid w:val="00DF1A0B"/>
    <w:rsid w:val="00DF1E9C"/>
    <w:rsid w:val="00DF27CC"/>
    <w:rsid w:val="00DF3039"/>
    <w:rsid w:val="00DF32DE"/>
    <w:rsid w:val="00DF40C8"/>
    <w:rsid w:val="00DF4DC4"/>
    <w:rsid w:val="00DF5205"/>
    <w:rsid w:val="00DF5ADB"/>
    <w:rsid w:val="00DF5FA6"/>
    <w:rsid w:val="00DF6CB2"/>
    <w:rsid w:val="00DF6F5C"/>
    <w:rsid w:val="00DF714E"/>
    <w:rsid w:val="00DF7166"/>
    <w:rsid w:val="00DF7372"/>
    <w:rsid w:val="00DF7F16"/>
    <w:rsid w:val="00E001DB"/>
    <w:rsid w:val="00E00342"/>
    <w:rsid w:val="00E00688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030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C3E"/>
    <w:rsid w:val="00E345E2"/>
    <w:rsid w:val="00E35FB3"/>
    <w:rsid w:val="00E368E4"/>
    <w:rsid w:val="00E36B2B"/>
    <w:rsid w:val="00E372E5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4791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4B0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6B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2290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6B14"/>
    <w:rsid w:val="00E87C23"/>
    <w:rsid w:val="00E87D72"/>
    <w:rsid w:val="00E905DA"/>
    <w:rsid w:val="00E93504"/>
    <w:rsid w:val="00E9358D"/>
    <w:rsid w:val="00E9388B"/>
    <w:rsid w:val="00E93B7E"/>
    <w:rsid w:val="00E93D92"/>
    <w:rsid w:val="00E93E52"/>
    <w:rsid w:val="00E945FB"/>
    <w:rsid w:val="00E94B23"/>
    <w:rsid w:val="00E953D3"/>
    <w:rsid w:val="00E956FF"/>
    <w:rsid w:val="00E95A9E"/>
    <w:rsid w:val="00E95EA7"/>
    <w:rsid w:val="00E966E9"/>
    <w:rsid w:val="00EA1C65"/>
    <w:rsid w:val="00EA2012"/>
    <w:rsid w:val="00EA28B1"/>
    <w:rsid w:val="00EA29A2"/>
    <w:rsid w:val="00EA2AD8"/>
    <w:rsid w:val="00EA2E17"/>
    <w:rsid w:val="00EA36F1"/>
    <w:rsid w:val="00EA3946"/>
    <w:rsid w:val="00EA3A64"/>
    <w:rsid w:val="00EA3EC5"/>
    <w:rsid w:val="00EA3F42"/>
    <w:rsid w:val="00EA407E"/>
    <w:rsid w:val="00EA42F2"/>
    <w:rsid w:val="00EA4903"/>
    <w:rsid w:val="00EA49C7"/>
    <w:rsid w:val="00EA62C4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D8F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09A9"/>
    <w:rsid w:val="00ED0E69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6DB5"/>
    <w:rsid w:val="00ED6E9E"/>
    <w:rsid w:val="00ED70E9"/>
    <w:rsid w:val="00ED7FE4"/>
    <w:rsid w:val="00EE231C"/>
    <w:rsid w:val="00EE2F7F"/>
    <w:rsid w:val="00EE3085"/>
    <w:rsid w:val="00EE32AF"/>
    <w:rsid w:val="00EE33AE"/>
    <w:rsid w:val="00EE4D9C"/>
    <w:rsid w:val="00EE4FC3"/>
    <w:rsid w:val="00EE5675"/>
    <w:rsid w:val="00EE58B7"/>
    <w:rsid w:val="00EE5912"/>
    <w:rsid w:val="00EE6071"/>
    <w:rsid w:val="00EE7070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5768"/>
    <w:rsid w:val="00EF62E1"/>
    <w:rsid w:val="00EF67D9"/>
    <w:rsid w:val="00EF69D8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1EF5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5EE2"/>
    <w:rsid w:val="00F268D1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4287"/>
    <w:rsid w:val="00F35108"/>
    <w:rsid w:val="00F37696"/>
    <w:rsid w:val="00F40406"/>
    <w:rsid w:val="00F40AC3"/>
    <w:rsid w:val="00F411F3"/>
    <w:rsid w:val="00F42FB4"/>
    <w:rsid w:val="00F4373E"/>
    <w:rsid w:val="00F4455D"/>
    <w:rsid w:val="00F465F1"/>
    <w:rsid w:val="00F469C3"/>
    <w:rsid w:val="00F46D81"/>
    <w:rsid w:val="00F47DF0"/>
    <w:rsid w:val="00F5037D"/>
    <w:rsid w:val="00F50A19"/>
    <w:rsid w:val="00F5152B"/>
    <w:rsid w:val="00F515F4"/>
    <w:rsid w:val="00F51635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67B"/>
    <w:rsid w:val="00F57756"/>
    <w:rsid w:val="00F600F9"/>
    <w:rsid w:val="00F6023A"/>
    <w:rsid w:val="00F60FA1"/>
    <w:rsid w:val="00F60FFB"/>
    <w:rsid w:val="00F6313C"/>
    <w:rsid w:val="00F63635"/>
    <w:rsid w:val="00F639A5"/>
    <w:rsid w:val="00F63AF8"/>
    <w:rsid w:val="00F63D0F"/>
    <w:rsid w:val="00F649A7"/>
    <w:rsid w:val="00F64B36"/>
    <w:rsid w:val="00F64C6B"/>
    <w:rsid w:val="00F64CA7"/>
    <w:rsid w:val="00F65A82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1F75"/>
    <w:rsid w:val="00F735D5"/>
    <w:rsid w:val="00F74590"/>
    <w:rsid w:val="00F74CD7"/>
    <w:rsid w:val="00F761E4"/>
    <w:rsid w:val="00F761EC"/>
    <w:rsid w:val="00F763DC"/>
    <w:rsid w:val="00F764D1"/>
    <w:rsid w:val="00F7672F"/>
    <w:rsid w:val="00F76DC8"/>
    <w:rsid w:val="00F76FAC"/>
    <w:rsid w:val="00F771F7"/>
    <w:rsid w:val="00F772BD"/>
    <w:rsid w:val="00F77582"/>
    <w:rsid w:val="00F80839"/>
    <w:rsid w:val="00F80C14"/>
    <w:rsid w:val="00F80D4E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6BDD"/>
    <w:rsid w:val="00F872BE"/>
    <w:rsid w:val="00F87838"/>
    <w:rsid w:val="00F87D99"/>
    <w:rsid w:val="00F87F30"/>
    <w:rsid w:val="00F87FCA"/>
    <w:rsid w:val="00F90831"/>
    <w:rsid w:val="00F9140B"/>
    <w:rsid w:val="00F91B26"/>
    <w:rsid w:val="00F92809"/>
    <w:rsid w:val="00F928B8"/>
    <w:rsid w:val="00F93435"/>
    <w:rsid w:val="00F935A0"/>
    <w:rsid w:val="00F9391C"/>
    <w:rsid w:val="00F940F2"/>
    <w:rsid w:val="00F9420D"/>
    <w:rsid w:val="00F9527F"/>
    <w:rsid w:val="00F95FA5"/>
    <w:rsid w:val="00F96EBC"/>
    <w:rsid w:val="00F97417"/>
    <w:rsid w:val="00F977D7"/>
    <w:rsid w:val="00F97A58"/>
    <w:rsid w:val="00F97ACA"/>
    <w:rsid w:val="00FA061F"/>
    <w:rsid w:val="00FA06E9"/>
    <w:rsid w:val="00FA0D6A"/>
    <w:rsid w:val="00FA173C"/>
    <w:rsid w:val="00FA219D"/>
    <w:rsid w:val="00FA21D5"/>
    <w:rsid w:val="00FA281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62A"/>
    <w:rsid w:val="00FB0A77"/>
    <w:rsid w:val="00FB0CF1"/>
    <w:rsid w:val="00FB18CF"/>
    <w:rsid w:val="00FB1C15"/>
    <w:rsid w:val="00FB1E6F"/>
    <w:rsid w:val="00FB1F6E"/>
    <w:rsid w:val="00FB2871"/>
    <w:rsid w:val="00FB35F2"/>
    <w:rsid w:val="00FB3706"/>
    <w:rsid w:val="00FB3DCB"/>
    <w:rsid w:val="00FB4791"/>
    <w:rsid w:val="00FB4D15"/>
    <w:rsid w:val="00FB5B03"/>
    <w:rsid w:val="00FB5DF7"/>
    <w:rsid w:val="00FB5E72"/>
    <w:rsid w:val="00FB6138"/>
    <w:rsid w:val="00FB66AC"/>
    <w:rsid w:val="00FB70A1"/>
    <w:rsid w:val="00FB7DC2"/>
    <w:rsid w:val="00FC043A"/>
    <w:rsid w:val="00FC14A1"/>
    <w:rsid w:val="00FC2155"/>
    <w:rsid w:val="00FC296E"/>
    <w:rsid w:val="00FC29C5"/>
    <w:rsid w:val="00FC2AB6"/>
    <w:rsid w:val="00FC2D00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3D0"/>
    <w:rsid w:val="00FD05FB"/>
    <w:rsid w:val="00FD0B9D"/>
    <w:rsid w:val="00FD0C65"/>
    <w:rsid w:val="00FD2EF0"/>
    <w:rsid w:val="00FD2F00"/>
    <w:rsid w:val="00FD331D"/>
    <w:rsid w:val="00FD4DC8"/>
    <w:rsid w:val="00FD5293"/>
    <w:rsid w:val="00FD52F0"/>
    <w:rsid w:val="00FD739B"/>
    <w:rsid w:val="00FD7D34"/>
    <w:rsid w:val="00FE0C4E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B3"/>
    <w:rsid w:val="00FE5ACF"/>
    <w:rsid w:val="00FE6BC3"/>
    <w:rsid w:val="00FF0785"/>
    <w:rsid w:val="00FF07B4"/>
    <w:rsid w:val="00FF15F7"/>
    <w:rsid w:val="00FF1715"/>
    <w:rsid w:val="00FF1913"/>
    <w:rsid w:val="00FF1981"/>
    <w:rsid w:val="00FF1983"/>
    <w:rsid w:val="00FF2B4F"/>
    <w:rsid w:val="00FF34BF"/>
    <w:rsid w:val="00FF35DA"/>
    <w:rsid w:val="00FF4488"/>
    <w:rsid w:val="00FF4861"/>
    <w:rsid w:val="00FF4A1E"/>
    <w:rsid w:val="00FF4CCC"/>
    <w:rsid w:val="00FF57E2"/>
    <w:rsid w:val="00FF66C3"/>
    <w:rsid w:val="00FF703D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B83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03E5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link w:val="ConsPlusNormal0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uiPriority w:val="22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Body Text"/>
    <w:basedOn w:val="a0"/>
    <w:link w:val="afa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a">
    <w:name w:val="Основной текст Знак"/>
    <w:basedOn w:val="a1"/>
    <w:link w:val="af9"/>
    <w:uiPriority w:val="99"/>
    <w:rsid w:val="00AF18F3"/>
    <w:rPr>
      <w:rFonts w:eastAsiaTheme="minorEastAsia"/>
      <w:sz w:val="24"/>
      <w:szCs w:val="24"/>
    </w:rPr>
  </w:style>
  <w:style w:type="paragraph" w:styleId="afb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c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d">
    <w:name w:val="СТатья"/>
    <w:basedOn w:val="a0"/>
    <w:link w:val="afe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e">
    <w:name w:val="СТатья Знак"/>
    <w:link w:val="afd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  <w:style w:type="paragraph" w:customStyle="1" w:styleId="aff">
    <w:name w:val="Знак Знак Знак Знак"/>
    <w:basedOn w:val="a0"/>
    <w:rsid w:val="009873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DB70AD"/>
    <w:rPr>
      <w:color w:val="605E5C"/>
      <w:shd w:val="clear" w:color="auto" w:fill="E1DFDD"/>
    </w:rPr>
  </w:style>
  <w:style w:type="paragraph" w:customStyle="1" w:styleId="ConsPlusTitle">
    <w:name w:val="ConsPlusTitle"/>
    <w:rsid w:val="001D330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s10">
    <w:name w:val="s_10"/>
    <w:basedOn w:val="a1"/>
    <w:rsid w:val="002109F4"/>
  </w:style>
  <w:style w:type="paragraph" w:customStyle="1" w:styleId="13">
    <w:name w:val="Обычный1"/>
    <w:rsid w:val="008B0BC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layout">
    <w:name w:val="layout"/>
    <w:basedOn w:val="a1"/>
    <w:rsid w:val="008B0BC7"/>
  </w:style>
  <w:style w:type="table" w:customStyle="1" w:styleId="14">
    <w:name w:val="Сетка таблицы1"/>
    <w:basedOn w:val="a2"/>
    <w:next w:val="a4"/>
    <w:uiPriority w:val="59"/>
    <w:rsid w:val="008F79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0"/>
    <w:link w:val="aff1"/>
    <w:semiHidden/>
    <w:unhideWhenUsed/>
    <w:rsid w:val="00987C2E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semiHidden/>
    <w:rsid w:val="00987C2E"/>
  </w:style>
  <w:style w:type="character" w:styleId="aff2">
    <w:name w:val="endnote reference"/>
    <w:basedOn w:val="a1"/>
    <w:semiHidden/>
    <w:unhideWhenUsed/>
    <w:rsid w:val="00987C2E"/>
    <w:rPr>
      <w:vertAlign w:val="superscript"/>
    </w:rPr>
  </w:style>
  <w:style w:type="character" w:customStyle="1" w:styleId="ConsPlusNormal0">
    <w:name w:val="ConsPlusNormal Знак"/>
    <w:link w:val="ConsPlusNormal"/>
    <w:rsid w:val="00AB7A8C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03E5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link w:val="ConsPlusNormal0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uiPriority w:val="22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Body Text"/>
    <w:basedOn w:val="a0"/>
    <w:link w:val="afa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a">
    <w:name w:val="Основной текст Знак"/>
    <w:basedOn w:val="a1"/>
    <w:link w:val="af9"/>
    <w:uiPriority w:val="99"/>
    <w:rsid w:val="00AF18F3"/>
    <w:rPr>
      <w:rFonts w:eastAsiaTheme="minorEastAsia"/>
      <w:sz w:val="24"/>
      <w:szCs w:val="24"/>
    </w:rPr>
  </w:style>
  <w:style w:type="paragraph" w:styleId="afb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c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  <w:lang w:val="x-none" w:eastAsia="x-none"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  <w:lang w:val="x-none" w:eastAsia="x-none"/>
    </w:rPr>
  </w:style>
  <w:style w:type="character" w:customStyle="1" w:styleId="blk">
    <w:name w:val="blk"/>
    <w:rsid w:val="00AF18F3"/>
  </w:style>
  <w:style w:type="paragraph" w:customStyle="1" w:styleId="afd">
    <w:name w:val="СТатья"/>
    <w:basedOn w:val="a0"/>
    <w:link w:val="afe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  <w:lang w:val="x-none" w:eastAsia="x-none"/>
    </w:rPr>
  </w:style>
  <w:style w:type="character" w:customStyle="1" w:styleId="afe">
    <w:name w:val="СТатья Знак"/>
    <w:link w:val="afd"/>
    <w:rsid w:val="00AF18F3"/>
    <w:rPr>
      <w:bCs/>
      <w:i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  <w:style w:type="paragraph" w:customStyle="1" w:styleId="aff">
    <w:name w:val="Знак Знак Знак Знак"/>
    <w:basedOn w:val="a0"/>
    <w:rsid w:val="009873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DB70AD"/>
    <w:rPr>
      <w:color w:val="605E5C"/>
      <w:shd w:val="clear" w:color="auto" w:fill="E1DFDD"/>
    </w:rPr>
  </w:style>
  <w:style w:type="paragraph" w:customStyle="1" w:styleId="ConsPlusTitle">
    <w:name w:val="ConsPlusTitle"/>
    <w:rsid w:val="001D330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s10">
    <w:name w:val="s_10"/>
    <w:basedOn w:val="a1"/>
    <w:rsid w:val="002109F4"/>
  </w:style>
  <w:style w:type="paragraph" w:customStyle="1" w:styleId="13">
    <w:name w:val="Обычный1"/>
    <w:rsid w:val="008B0BC7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layout">
    <w:name w:val="layout"/>
    <w:basedOn w:val="a1"/>
    <w:rsid w:val="008B0BC7"/>
  </w:style>
  <w:style w:type="table" w:customStyle="1" w:styleId="14">
    <w:name w:val="Сетка таблицы1"/>
    <w:basedOn w:val="a2"/>
    <w:next w:val="a4"/>
    <w:uiPriority w:val="59"/>
    <w:rsid w:val="008F79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99"/>
    <w:rsid w:val="00F8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0"/>
    <w:link w:val="aff1"/>
    <w:semiHidden/>
    <w:unhideWhenUsed/>
    <w:rsid w:val="00987C2E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semiHidden/>
    <w:rsid w:val="00987C2E"/>
  </w:style>
  <w:style w:type="character" w:styleId="aff2">
    <w:name w:val="endnote reference"/>
    <w:basedOn w:val="a1"/>
    <w:semiHidden/>
    <w:unhideWhenUsed/>
    <w:rsid w:val="00987C2E"/>
    <w:rPr>
      <w:vertAlign w:val="superscript"/>
    </w:rPr>
  </w:style>
  <w:style w:type="character" w:customStyle="1" w:styleId="ConsPlusNormal0">
    <w:name w:val="ConsPlusNormal Знак"/>
    <w:link w:val="ConsPlusNormal"/>
    <w:rsid w:val="00AB7A8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dmtaiturka@mail.ru" TargetMode="External"/><Relationship Id="rId10" Type="http://schemas.openxmlformats.org/officeDocument/2006/relationships/hyperlink" Target="http://torgi.gov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mailto:admtaiturka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7B87B-79DC-422B-AA90-69E0021F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4347</TotalTime>
  <Pages>1</Pages>
  <Words>7920</Words>
  <Characters>45145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52960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X</cp:lastModifiedBy>
  <cp:revision>331</cp:revision>
  <cp:lastPrinted>2025-04-08T08:22:00Z</cp:lastPrinted>
  <dcterms:created xsi:type="dcterms:W3CDTF">2019-10-10T01:25:00Z</dcterms:created>
  <dcterms:modified xsi:type="dcterms:W3CDTF">2026-07-22T01:04:00Z</dcterms:modified>
</cp:coreProperties>
</file>