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7A17" w14:textId="77777777" w:rsidR="00D873C2" w:rsidRPr="00473E1E" w:rsidRDefault="00505E3F" w:rsidP="00473E1E">
      <w:pPr>
        <w:widowControl w:val="0"/>
        <w:autoSpaceDE w:val="0"/>
        <w:autoSpaceDN w:val="0"/>
        <w:adjustRightInd w:val="0"/>
        <w:rPr>
          <w:noProof/>
          <w:sz w:val="28"/>
          <w:szCs w:val="28"/>
        </w:rPr>
      </w:pPr>
      <w:r w:rsidRPr="00473E1E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C83C18D" wp14:editId="45A52E77">
            <wp:simplePos x="0" y="0"/>
            <wp:positionH relativeFrom="column">
              <wp:posOffset>2749550</wp:posOffset>
            </wp:positionH>
            <wp:positionV relativeFrom="paragraph">
              <wp:posOffset>-371475</wp:posOffset>
            </wp:positionV>
            <wp:extent cx="653811" cy="819509"/>
            <wp:effectExtent l="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17ADB4" w14:textId="77777777" w:rsidR="001C2262" w:rsidRPr="00473E1E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6FBB11" w14:textId="77777777" w:rsidR="001C2262" w:rsidRPr="00473E1E" w:rsidRDefault="001C2262" w:rsidP="001C2262">
      <w:pPr>
        <w:pStyle w:val="af5"/>
        <w:contextualSpacing/>
        <w:rPr>
          <w:bCs/>
          <w:sz w:val="28"/>
          <w:szCs w:val="28"/>
        </w:rPr>
      </w:pPr>
      <w:r w:rsidRPr="00473E1E">
        <w:rPr>
          <w:bCs/>
          <w:sz w:val="28"/>
          <w:szCs w:val="28"/>
        </w:rPr>
        <w:t>Российская Федерация</w:t>
      </w:r>
    </w:p>
    <w:p w14:paraId="60684B92" w14:textId="77777777" w:rsidR="001C2262" w:rsidRPr="00473E1E" w:rsidRDefault="00473E1E" w:rsidP="001C2262">
      <w:pPr>
        <w:contextualSpacing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>ДУМА</w:t>
      </w:r>
    </w:p>
    <w:p w14:paraId="1C281C6C" w14:textId="77777777" w:rsidR="001C2262" w:rsidRPr="00473E1E" w:rsidRDefault="00E759A1" w:rsidP="001C2262">
      <w:pPr>
        <w:contextualSpacing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>Тайтурского г</w:t>
      </w:r>
      <w:r w:rsidR="001C2262" w:rsidRPr="00473E1E">
        <w:rPr>
          <w:b/>
          <w:bCs/>
          <w:sz w:val="28"/>
          <w:szCs w:val="28"/>
        </w:rPr>
        <w:t>ородского поселения</w:t>
      </w:r>
    </w:p>
    <w:p w14:paraId="49D722CA" w14:textId="77777777" w:rsidR="001C2262" w:rsidRPr="00473E1E" w:rsidRDefault="00E759A1" w:rsidP="001C2262">
      <w:pPr>
        <w:contextualSpacing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 xml:space="preserve">Усольского </w:t>
      </w:r>
      <w:r w:rsidR="001C2262" w:rsidRPr="00473E1E">
        <w:rPr>
          <w:b/>
          <w:bCs/>
          <w:sz w:val="28"/>
          <w:szCs w:val="28"/>
        </w:rPr>
        <w:t xml:space="preserve">муниципального </w:t>
      </w:r>
      <w:r w:rsidRPr="00473E1E">
        <w:rPr>
          <w:b/>
          <w:bCs/>
          <w:sz w:val="28"/>
          <w:szCs w:val="28"/>
        </w:rPr>
        <w:t>района</w:t>
      </w:r>
    </w:p>
    <w:p w14:paraId="5D5E8B21" w14:textId="77777777" w:rsidR="00E759A1" w:rsidRPr="00473E1E" w:rsidRDefault="00E759A1" w:rsidP="001C2262">
      <w:pPr>
        <w:contextualSpacing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>Иркутской области</w:t>
      </w:r>
    </w:p>
    <w:p w14:paraId="0F0C5279" w14:textId="77777777" w:rsidR="00D873C2" w:rsidRPr="00473E1E" w:rsidRDefault="00D873C2" w:rsidP="00473E1E">
      <w:pPr>
        <w:widowControl w:val="0"/>
        <w:autoSpaceDE w:val="0"/>
        <w:autoSpaceDN w:val="0"/>
        <w:adjustRightInd w:val="0"/>
        <w:spacing w:line="192" w:lineRule="auto"/>
        <w:jc w:val="center"/>
        <w:rPr>
          <w:b/>
          <w:bCs/>
          <w:sz w:val="28"/>
          <w:szCs w:val="28"/>
        </w:rPr>
      </w:pPr>
    </w:p>
    <w:p w14:paraId="66C4AB7F" w14:textId="77777777" w:rsidR="00D873C2" w:rsidRPr="00473E1E" w:rsidRDefault="006C12E9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>РЕШЕНИЕ</w:t>
      </w:r>
      <w:r w:rsidR="00202999">
        <w:rPr>
          <w:b/>
          <w:bCs/>
          <w:sz w:val="28"/>
          <w:szCs w:val="28"/>
        </w:rPr>
        <w:t xml:space="preserve"> - ПРОЕКТ</w:t>
      </w:r>
    </w:p>
    <w:p w14:paraId="21F4022D" w14:textId="77777777" w:rsidR="00D873C2" w:rsidRPr="00473E1E" w:rsidRDefault="00D873C2" w:rsidP="00473E1E">
      <w:pPr>
        <w:widowControl w:val="0"/>
        <w:autoSpaceDE w:val="0"/>
        <w:autoSpaceDN w:val="0"/>
        <w:adjustRightInd w:val="0"/>
        <w:spacing w:line="192" w:lineRule="auto"/>
        <w:jc w:val="center"/>
        <w:rPr>
          <w:b/>
          <w:bCs/>
          <w:sz w:val="28"/>
          <w:szCs w:val="28"/>
        </w:rPr>
      </w:pPr>
    </w:p>
    <w:p w14:paraId="2904466D" w14:textId="77777777" w:rsidR="00D873C2" w:rsidRPr="00473E1E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73E1E">
        <w:rPr>
          <w:sz w:val="28"/>
          <w:szCs w:val="28"/>
        </w:rPr>
        <w:t>От</w:t>
      </w:r>
      <w:r w:rsidR="00554E75" w:rsidRPr="00473E1E">
        <w:rPr>
          <w:sz w:val="28"/>
          <w:szCs w:val="28"/>
        </w:rPr>
        <w:t xml:space="preserve"> </w:t>
      </w:r>
      <w:r w:rsidR="003B2D83">
        <w:rPr>
          <w:sz w:val="28"/>
          <w:szCs w:val="28"/>
        </w:rPr>
        <w:t>28</w:t>
      </w:r>
      <w:r w:rsidR="00472264" w:rsidRPr="00473E1E">
        <w:rPr>
          <w:sz w:val="28"/>
          <w:szCs w:val="28"/>
        </w:rPr>
        <w:t>.</w:t>
      </w:r>
      <w:r w:rsidR="00AB4F28" w:rsidRPr="00473E1E">
        <w:rPr>
          <w:sz w:val="28"/>
          <w:szCs w:val="28"/>
        </w:rPr>
        <w:t>0</w:t>
      </w:r>
      <w:r w:rsidR="003B2D83">
        <w:rPr>
          <w:sz w:val="28"/>
          <w:szCs w:val="28"/>
        </w:rPr>
        <w:t>5</w:t>
      </w:r>
      <w:r w:rsidR="00AB4F28" w:rsidRPr="00473E1E">
        <w:rPr>
          <w:sz w:val="28"/>
          <w:szCs w:val="28"/>
        </w:rPr>
        <w:t>.202</w:t>
      </w:r>
      <w:r w:rsidR="003B2D83">
        <w:rPr>
          <w:sz w:val="28"/>
          <w:szCs w:val="28"/>
        </w:rPr>
        <w:t>5</w:t>
      </w:r>
      <w:r w:rsidR="00554E75" w:rsidRPr="00473E1E">
        <w:rPr>
          <w:sz w:val="28"/>
          <w:szCs w:val="28"/>
        </w:rPr>
        <w:t>г.</w:t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  <w:t>№</w:t>
      </w:r>
    </w:p>
    <w:p w14:paraId="240E816A" w14:textId="77777777" w:rsidR="00D873C2" w:rsidRPr="00473E1E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73E1E">
        <w:rPr>
          <w:sz w:val="28"/>
          <w:szCs w:val="28"/>
        </w:rPr>
        <w:t xml:space="preserve">р.п. </w:t>
      </w:r>
      <w:r w:rsidR="001C2262" w:rsidRPr="00473E1E">
        <w:rPr>
          <w:sz w:val="28"/>
          <w:szCs w:val="28"/>
        </w:rPr>
        <w:t>Тайтурка</w:t>
      </w:r>
    </w:p>
    <w:p w14:paraId="5B8793BA" w14:textId="77777777" w:rsidR="008E0CA2" w:rsidRPr="00473E1E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B3B26B3" w14:textId="77777777" w:rsidR="00D000E8" w:rsidRPr="00473E1E" w:rsidRDefault="00202999" w:rsidP="00D000E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Думы от </w:t>
      </w:r>
      <w:r w:rsidR="003B2D83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.01.202</w:t>
      </w:r>
      <w:r w:rsidR="003B2D8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г. №</w:t>
      </w:r>
      <w:r w:rsidR="003B2D83">
        <w:rPr>
          <w:b/>
          <w:sz w:val="28"/>
          <w:szCs w:val="28"/>
        </w:rPr>
        <w:t>94</w:t>
      </w:r>
      <w:r>
        <w:rPr>
          <w:b/>
          <w:sz w:val="28"/>
          <w:szCs w:val="28"/>
        </w:rPr>
        <w:t xml:space="preserve"> «</w:t>
      </w:r>
      <w:r w:rsidR="00D000E8" w:rsidRPr="00473E1E">
        <w:rPr>
          <w:b/>
          <w:sz w:val="28"/>
          <w:szCs w:val="28"/>
        </w:rPr>
        <w:t>Об утверждении графика приёма граждан депутатами Думы</w:t>
      </w:r>
    </w:p>
    <w:p w14:paraId="2748A2F4" w14:textId="77777777" w:rsidR="00D000E8" w:rsidRPr="00473E1E" w:rsidRDefault="00995AE8" w:rsidP="00D000E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3E1E">
        <w:rPr>
          <w:b/>
          <w:sz w:val="28"/>
          <w:szCs w:val="28"/>
        </w:rPr>
        <w:t xml:space="preserve">Тайтурского </w:t>
      </w:r>
      <w:r w:rsidR="00D000E8" w:rsidRPr="00473E1E">
        <w:rPr>
          <w:b/>
          <w:sz w:val="28"/>
          <w:szCs w:val="28"/>
        </w:rPr>
        <w:t xml:space="preserve">городского поселения </w:t>
      </w:r>
      <w:r w:rsidRPr="00473E1E">
        <w:rPr>
          <w:b/>
          <w:sz w:val="28"/>
          <w:szCs w:val="28"/>
        </w:rPr>
        <w:t xml:space="preserve">Усольского </w:t>
      </w:r>
      <w:r w:rsidR="00D000E8" w:rsidRPr="00473E1E">
        <w:rPr>
          <w:b/>
          <w:sz w:val="28"/>
          <w:szCs w:val="28"/>
        </w:rPr>
        <w:t xml:space="preserve">муниципального </w:t>
      </w:r>
      <w:r w:rsidRPr="00473E1E">
        <w:rPr>
          <w:b/>
          <w:sz w:val="28"/>
          <w:szCs w:val="28"/>
        </w:rPr>
        <w:t>района Иркутской области</w:t>
      </w:r>
      <w:r w:rsidR="00D000E8" w:rsidRPr="00473E1E">
        <w:rPr>
          <w:b/>
          <w:sz w:val="28"/>
          <w:szCs w:val="28"/>
        </w:rPr>
        <w:t xml:space="preserve"> </w:t>
      </w:r>
      <w:r w:rsidR="00AB4F28" w:rsidRPr="00473E1E">
        <w:rPr>
          <w:b/>
          <w:sz w:val="28"/>
          <w:szCs w:val="28"/>
        </w:rPr>
        <w:t>на 202</w:t>
      </w:r>
      <w:r w:rsidR="003B2D83">
        <w:rPr>
          <w:b/>
          <w:sz w:val="28"/>
          <w:szCs w:val="28"/>
        </w:rPr>
        <w:t>5</w:t>
      </w:r>
      <w:r w:rsidR="00D000E8" w:rsidRPr="00473E1E">
        <w:rPr>
          <w:b/>
          <w:sz w:val="28"/>
          <w:szCs w:val="28"/>
        </w:rPr>
        <w:t xml:space="preserve"> год</w:t>
      </w:r>
      <w:r w:rsidR="00202999">
        <w:rPr>
          <w:b/>
          <w:sz w:val="28"/>
          <w:szCs w:val="28"/>
        </w:rPr>
        <w:t>»</w:t>
      </w:r>
    </w:p>
    <w:p w14:paraId="28A04348" w14:textId="77777777" w:rsidR="00D000E8" w:rsidRPr="00473E1E" w:rsidRDefault="00D000E8" w:rsidP="00473E1E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</w:p>
    <w:p w14:paraId="2741F66D" w14:textId="77777777" w:rsidR="00D000E8" w:rsidRPr="00473E1E" w:rsidRDefault="00D000E8" w:rsidP="00D000E8">
      <w:pPr>
        <w:ind w:firstLine="709"/>
        <w:jc w:val="both"/>
        <w:rPr>
          <w:sz w:val="28"/>
          <w:szCs w:val="28"/>
        </w:rPr>
      </w:pPr>
      <w:r w:rsidRPr="00473E1E">
        <w:rPr>
          <w:sz w:val="28"/>
          <w:szCs w:val="28"/>
        </w:rPr>
        <w:t xml:space="preserve">В соответствии с Федеральным законом от 06.10.2003 г. № 131- ФЗ «Об общих принципах организации местного самоуправления в Российской Федерации», руководствуясь ст.ст. 31, 47 Устава Тайтурского муниципального образования, Дума </w:t>
      </w:r>
      <w:r w:rsidR="00995AE8" w:rsidRPr="00473E1E">
        <w:rPr>
          <w:sz w:val="28"/>
          <w:szCs w:val="28"/>
        </w:rPr>
        <w:t xml:space="preserve">Тайтурского </w:t>
      </w:r>
      <w:r w:rsidRPr="00473E1E">
        <w:rPr>
          <w:sz w:val="28"/>
          <w:szCs w:val="28"/>
        </w:rPr>
        <w:t xml:space="preserve">городского поселения </w:t>
      </w:r>
      <w:r w:rsidR="00995AE8" w:rsidRPr="00473E1E">
        <w:rPr>
          <w:sz w:val="28"/>
          <w:szCs w:val="28"/>
        </w:rPr>
        <w:t xml:space="preserve">Усольского </w:t>
      </w:r>
      <w:r w:rsidRPr="00473E1E">
        <w:rPr>
          <w:sz w:val="28"/>
          <w:szCs w:val="28"/>
        </w:rPr>
        <w:t xml:space="preserve">муниципального </w:t>
      </w:r>
      <w:r w:rsidR="00995AE8" w:rsidRPr="00473E1E">
        <w:rPr>
          <w:sz w:val="28"/>
          <w:szCs w:val="28"/>
        </w:rPr>
        <w:t>района Иркутской области</w:t>
      </w:r>
    </w:p>
    <w:p w14:paraId="28978233" w14:textId="77777777" w:rsidR="00D000E8" w:rsidRPr="00473E1E" w:rsidRDefault="00D000E8" w:rsidP="00D000E8">
      <w:pPr>
        <w:pStyle w:val="af8"/>
        <w:rPr>
          <w:sz w:val="28"/>
          <w:szCs w:val="28"/>
        </w:rPr>
      </w:pPr>
      <w:r w:rsidRPr="00473E1E">
        <w:rPr>
          <w:sz w:val="28"/>
          <w:szCs w:val="28"/>
        </w:rPr>
        <w:t>РЕШИЛА:</w:t>
      </w:r>
    </w:p>
    <w:p w14:paraId="576AA6C2" w14:textId="77777777" w:rsidR="00DC243D" w:rsidRPr="00DC243D" w:rsidRDefault="00D000E8" w:rsidP="00A936D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73E1E">
        <w:rPr>
          <w:sz w:val="28"/>
          <w:szCs w:val="28"/>
        </w:rPr>
        <w:t xml:space="preserve">1. </w:t>
      </w:r>
      <w:r w:rsidR="00A936D2">
        <w:rPr>
          <w:color w:val="000000" w:themeColor="text1"/>
          <w:sz w:val="28"/>
          <w:szCs w:val="28"/>
          <w:shd w:val="clear" w:color="auto" w:fill="FFFFFF"/>
        </w:rPr>
        <w:t xml:space="preserve">Приложение №1 к </w:t>
      </w:r>
      <w:r w:rsidR="00DC243D" w:rsidRPr="00DC243D">
        <w:rPr>
          <w:color w:val="000000" w:themeColor="text1"/>
          <w:sz w:val="28"/>
          <w:szCs w:val="28"/>
          <w:shd w:val="clear" w:color="auto" w:fill="FFFFFF"/>
        </w:rPr>
        <w:t> Решени</w:t>
      </w:r>
      <w:r w:rsidR="00A936D2">
        <w:rPr>
          <w:color w:val="000000" w:themeColor="text1"/>
          <w:sz w:val="28"/>
          <w:szCs w:val="28"/>
          <w:shd w:val="clear" w:color="auto" w:fill="FFFFFF"/>
        </w:rPr>
        <w:t>ю</w:t>
      </w:r>
      <w:r w:rsidR="00DC243D" w:rsidRPr="00DC243D">
        <w:rPr>
          <w:color w:val="000000" w:themeColor="text1"/>
          <w:sz w:val="28"/>
          <w:szCs w:val="28"/>
          <w:shd w:val="clear" w:color="auto" w:fill="FFFFFF"/>
        </w:rPr>
        <w:t xml:space="preserve"> Думы </w:t>
      </w:r>
      <w:r w:rsidR="00A936D2">
        <w:rPr>
          <w:color w:val="000000" w:themeColor="text1"/>
          <w:sz w:val="28"/>
          <w:szCs w:val="28"/>
          <w:shd w:val="clear" w:color="auto" w:fill="FFFFFF"/>
        </w:rPr>
        <w:t>«</w:t>
      </w:r>
      <w:r w:rsidR="00A936D2" w:rsidRPr="00A936D2">
        <w:rPr>
          <w:sz w:val="28"/>
          <w:szCs w:val="28"/>
        </w:rPr>
        <w:t>Об утверждении графика приёма граждан депутатами Думы Тайтурского городского поселения Усольского муниципального района Иркутской области на 202</w:t>
      </w:r>
      <w:r w:rsidR="003B2D83">
        <w:rPr>
          <w:sz w:val="28"/>
          <w:szCs w:val="28"/>
        </w:rPr>
        <w:t>5</w:t>
      </w:r>
      <w:r w:rsidR="00A936D2" w:rsidRPr="00A936D2">
        <w:rPr>
          <w:sz w:val="28"/>
          <w:szCs w:val="28"/>
        </w:rPr>
        <w:t xml:space="preserve"> год</w:t>
      </w:r>
      <w:r w:rsidR="00A936D2">
        <w:rPr>
          <w:color w:val="000000" w:themeColor="text1"/>
          <w:sz w:val="28"/>
          <w:szCs w:val="28"/>
          <w:shd w:val="clear" w:color="auto" w:fill="FFFFFF"/>
        </w:rPr>
        <w:t>»</w:t>
      </w:r>
      <w:r w:rsidR="00DC243D" w:rsidRPr="00DC243D">
        <w:rPr>
          <w:color w:val="000000" w:themeColor="text1"/>
          <w:sz w:val="28"/>
          <w:szCs w:val="28"/>
          <w:shd w:val="clear" w:color="auto" w:fill="FFFFFF"/>
        </w:rPr>
        <w:t xml:space="preserve"> от </w:t>
      </w:r>
      <w:r w:rsidR="003B2D83">
        <w:rPr>
          <w:color w:val="000000" w:themeColor="text1"/>
          <w:sz w:val="28"/>
          <w:szCs w:val="28"/>
          <w:shd w:val="clear" w:color="auto" w:fill="FFFFFF"/>
        </w:rPr>
        <w:t>29</w:t>
      </w:r>
      <w:r w:rsidR="00DC243D" w:rsidRPr="00DC243D">
        <w:rPr>
          <w:color w:val="000000" w:themeColor="text1"/>
          <w:sz w:val="28"/>
          <w:szCs w:val="28"/>
          <w:shd w:val="clear" w:color="auto" w:fill="FFFFFF"/>
        </w:rPr>
        <w:t>.01.202</w:t>
      </w:r>
      <w:r w:rsidR="003B2D83">
        <w:rPr>
          <w:color w:val="000000" w:themeColor="text1"/>
          <w:sz w:val="28"/>
          <w:szCs w:val="28"/>
          <w:shd w:val="clear" w:color="auto" w:fill="FFFFFF"/>
        </w:rPr>
        <w:t>5</w:t>
      </w:r>
      <w:r w:rsidR="00DC243D" w:rsidRPr="00DC243D">
        <w:rPr>
          <w:color w:val="000000" w:themeColor="text1"/>
          <w:sz w:val="28"/>
          <w:szCs w:val="28"/>
          <w:shd w:val="clear" w:color="auto" w:fill="FFFFFF"/>
        </w:rPr>
        <w:t>г.</w:t>
      </w:r>
      <w:r w:rsidR="0089447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C243D" w:rsidRPr="00DC243D">
        <w:rPr>
          <w:color w:val="000000" w:themeColor="text1"/>
          <w:sz w:val="28"/>
          <w:szCs w:val="28"/>
          <w:shd w:val="clear" w:color="auto" w:fill="FFFFFF"/>
        </w:rPr>
        <w:t xml:space="preserve">№ </w:t>
      </w:r>
      <w:r w:rsidR="003B2D83">
        <w:rPr>
          <w:color w:val="000000" w:themeColor="text1"/>
          <w:sz w:val="28"/>
          <w:szCs w:val="28"/>
          <w:shd w:val="clear" w:color="auto" w:fill="FFFFFF"/>
        </w:rPr>
        <w:t>94</w:t>
      </w:r>
      <w:r w:rsidR="00DC243D" w:rsidRPr="00DC243D">
        <w:rPr>
          <w:color w:val="000000" w:themeColor="text1"/>
          <w:sz w:val="28"/>
          <w:szCs w:val="28"/>
          <w:shd w:val="clear" w:color="auto" w:fill="FFFFFF"/>
        </w:rPr>
        <w:t>, изложи</w:t>
      </w:r>
      <w:r w:rsidR="00E87DAE">
        <w:rPr>
          <w:color w:val="000000" w:themeColor="text1"/>
          <w:sz w:val="28"/>
          <w:szCs w:val="28"/>
          <w:shd w:val="clear" w:color="auto" w:fill="FFFFFF"/>
        </w:rPr>
        <w:t>ть</w:t>
      </w:r>
      <w:r w:rsidR="00DC243D" w:rsidRPr="00DC243D">
        <w:rPr>
          <w:color w:val="000000" w:themeColor="text1"/>
          <w:sz w:val="28"/>
          <w:szCs w:val="28"/>
          <w:shd w:val="clear" w:color="auto" w:fill="FFFFFF"/>
        </w:rPr>
        <w:t xml:space="preserve"> в следующей редакции</w:t>
      </w:r>
      <w:r w:rsidR="00A936D2">
        <w:rPr>
          <w:color w:val="000000" w:themeColor="text1"/>
          <w:sz w:val="28"/>
          <w:szCs w:val="28"/>
          <w:shd w:val="clear" w:color="auto" w:fill="FFFFFF"/>
        </w:rPr>
        <w:t>.</w:t>
      </w:r>
      <w:r w:rsidR="00DC243D" w:rsidRPr="00DC243D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r w:rsidR="00A936D2">
        <w:rPr>
          <w:sz w:val="28"/>
          <w:szCs w:val="28"/>
        </w:rPr>
        <w:t>Прилагается</w:t>
      </w:r>
      <w:r w:rsidR="00A936D2">
        <w:rPr>
          <w:color w:val="000000" w:themeColor="text1"/>
          <w:sz w:val="28"/>
          <w:szCs w:val="28"/>
          <w:shd w:val="clear" w:color="auto" w:fill="FFFFFF"/>
        </w:rPr>
        <w:t>)</w:t>
      </w:r>
    </w:p>
    <w:p w14:paraId="318C3E37" w14:textId="5F6B3E9C" w:rsidR="00AF18F3" w:rsidRPr="00473E1E" w:rsidRDefault="00D000E8" w:rsidP="00DC24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3E1E">
        <w:rPr>
          <w:sz w:val="28"/>
          <w:szCs w:val="28"/>
        </w:rPr>
        <w:t>2.</w:t>
      </w:r>
      <w:r w:rsidRPr="00473E1E">
        <w:rPr>
          <w:sz w:val="28"/>
          <w:szCs w:val="28"/>
        </w:rPr>
        <w:tab/>
      </w:r>
      <w:r w:rsidR="00AB3026" w:rsidRPr="00473E1E">
        <w:rPr>
          <w:sz w:val="28"/>
          <w:szCs w:val="28"/>
        </w:rPr>
        <w:t xml:space="preserve">Секретарю </w:t>
      </w:r>
      <w:r w:rsidR="00434DB6">
        <w:rPr>
          <w:sz w:val="28"/>
          <w:szCs w:val="28"/>
        </w:rPr>
        <w:t xml:space="preserve">Думы </w:t>
      </w:r>
      <w:r w:rsidR="00995AE8" w:rsidRPr="00473E1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AB3026" w:rsidRPr="00473E1E">
        <w:rPr>
          <w:sz w:val="28"/>
          <w:szCs w:val="28"/>
        </w:rPr>
        <w:t xml:space="preserve">  (</w:t>
      </w:r>
      <w:r w:rsidR="00995AE8" w:rsidRPr="00473E1E">
        <w:rPr>
          <w:sz w:val="28"/>
          <w:szCs w:val="28"/>
        </w:rPr>
        <w:t>Гур</w:t>
      </w:r>
      <w:r w:rsidR="003B2D83">
        <w:rPr>
          <w:sz w:val="28"/>
          <w:szCs w:val="28"/>
        </w:rPr>
        <w:t>иной О.В.</w:t>
      </w:r>
      <w:r w:rsidR="00995AE8" w:rsidRPr="00473E1E">
        <w:rPr>
          <w:sz w:val="28"/>
          <w:szCs w:val="28"/>
        </w:rPr>
        <w:t>)</w:t>
      </w:r>
      <w:r w:rsidR="00AB3026" w:rsidRPr="00473E1E">
        <w:rPr>
          <w:sz w:val="28"/>
          <w:szCs w:val="28"/>
        </w:rPr>
        <w:t xml:space="preserve"> направить настоящее решение </w:t>
      </w:r>
      <w:r w:rsidR="003B2D83">
        <w:rPr>
          <w:sz w:val="28"/>
          <w:szCs w:val="28"/>
        </w:rPr>
        <w:t>и.о.</w:t>
      </w:r>
      <w:r w:rsidR="00AB3026" w:rsidRPr="00473E1E">
        <w:rPr>
          <w:sz w:val="28"/>
          <w:szCs w:val="28"/>
        </w:rPr>
        <w:t xml:space="preserve"> </w:t>
      </w:r>
      <w:r w:rsidR="000F70EF" w:rsidRPr="00473E1E">
        <w:rPr>
          <w:sz w:val="28"/>
          <w:szCs w:val="28"/>
        </w:rPr>
        <w:t>глав</w:t>
      </w:r>
      <w:r w:rsidR="000663E2">
        <w:rPr>
          <w:sz w:val="28"/>
          <w:szCs w:val="28"/>
        </w:rPr>
        <w:t>ы</w:t>
      </w:r>
      <w:r w:rsidR="00AB3026" w:rsidRPr="00473E1E">
        <w:rPr>
          <w:sz w:val="28"/>
          <w:szCs w:val="28"/>
        </w:rPr>
        <w:t xml:space="preserve"> </w:t>
      </w:r>
      <w:r w:rsidR="00995AE8" w:rsidRPr="00473E1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AB3026" w:rsidRPr="00473E1E">
        <w:rPr>
          <w:sz w:val="28"/>
          <w:szCs w:val="28"/>
        </w:rPr>
        <w:t xml:space="preserve"> для  опублико</w:t>
      </w:r>
      <w:r w:rsidR="00EC4A1F" w:rsidRPr="00473E1E">
        <w:rPr>
          <w:sz w:val="28"/>
          <w:szCs w:val="28"/>
        </w:rPr>
        <w:t>вания в газете «Новости» и на о</w:t>
      </w:r>
      <w:r w:rsidR="00AB3026" w:rsidRPr="00473E1E">
        <w:rPr>
          <w:sz w:val="28"/>
          <w:szCs w:val="28"/>
        </w:rPr>
        <w:t xml:space="preserve">фициальном сайте администрации </w:t>
      </w:r>
      <w:r w:rsidR="00995AE8" w:rsidRPr="00473E1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472264" w:rsidRPr="00473E1E">
        <w:rPr>
          <w:sz w:val="28"/>
          <w:szCs w:val="28"/>
        </w:rPr>
        <w:t xml:space="preserve"> (</w:t>
      </w:r>
      <w:hyperlink r:id="rId8" w:history="1">
        <w:r w:rsidR="00472264" w:rsidRPr="00473E1E">
          <w:rPr>
            <w:rStyle w:val="a6"/>
            <w:sz w:val="28"/>
            <w:szCs w:val="28"/>
            <w:lang w:val="en-US"/>
          </w:rPr>
          <w:t>www</w:t>
        </w:r>
        <w:r w:rsidR="00472264" w:rsidRPr="00473E1E">
          <w:rPr>
            <w:rStyle w:val="a6"/>
            <w:sz w:val="28"/>
            <w:szCs w:val="28"/>
          </w:rPr>
          <w:t>.</w:t>
        </w:r>
        <w:r w:rsidR="00472264" w:rsidRPr="00473E1E">
          <w:rPr>
            <w:rStyle w:val="a6"/>
            <w:sz w:val="28"/>
            <w:szCs w:val="28"/>
            <w:lang w:val="en-US"/>
          </w:rPr>
          <w:t>taiturka</w:t>
        </w:r>
        <w:r w:rsidR="00472264" w:rsidRPr="00473E1E">
          <w:rPr>
            <w:rStyle w:val="a6"/>
            <w:sz w:val="28"/>
            <w:szCs w:val="28"/>
          </w:rPr>
          <w:t>.</w:t>
        </w:r>
        <w:r w:rsidR="00472264" w:rsidRPr="00473E1E">
          <w:rPr>
            <w:rStyle w:val="a6"/>
            <w:sz w:val="28"/>
            <w:szCs w:val="28"/>
            <w:lang w:val="en-US"/>
          </w:rPr>
          <w:t>irkmo</w:t>
        </w:r>
        <w:r w:rsidR="00472264" w:rsidRPr="00473E1E">
          <w:rPr>
            <w:rStyle w:val="a6"/>
            <w:sz w:val="28"/>
            <w:szCs w:val="28"/>
          </w:rPr>
          <w:t>.</w:t>
        </w:r>
        <w:r w:rsidR="00472264" w:rsidRPr="00473E1E">
          <w:rPr>
            <w:rStyle w:val="a6"/>
            <w:sz w:val="28"/>
            <w:szCs w:val="28"/>
            <w:lang w:val="en-US"/>
          </w:rPr>
          <w:t>ru</w:t>
        </w:r>
      </w:hyperlink>
      <w:r w:rsidR="00472264" w:rsidRPr="00473E1E">
        <w:rPr>
          <w:sz w:val="28"/>
          <w:szCs w:val="28"/>
        </w:rPr>
        <w:t>)</w:t>
      </w:r>
      <w:r w:rsidR="00E0467D" w:rsidRPr="00473E1E">
        <w:rPr>
          <w:sz w:val="28"/>
          <w:szCs w:val="28"/>
        </w:rPr>
        <w:t xml:space="preserve"> в </w:t>
      </w:r>
      <w:r w:rsidR="00AB3026" w:rsidRPr="00473E1E">
        <w:rPr>
          <w:sz w:val="28"/>
          <w:szCs w:val="28"/>
        </w:rPr>
        <w:t>информационной</w:t>
      </w:r>
      <w:r w:rsidR="00E0467D" w:rsidRPr="00473E1E">
        <w:rPr>
          <w:sz w:val="28"/>
          <w:szCs w:val="28"/>
        </w:rPr>
        <w:t xml:space="preserve"> </w:t>
      </w:r>
      <w:r w:rsidR="00AB3026" w:rsidRPr="00473E1E">
        <w:rPr>
          <w:sz w:val="28"/>
          <w:szCs w:val="28"/>
        </w:rPr>
        <w:t>-</w:t>
      </w:r>
      <w:r w:rsidR="00E0467D" w:rsidRPr="00473E1E">
        <w:rPr>
          <w:sz w:val="28"/>
          <w:szCs w:val="28"/>
        </w:rPr>
        <w:t xml:space="preserve"> </w:t>
      </w:r>
      <w:r w:rsidR="00AB3026" w:rsidRPr="00473E1E">
        <w:rPr>
          <w:sz w:val="28"/>
          <w:szCs w:val="28"/>
        </w:rPr>
        <w:t>телекоммуникационной сети «Интернет</w:t>
      </w:r>
      <w:r w:rsidR="00472264" w:rsidRPr="00473E1E">
        <w:rPr>
          <w:sz w:val="28"/>
          <w:szCs w:val="28"/>
        </w:rPr>
        <w:t>».</w:t>
      </w:r>
    </w:p>
    <w:p w14:paraId="6C3B805F" w14:textId="77777777" w:rsidR="006C12E9" w:rsidRPr="00473E1E" w:rsidRDefault="006C12E9" w:rsidP="00473E1E">
      <w:pPr>
        <w:widowControl w:val="0"/>
        <w:autoSpaceDE w:val="0"/>
        <w:autoSpaceDN w:val="0"/>
        <w:adjustRightInd w:val="0"/>
        <w:spacing w:line="192" w:lineRule="auto"/>
        <w:rPr>
          <w:sz w:val="28"/>
          <w:szCs w:val="28"/>
        </w:rPr>
      </w:pPr>
    </w:p>
    <w:p w14:paraId="41B8A5C9" w14:textId="77777777" w:rsidR="00AF18F3" w:rsidRPr="00473E1E" w:rsidRDefault="00AF18F3" w:rsidP="00473E1E">
      <w:pPr>
        <w:widowControl w:val="0"/>
        <w:autoSpaceDE w:val="0"/>
        <w:autoSpaceDN w:val="0"/>
        <w:adjustRightInd w:val="0"/>
        <w:spacing w:line="192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94"/>
        <w:gridCol w:w="2344"/>
      </w:tblGrid>
      <w:tr w:rsidR="00D000E8" w:rsidRPr="00473E1E" w14:paraId="4B9E8F3F" w14:textId="77777777" w:rsidTr="002665D8">
        <w:tc>
          <w:tcPr>
            <w:tcW w:w="7479" w:type="dxa"/>
          </w:tcPr>
          <w:p w14:paraId="63BCF1CD" w14:textId="77777777" w:rsidR="002950FE" w:rsidRDefault="00D000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 xml:space="preserve">Председатель Думы </w:t>
            </w:r>
          </w:p>
          <w:p w14:paraId="629520E2" w14:textId="77777777" w:rsidR="002950FE" w:rsidRDefault="00995A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 xml:space="preserve">Тайтурского </w:t>
            </w:r>
            <w:r w:rsidR="00D000E8" w:rsidRPr="00473E1E">
              <w:rPr>
                <w:sz w:val="28"/>
                <w:szCs w:val="28"/>
              </w:rPr>
              <w:t xml:space="preserve">городского поселения </w:t>
            </w:r>
          </w:p>
          <w:p w14:paraId="0E1B6F06" w14:textId="77777777" w:rsidR="002950FE" w:rsidRDefault="00995A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 xml:space="preserve">Усольского </w:t>
            </w:r>
            <w:r w:rsidR="00D000E8" w:rsidRPr="00473E1E">
              <w:rPr>
                <w:sz w:val="28"/>
                <w:szCs w:val="28"/>
              </w:rPr>
              <w:t xml:space="preserve">муниципального </w:t>
            </w:r>
            <w:r w:rsidRPr="00473E1E">
              <w:rPr>
                <w:sz w:val="28"/>
                <w:szCs w:val="28"/>
              </w:rPr>
              <w:t xml:space="preserve">района </w:t>
            </w:r>
          </w:p>
          <w:p w14:paraId="4D7EE264" w14:textId="77777777" w:rsidR="00D000E8" w:rsidRPr="00473E1E" w:rsidRDefault="00995AE8" w:rsidP="00473E1E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>Иркутской области</w:t>
            </w:r>
          </w:p>
          <w:p w14:paraId="17BFEC6C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</w:p>
          <w:p w14:paraId="38DDB9C3" w14:textId="77777777" w:rsidR="002950FE" w:rsidRDefault="002665D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 г</w:t>
            </w:r>
            <w:r w:rsidR="00D000E8" w:rsidRPr="00473E1E">
              <w:rPr>
                <w:kern w:val="2"/>
                <w:sz w:val="28"/>
                <w:szCs w:val="28"/>
              </w:rPr>
              <w:t>лав</w:t>
            </w:r>
            <w:r>
              <w:rPr>
                <w:kern w:val="2"/>
                <w:sz w:val="28"/>
                <w:szCs w:val="28"/>
              </w:rPr>
              <w:t>ы</w:t>
            </w:r>
            <w:r w:rsidR="00D000E8" w:rsidRPr="00473E1E">
              <w:rPr>
                <w:kern w:val="2"/>
                <w:sz w:val="28"/>
                <w:szCs w:val="28"/>
              </w:rPr>
              <w:t xml:space="preserve"> </w:t>
            </w:r>
            <w:r w:rsidR="00995AE8" w:rsidRPr="00473E1E">
              <w:rPr>
                <w:sz w:val="28"/>
                <w:szCs w:val="28"/>
              </w:rPr>
              <w:t xml:space="preserve">Тайтурского городского поселения </w:t>
            </w:r>
          </w:p>
          <w:p w14:paraId="2D2C2F1B" w14:textId="77777777" w:rsidR="002950FE" w:rsidRDefault="00995A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 xml:space="preserve">Усольского </w:t>
            </w:r>
            <w:r w:rsidR="00473E1E">
              <w:rPr>
                <w:sz w:val="28"/>
                <w:szCs w:val="28"/>
              </w:rPr>
              <w:t>м</w:t>
            </w:r>
            <w:r w:rsidRPr="00473E1E">
              <w:rPr>
                <w:sz w:val="28"/>
                <w:szCs w:val="28"/>
              </w:rPr>
              <w:t xml:space="preserve">униципального района </w:t>
            </w:r>
          </w:p>
          <w:p w14:paraId="1317DA4E" w14:textId="77777777" w:rsidR="00995AE8" w:rsidRPr="00473E1E" w:rsidRDefault="00995AE8" w:rsidP="00473E1E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>Иркутской области</w:t>
            </w:r>
          </w:p>
          <w:p w14:paraId="151E9E5B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52ADCF7E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0FDE4B8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573C5FC7" w14:textId="77777777" w:rsidR="002950FE" w:rsidRDefault="002950FE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423335BA" w14:textId="77777777" w:rsidR="00D000E8" w:rsidRPr="00473E1E" w:rsidRDefault="002950FE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Ершов</w:t>
            </w:r>
          </w:p>
          <w:p w14:paraId="41A0F1A5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56630EF2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3141491C" w14:textId="77777777" w:rsidR="002950FE" w:rsidRDefault="002950FE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309E7FEE" w14:textId="77777777" w:rsidR="00D000E8" w:rsidRPr="00473E1E" w:rsidRDefault="002665D8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И.И. Платонова</w:t>
            </w:r>
          </w:p>
        </w:tc>
      </w:tr>
    </w:tbl>
    <w:p w14:paraId="1CEA5029" w14:textId="77777777" w:rsidR="00003653" w:rsidRPr="00473E1E" w:rsidRDefault="00473E1E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Подготовил: </w:t>
      </w:r>
      <w:r w:rsidR="003B2D83">
        <w:rPr>
          <w:color w:val="000000"/>
          <w:sz w:val="28"/>
          <w:szCs w:val="28"/>
        </w:rPr>
        <w:t>Старший инспектор по</w:t>
      </w:r>
      <w:r>
        <w:rPr>
          <w:color w:val="000000"/>
          <w:sz w:val="28"/>
          <w:szCs w:val="28"/>
        </w:rPr>
        <w:t xml:space="preserve"> делопроизводству _____________</w:t>
      </w:r>
      <w:r w:rsidR="003B2D8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  <w:r w:rsidR="003B2D8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 Гур</w:t>
      </w:r>
      <w:r w:rsidR="003B2D83">
        <w:rPr>
          <w:color w:val="000000"/>
          <w:sz w:val="28"/>
          <w:szCs w:val="28"/>
        </w:rPr>
        <w:t>ина</w:t>
      </w:r>
    </w:p>
    <w:p w14:paraId="6411FA6D" w14:textId="77777777" w:rsidR="00003653" w:rsidRPr="00473E1E" w:rsidRDefault="00473E1E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>»</w:t>
      </w:r>
      <w:r w:rsidRPr="00473E1E">
        <w:rPr>
          <w:color w:val="000000"/>
          <w:sz w:val="28"/>
          <w:szCs w:val="28"/>
          <w:u w:val="single"/>
        </w:rPr>
        <w:tab/>
      </w:r>
      <w:r w:rsidRPr="00473E1E">
        <w:rPr>
          <w:color w:val="000000"/>
          <w:sz w:val="28"/>
          <w:szCs w:val="28"/>
          <w:u w:val="single"/>
        </w:rPr>
        <w:tab/>
      </w:r>
      <w:r w:rsidRPr="00473E1E"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202</w:t>
      </w:r>
      <w:r w:rsidR="003B2D8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г.</w:t>
      </w:r>
    </w:p>
    <w:p w14:paraId="20C11705" w14:textId="77777777" w:rsidR="00473E1E" w:rsidRDefault="00473E1E" w:rsidP="00473E1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A9CD21D" w14:textId="77777777" w:rsidR="00473E1E" w:rsidRPr="00473E1E" w:rsidRDefault="00473E1E" w:rsidP="00473E1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Проверил: Главный специалист администрации по юридическим вопросам и нотариальным действиям _____________О.В. Мунтян</w:t>
      </w:r>
    </w:p>
    <w:p w14:paraId="5D357E52" w14:textId="77777777" w:rsidR="00473E1E" w:rsidRPr="00473E1E" w:rsidRDefault="00473E1E" w:rsidP="00473E1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>»</w:t>
      </w:r>
      <w:r w:rsidRPr="00473E1E">
        <w:rPr>
          <w:color w:val="000000"/>
          <w:sz w:val="28"/>
          <w:szCs w:val="28"/>
          <w:u w:val="single"/>
        </w:rPr>
        <w:tab/>
      </w:r>
      <w:r w:rsidRPr="00473E1E">
        <w:rPr>
          <w:color w:val="000000"/>
          <w:sz w:val="28"/>
          <w:szCs w:val="28"/>
          <w:u w:val="single"/>
        </w:rPr>
        <w:tab/>
      </w:r>
      <w:r w:rsidRPr="00473E1E"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202</w:t>
      </w:r>
      <w:r w:rsidR="003B2D8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г.</w:t>
      </w:r>
    </w:p>
    <w:p w14:paraId="683BFD2F" w14:textId="77777777" w:rsidR="00003653" w:rsidRPr="00473E1E" w:rsidRDefault="0000365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06CD568" w14:textId="77777777" w:rsidR="00003653" w:rsidRPr="00473E1E" w:rsidRDefault="0000365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A43CEBF" w14:textId="77777777" w:rsidR="00003653" w:rsidRPr="00473E1E" w:rsidRDefault="0000365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65F58AB" w14:textId="77777777" w:rsidR="00D06992" w:rsidRDefault="00D0699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  <w:sectPr w:rsidR="00D06992" w:rsidSect="00473E1E">
          <w:headerReference w:type="first" r:id="rId9"/>
          <w:pgSz w:w="11906" w:h="16838"/>
          <w:pgMar w:top="567" w:right="567" w:bottom="284" w:left="1701" w:header="709" w:footer="709" w:gutter="0"/>
          <w:cols w:space="708"/>
          <w:titlePg/>
          <w:docGrid w:linePitch="360"/>
        </w:sectPr>
      </w:pPr>
    </w:p>
    <w:p w14:paraId="32D96573" w14:textId="77777777" w:rsidR="008008D1" w:rsidRPr="00D871A0" w:rsidRDefault="008008D1" w:rsidP="008008D1">
      <w:pPr>
        <w:ind w:left="1134"/>
        <w:jc w:val="right"/>
        <w:rPr>
          <w:sz w:val="28"/>
          <w:szCs w:val="28"/>
        </w:rPr>
      </w:pPr>
      <w:r w:rsidRPr="00D871A0">
        <w:rPr>
          <w:sz w:val="28"/>
          <w:szCs w:val="28"/>
        </w:rPr>
        <w:lastRenderedPageBreak/>
        <w:t>Приложение № 1</w:t>
      </w:r>
    </w:p>
    <w:p w14:paraId="5915B1A3" w14:textId="77777777" w:rsidR="008008D1" w:rsidRDefault="008008D1" w:rsidP="008008D1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D871A0">
        <w:rPr>
          <w:sz w:val="28"/>
          <w:szCs w:val="28"/>
        </w:rPr>
        <w:t xml:space="preserve"> решению Думы </w:t>
      </w:r>
      <w:r>
        <w:rPr>
          <w:sz w:val="28"/>
          <w:szCs w:val="28"/>
        </w:rPr>
        <w:t>Тайтурского городского</w:t>
      </w:r>
    </w:p>
    <w:p w14:paraId="304C9148" w14:textId="77777777" w:rsidR="008008D1" w:rsidRDefault="008008D1" w:rsidP="008008D1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поселения Усольского муниципального</w:t>
      </w:r>
    </w:p>
    <w:p w14:paraId="046E538C" w14:textId="77777777" w:rsidR="008008D1" w:rsidRPr="00D871A0" w:rsidRDefault="008008D1" w:rsidP="008008D1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района Иркутской области</w:t>
      </w:r>
    </w:p>
    <w:p w14:paraId="1787D3EA" w14:textId="77777777" w:rsidR="008008D1" w:rsidRDefault="008008D1" w:rsidP="008008D1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№</w:t>
      </w:r>
      <w:r w:rsidRPr="008008D1">
        <w:rPr>
          <w:sz w:val="28"/>
          <w:szCs w:val="28"/>
          <w:u w:val="single"/>
        </w:rPr>
        <w:t xml:space="preserve">  </w:t>
      </w:r>
      <w:r w:rsidRPr="000663E2"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от 28.05.2025</w:t>
      </w:r>
      <w:r w:rsidRPr="00D871A0">
        <w:rPr>
          <w:sz w:val="28"/>
          <w:szCs w:val="28"/>
        </w:rPr>
        <w:t>г.</w:t>
      </w:r>
    </w:p>
    <w:p w14:paraId="50D9785F" w14:textId="77777777" w:rsidR="008008D1" w:rsidRPr="00D871A0" w:rsidRDefault="008008D1" w:rsidP="008008D1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(в редакции от 29.01.2025г. №94)</w:t>
      </w:r>
    </w:p>
    <w:p w14:paraId="41EBAF7A" w14:textId="77777777" w:rsidR="008008D1" w:rsidRPr="00D871A0" w:rsidRDefault="008008D1" w:rsidP="008008D1">
      <w:pPr>
        <w:ind w:left="1134"/>
        <w:jc w:val="right"/>
        <w:rPr>
          <w:sz w:val="28"/>
          <w:szCs w:val="28"/>
        </w:rPr>
      </w:pPr>
    </w:p>
    <w:p w14:paraId="09B7A26E" w14:textId="77777777" w:rsidR="008008D1" w:rsidRPr="00D871A0" w:rsidRDefault="008008D1" w:rsidP="008008D1">
      <w:pPr>
        <w:ind w:left="1134"/>
        <w:rPr>
          <w:sz w:val="28"/>
          <w:szCs w:val="28"/>
        </w:rPr>
      </w:pPr>
    </w:p>
    <w:p w14:paraId="64DF17E5" w14:textId="77777777" w:rsidR="008008D1" w:rsidRDefault="008008D1" w:rsidP="008008D1">
      <w:pPr>
        <w:ind w:left="1134"/>
        <w:jc w:val="center"/>
        <w:rPr>
          <w:sz w:val="28"/>
          <w:szCs w:val="28"/>
        </w:rPr>
      </w:pPr>
      <w:r w:rsidRPr="00D871A0">
        <w:rPr>
          <w:sz w:val="28"/>
          <w:szCs w:val="28"/>
        </w:rPr>
        <w:t>График приема граждан депутатами Думы</w:t>
      </w:r>
      <w:r>
        <w:rPr>
          <w:sz w:val="28"/>
          <w:szCs w:val="28"/>
        </w:rPr>
        <w:t xml:space="preserve"> </w:t>
      </w:r>
      <w:r w:rsidRPr="00D871A0">
        <w:rPr>
          <w:sz w:val="28"/>
          <w:szCs w:val="28"/>
        </w:rPr>
        <w:t xml:space="preserve">Тайтурского городского поселения </w:t>
      </w:r>
    </w:p>
    <w:p w14:paraId="5DA4A666" w14:textId="77777777" w:rsidR="008008D1" w:rsidRDefault="008008D1" w:rsidP="008008D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Усольского </w:t>
      </w:r>
      <w:r w:rsidRPr="00D871A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10907AB6" w14:textId="77777777" w:rsidR="008008D1" w:rsidRDefault="008008D1" w:rsidP="008008D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14:paraId="11C061ED" w14:textId="77777777" w:rsidR="008008D1" w:rsidRPr="00D871A0" w:rsidRDefault="008008D1" w:rsidP="008008D1">
      <w:pPr>
        <w:ind w:left="1134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05"/>
        <w:tblOverlap w:val="never"/>
        <w:tblW w:w="15151" w:type="dxa"/>
        <w:tblLayout w:type="fixed"/>
        <w:tblLook w:val="04A0" w:firstRow="1" w:lastRow="0" w:firstColumn="1" w:lastColumn="0" w:noHBand="0" w:noVBand="1"/>
      </w:tblPr>
      <w:tblGrid>
        <w:gridCol w:w="1886"/>
        <w:gridCol w:w="1050"/>
        <w:gridCol w:w="1133"/>
        <w:gridCol w:w="8"/>
        <w:gridCol w:w="1126"/>
        <w:gridCol w:w="8"/>
        <w:gridCol w:w="1126"/>
        <w:gridCol w:w="8"/>
        <w:gridCol w:w="1126"/>
        <w:gridCol w:w="8"/>
        <w:gridCol w:w="1126"/>
        <w:gridCol w:w="8"/>
        <w:gridCol w:w="1126"/>
        <w:gridCol w:w="8"/>
        <w:gridCol w:w="1126"/>
        <w:gridCol w:w="8"/>
        <w:gridCol w:w="1130"/>
        <w:gridCol w:w="1136"/>
        <w:gridCol w:w="993"/>
        <w:gridCol w:w="9"/>
        <w:gridCol w:w="993"/>
        <w:gridCol w:w="9"/>
      </w:tblGrid>
      <w:tr w:rsidR="008008D1" w:rsidRPr="005945F0" w14:paraId="6F0A3332" w14:textId="77777777" w:rsidTr="009C7AD5">
        <w:trPr>
          <w:trHeight w:val="288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79715B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62A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AD1FF" w14:textId="77777777" w:rsidR="008008D1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10.01.</w:t>
            </w:r>
          </w:p>
          <w:p w14:paraId="32F6E1E7" w14:textId="77777777" w:rsidR="008008D1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3296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07.02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2DB26BE6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345E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  <w:r w:rsidRPr="00D72552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3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70FFBD82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0962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  <w:r w:rsidRPr="00D72552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4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4E72B078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CA75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Pr="00D72552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5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1DAB9C55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3AB3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Pr="00D72552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6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206DCC5B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5850B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  <w:r w:rsidRPr="00D72552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8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190DC380" w14:textId="77777777" w:rsidR="008008D1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1CA6F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09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058FE25D" w14:textId="77777777" w:rsidR="008008D1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BBBAF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10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1D8C27BB" w14:textId="77777777" w:rsidR="008008D1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CEDDA" w14:textId="77777777" w:rsidR="008008D1" w:rsidRPr="00D72552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11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4A9D9185" w14:textId="77777777" w:rsidR="008008D1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4868B" w14:textId="77777777" w:rsidR="008008D1" w:rsidRDefault="008008D1" w:rsidP="009C7A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05.12.2025г.</w:t>
            </w:r>
          </w:p>
        </w:tc>
      </w:tr>
      <w:tr w:rsidR="008008D1" w:rsidRPr="005945F0" w14:paraId="08425C95" w14:textId="77777777" w:rsidTr="009C7AD5">
        <w:trPr>
          <w:gridAfter w:val="1"/>
          <w:wAfter w:w="9" w:type="dxa"/>
          <w:trHeight w:val="288"/>
        </w:trPr>
        <w:tc>
          <w:tcPr>
            <w:tcW w:w="2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B07E9" w14:textId="77777777" w:rsidR="008008D1" w:rsidRPr="007639AF" w:rsidRDefault="008008D1" w:rsidP="009C7AD5">
            <w:pPr>
              <w:rPr>
                <w:sz w:val="28"/>
              </w:rPr>
            </w:pPr>
            <w:r>
              <w:rPr>
                <w:sz w:val="28"/>
              </w:rPr>
              <w:t xml:space="preserve">Громова Е.Н.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04B7480" w14:textId="77777777" w:rsidR="008008D1" w:rsidRPr="00587CAE" w:rsidRDefault="008008D1" w:rsidP="009C7AD5">
            <w:pPr>
              <w:tabs>
                <w:tab w:val="left" w:pos="825"/>
              </w:tabs>
              <w:rPr>
                <w:color w:val="95B3D7" w:themeColor="accent1" w:themeTint="99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19E9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B717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D715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FF7F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6DD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6047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5B70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B35C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AC98A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2A074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3752A111" w14:textId="77777777" w:rsidTr="009C7AD5">
        <w:trPr>
          <w:gridAfter w:val="1"/>
          <w:wAfter w:w="9" w:type="dxa"/>
          <w:trHeight w:val="282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67CD1" w14:textId="77777777" w:rsidR="008008D1" w:rsidRPr="007639AF" w:rsidRDefault="008008D1" w:rsidP="009C7AD5">
            <w:pPr>
              <w:rPr>
                <w:sz w:val="28"/>
              </w:rPr>
            </w:pPr>
            <w:r w:rsidRPr="00FE6A1A">
              <w:rPr>
                <w:sz w:val="28"/>
              </w:rPr>
              <w:t>Маркевич Ю.Г.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631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0598A134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FE70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F185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453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6CC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2D69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E6A3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CBAC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57FF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AF840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287AAAF4" w14:textId="77777777" w:rsidTr="009C7AD5">
        <w:trPr>
          <w:gridAfter w:val="1"/>
          <w:wAfter w:w="9" w:type="dxa"/>
          <w:trHeight w:val="289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9DFB7" w14:textId="77777777" w:rsidR="008008D1" w:rsidRPr="007639AF" w:rsidRDefault="008008D1" w:rsidP="009C7AD5">
            <w:pPr>
              <w:rPr>
                <w:sz w:val="28"/>
              </w:rPr>
            </w:pPr>
            <w:r>
              <w:rPr>
                <w:sz w:val="28"/>
              </w:rPr>
              <w:t>Топольский В.И.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67D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8BFB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229DC180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108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303B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1B9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8D5EF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3EB4B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6824C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1869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4EE67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7B846FC2" w14:textId="77777777" w:rsidTr="009C7AD5">
        <w:trPr>
          <w:gridAfter w:val="1"/>
          <w:wAfter w:w="9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D1BB3" w14:textId="77777777" w:rsidR="008008D1" w:rsidRDefault="008008D1" w:rsidP="009C7AD5">
            <w:pPr>
              <w:rPr>
                <w:sz w:val="28"/>
              </w:rPr>
            </w:pPr>
            <w:r w:rsidRPr="00FE6A1A">
              <w:rPr>
                <w:sz w:val="28"/>
              </w:rPr>
              <w:t>Герасимов А.О.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595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A0F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04A8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811895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55B9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7DDC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8513E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75B8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BE2E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63E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D369A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2E5A3D6B" w14:textId="77777777" w:rsidTr="009C7AD5">
        <w:trPr>
          <w:gridAfter w:val="1"/>
          <w:wAfter w:w="9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06010" w14:textId="2022CA90" w:rsidR="000663E2" w:rsidRPr="007639AF" w:rsidRDefault="000663E2" w:rsidP="009C7AD5">
            <w:pPr>
              <w:rPr>
                <w:sz w:val="28"/>
              </w:rPr>
            </w:pPr>
            <w:r w:rsidRPr="007639AF">
              <w:rPr>
                <w:sz w:val="28"/>
              </w:rPr>
              <w:t>Ершов М.А.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16A9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C2ADC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50F1D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1B988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</w:tcPr>
          <w:p w14:paraId="61F762C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89D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BD05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4055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8DCB7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182C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41299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3E5FE73F" w14:textId="77777777" w:rsidTr="009C7AD5">
        <w:trPr>
          <w:gridAfter w:val="1"/>
          <w:wAfter w:w="9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2F06F" w14:textId="19CC8811" w:rsidR="008008D1" w:rsidRPr="007639AF" w:rsidRDefault="000663E2" w:rsidP="009C7AD5">
            <w:pPr>
              <w:rPr>
                <w:sz w:val="28"/>
              </w:rPr>
            </w:pPr>
            <w:r>
              <w:rPr>
                <w:sz w:val="28"/>
              </w:rPr>
              <w:t>Юшманова А.А.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5DD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8C9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9C58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DDF8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528E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3F1FD4CC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36D5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F37A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5F7E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4C4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0072C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4598856B" w14:textId="77777777" w:rsidTr="009C7AD5">
        <w:trPr>
          <w:gridAfter w:val="1"/>
          <w:wAfter w:w="9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72193" w14:textId="77777777" w:rsidR="008008D1" w:rsidRPr="007639AF" w:rsidRDefault="008008D1" w:rsidP="009C7AD5">
            <w:pPr>
              <w:rPr>
                <w:sz w:val="28"/>
              </w:rPr>
            </w:pPr>
            <w:r>
              <w:rPr>
                <w:sz w:val="28"/>
              </w:rPr>
              <w:t>Верхотурова О.С.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B508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C954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6014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9A7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6760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BBCB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A7469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1120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DA69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A33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87FB8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2E704EC4" w14:textId="77777777" w:rsidTr="009C7AD5">
        <w:trPr>
          <w:gridAfter w:val="1"/>
          <w:wAfter w:w="9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32FF8" w14:textId="77777777" w:rsidR="008008D1" w:rsidRPr="007639AF" w:rsidRDefault="008008D1" w:rsidP="009C7AD5">
            <w:pPr>
              <w:rPr>
                <w:sz w:val="28"/>
              </w:rPr>
            </w:pPr>
            <w:r>
              <w:rPr>
                <w:sz w:val="28"/>
              </w:rPr>
              <w:t xml:space="preserve">Непомнящих Л.Г.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E54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ED63D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DC40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5AFD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76B40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A4D2A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F391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85D483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8C4B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E2E7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6809A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55FE0F0D" w14:textId="77777777" w:rsidTr="009C7AD5">
        <w:trPr>
          <w:gridAfter w:val="1"/>
          <w:wAfter w:w="9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A7F3D" w14:textId="77777777" w:rsidR="008008D1" w:rsidRPr="007639AF" w:rsidRDefault="008008D1" w:rsidP="009C7AD5">
            <w:pPr>
              <w:rPr>
                <w:sz w:val="28"/>
              </w:rPr>
            </w:pPr>
            <w:r>
              <w:rPr>
                <w:sz w:val="28"/>
              </w:rPr>
              <w:t xml:space="preserve">Громова Е.Н.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FCF5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82CE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E8077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32F1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973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2CC28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F6B2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CE2D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8446113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CEFBE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61DB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077A16D5" w14:textId="77777777" w:rsidTr="009C7AD5">
        <w:trPr>
          <w:gridAfter w:val="1"/>
          <w:wAfter w:w="9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45A64" w14:textId="77777777" w:rsidR="008008D1" w:rsidRPr="007639AF" w:rsidRDefault="008008D1" w:rsidP="009C7AD5">
            <w:pPr>
              <w:rPr>
                <w:sz w:val="28"/>
              </w:rPr>
            </w:pPr>
            <w:r>
              <w:rPr>
                <w:sz w:val="28"/>
              </w:rPr>
              <w:t>Герасимов А.О.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5AAF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FD9CC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32214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F313C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087B7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44CE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7E0F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7DC98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7035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86B9BE9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20BE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  <w:tr w:rsidR="008008D1" w:rsidRPr="005945F0" w14:paraId="6C381CE9" w14:textId="77777777" w:rsidTr="009C7AD5">
        <w:trPr>
          <w:gridAfter w:val="1"/>
          <w:wAfter w:w="9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A9BE1" w14:textId="77777777" w:rsidR="008008D1" w:rsidRPr="007639AF" w:rsidRDefault="008008D1" w:rsidP="009C7AD5">
            <w:pPr>
              <w:rPr>
                <w:sz w:val="28"/>
              </w:rPr>
            </w:pPr>
            <w:r>
              <w:rPr>
                <w:sz w:val="28"/>
              </w:rPr>
              <w:t>Топольский В.И.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0EA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9035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1311D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5F496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4EA2C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85EFF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1B47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46F0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3E5B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E261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07B7B5B" w14:textId="77777777" w:rsidR="008008D1" w:rsidRPr="00D72552" w:rsidRDefault="008008D1" w:rsidP="009C7AD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3FBA0218" w14:textId="77777777" w:rsidR="008008D1" w:rsidRDefault="008008D1" w:rsidP="008008D1">
      <w:pPr>
        <w:ind w:left="1134"/>
        <w:rPr>
          <w:sz w:val="28"/>
          <w:szCs w:val="28"/>
        </w:rPr>
      </w:pPr>
    </w:p>
    <w:p w14:paraId="5DEF187A" w14:textId="77777777" w:rsidR="008008D1" w:rsidRDefault="008008D1" w:rsidP="008008D1">
      <w:pPr>
        <w:ind w:left="1134"/>
        <w:rPr>
          <w:sz w:val="28"/>
          <w:szCs w:val="28"/>
        </w:rPr>
      </w:pPr>
    </w:p>
    <w:p w14:paraId="388ADE48" w14:textId="77777777" w:rsidR="008008D1" w:rsidRDefault="008008D1" w:rsidP="008008D1">
      <w:pPr>
        <w:ind w:left="1134"/>
        <w:rPr>
          <w:sz w:val="28"/>
          <w:szCs w:val="28"/>
        </w:rPr>
      </w:pPr>
    </w:p>
    <w:p w14:paraId="427E4174" w14:textId="77777777" w:rsidR="008008D1" w:rsidRPr="00D72552" w:rsidRDefault="008008D1" w:rsidP="008008D1">
      <w:pPr>
        <w:ind w:left="1134"/>
        <w:rPr>
          <w:sz w:val="28"/>
          <w:szCs w:val="28"/>
        </w:rPr>
      </w:pPr>
      <w:r w:rsidRPr="00D72552">
        <w:rPr>
          <w:sz w:val="28"/>
          <w:szCs w:val="28"/>
        </w:rPr>
        <w:t xml:space="preserve">Председатель Думы Тайтурского городского поселения </w:t>
      </w:r>
    </w:p>
    <w:p w14:paraId="00A1DC0E" w14:textId="77777777" w:rsidR="00D06992" w:rsidRPr="00D871A0" w:rsidRDefault="008008D1" w:rsidP="00D06992">
      <w:pPr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Усольского </w:t>
      </w:r>
      <w:r w:rsidRPr="00D7255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Иркутской области                                                                           М.А. Ершов</w:t>
      </w:r>
    </w:p>
    <w:sectPr w:rsidR="00D06992" w:rsidRPr="00D871A0" w:rsidSect="00D06992">
      <w:headerReference w:type="first" r:id="rId10"/>
      <w:footerReference w:type="first" r:id="rId11"/>
      <w:pgSz w:w="16838" w:h="11906" w:orient="landscape"/>
      <w:pgMar w:top="997" w:right="567" w:bottom="567" w:left="28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F1F1E" w14:textId="77777777" w:rsidR="002344DE" w:rsidRDefault="002344DE">
      <w:r>
        <w:separator/>
      </w:r>
    </w:p>
  </w:endnote>
  <w:endnote w:type="continuationSeparator" w:id="0">
    <w:p w14:paraId="0E96DD17" w14:textId="77777777" w:rsidR="002344DE" w:rsidRDefault="0023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EDE4" w14:textId="77777777" w:rsidR="00D06992" w:rsidRDefault="00D0699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98F98" w14:textId="77777777" w:rsidR="002344DE" w:rsidRDefault="002344DE">
      <w:r>
        <w:separator/>
      </w:r>
    </w:p>
  </w:footnote>
  <w:footnote w:type="continuationSeparator" w:id="0">
    <w:p w14:paraId="2C55F955" w14:textId="77777777" w:rsidR="002344DE" w:rsidRDefault="00234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32AA7" w14:textId="77777777" w:rsidR="0008239E" w:rsidRDefault="0008239E">
    <w:pPr>
      <w:pStyle w:val="a9"/>
      <w:jc w:val="center"/>
    </w:pPr>
  </w:p>
  <w:p w14:paraId="5D784054" w14:textId="77777777" w:rsidR="0008239E" w:rsidRDefault="0008239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1F4D" w14:textId="77777777" w:rsidR="00D06992" w:rsidRPr="00D06992" w:rsidRDefault="00D06992" w:rsidP="00D0699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F53D3"/>
    <w:multiLevelType w:val="multilevel"/>
    <w:tmpl w:val="F01CE87C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1E55800"/>
    <w:multiLevelType w:val="hybridMultilevel"/>
    <w:tmpl w:val="D9AE9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741E7"/>
    <w:multiLevelType w:val="multilevel"/>
    <w:tmpl w:val="C9206D3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94F474F"/>
    <w:multiLevelType w:val="hybridMultilevel"/>
    <w:tmpl w:val="07B4D02A"/>
    <w:lvl w:ilvl="0" w:tplc="EA183EA8">
      <w:start w:val="2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E4F6077"/>
    <w:multiLevelType w:val="multilevel"/>
    <w:tmpl w:val="1F44DAE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840" w:hanging="2520"/>
      </w:pPr>
      <w:rPr>
        <w:rFonts w:ascii="Times New Roman" w:hAnsi="Times New Roman" w:hint="default"/>
        <w:sz w:val="28"/>
      </w:rPr>
    </w:lvl>
  </w:abstractNum>
  <w:abstractNum w:abstractNumId="17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9A727D"/>
    <w:multiLevelType w:val="multilevel"/>
    <w:tmpl w:val="14B0187E"/>
    <w:lvl w:ilvl="0">
      <w:start w:val="1"/>
      <w:numFmt w:val="decimal"/>
      <w:lvlText w:val="%1."/>
      <w:lvlJc w:val="left"/>
      <w:pPr>
        <w:ind w:left="1879" w:hanging="117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449" w:hanging="57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769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5299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646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7999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916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0699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2229" w:hanging="2160"/>
      </w:pPr>
      <w:rPr>
        <w:rFonts w:hint="default"/>
        <w:sz w:val="28"/>
      </w:rPr>
    </w:lvl>
  </w:abstractNum>
  <w:abstractNum w:abstractNumId="19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A0042A"/>
    <w:multiLevelType w:val="multilevel"/>
    <w:tmpl w:val="E4C266D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CB4E6F"/>
    <w:multiLevelType w:val="hybridMultilevel"/>
    <w:tmpl w:val="80C69330"/>
    <w:lvl w:ilvl="0" w:tplc="30A8F51E">
      <w:start w:val="2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27"/>
  </w:num>
  <w:num w:numId="4">
    <w:abstractNumId w:val="28"/>
  </w:num>
  <w:num w:numId="5">
    <w:abstractNumId w:val="8"/>
  </w:num>
  <w:num w:numId="6">
    <w:abstractNumId w:val="2"/>
  </w:num>
  <w:num w:numId="7">
    <w:abstractNumId w:val="3"/>
  </w:num>
  <w:num w:numId="8">
    <w:abstractNumId w:val="21"/>
  </w:num>
  <w:num w:numId="9">
    <w:abstractNumId w:val="6"/>
  </w:num>
  <w:num w:numId="10">
    <w:abstractNumId w:val="0"/>
  </w:num>
  <w:num w:numId="11">
    <w:abstractNumId w:val="14"/>
  </w:num>
  <w:num w:numId="12">
    <w:abstractNumId w:val="10"/>
  </w:num>
  <w:num w:numId="13">
    <w:abstractNumId w:val="13"/>
  </w:num>
  <w:num w:numId="14">
    <w:abstractNumId w:val="20"/>
  </w:num>
  <w:num w:numId="15">
    <w:abstractNumId w:val="22"/>
  </w:num>
  <w:num w:numId="16">
    <w:abstractNumId w:val="17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5"/>
  </w:num>
  <w:num w:numId="20">
    <w:abstractNumId w:val="26"/>
  </w:num>
  <w:num w:numId="21">
    <w:abstractNumId w:val="25"/>
  </w:num>
  <w:num w:numId="22">
    <w:abstractNumId w:val="9"/>
  </w:num>
  <w:num w:numId="23">
    <w:abstractNumId w:val="23"/>
  </w:num>
  <w:num w:numId="24">
    <w:abstractNumId w:val="12"/>
  </w:num>
  <w:num w:numId="25">
    <w:abstractNumId w:val="7"/>
  </w:num>
  <w:num w:numId="26">
    <w:abstractNumId w:val="24"/>
  </w:num>
  <w:num w:numId="27">
    <w:abstractNumId w:val="1"/>
  </w:num>
  <w:num w:numId="28">
    <w:abstractNumId w:val="1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58"/>
    <w:rsid w:val="00000010"/>
    <w:rsid w:val="00000356"/>
    <w:rsid w:val="000004FC"/>
    <w:rsid w:val="000007B2"/>
    <w:rsid w:val="00000DFB"/>
    <w:rsid w:val="00001E23"/>
    <w:rsid w:val="0000220C"/>
    <w:rsid w:val="000029A2"/>
    <w:rsid w:val="0000303E"/>
    <w:rsid w:val="00003653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3E2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39E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54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85C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0E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8F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99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4DE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31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5D8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0FE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0CCF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71"/>
    <w:rsid w:val="002C0398"/>
    <w:rsid w:val="002C0B35"/>
    <w:rsid w:val="002C1330"/>
    <w:rsid w:val="002C1A57"/>
    <w:rsid w:val="002C1B38"/>
    <w:rsid w:val="002C2387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588"/>
    <w:rsid w:val="003216FA"/>
    <w:rsid w:val="0032483F"/>
    <w:rsid w:val="00324D90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37F0F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108D"/>
    <w:rsid w:val="003527E1"/>
    <w:rsid w:val="00353B7B"/>
    <w:rsid w:val="00353CE0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2D83"/>
    <w:rsid w:val="003B3DBC"/>
    <w:rsid w:val="003B46F6"/>
    <w:rsid w:val="003B49B9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342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4DB6"/>
    <w:rsid w:val="0043519A"/>
    <w:rsid w:val="004351A2"/>
    <w:rsid w:val="0043588B"/>
    <w:rsid w:val="00435C53"/>
    <w:rsid w:val="004401C2"/>
    <w:rsid w:val="00440B98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2264"/>
    <w:rsid w:val="0047310E"/>
    <w:rsid w:val="00473E1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4C60"/>
    <w:rsid w:val="00496411"/>
    <w:rsid w:val="0049657A"/>
    <w:rsid w:val="00496B65"/>
    <w:rsid w:val="004A0342"/>
    <w:rsid w:val="004A0619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76D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473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87CAE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3FDF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0168"/>
    <w:rsid w:val="005C1247"/>
    <w:rsid w:val="005C1860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6EE5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2F6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4A39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560D5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15C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166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23B7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13AB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08D1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1B3"/>
    <w:rsid w:val="00893226"/>
    <w:rsid w:val="00893913"/>
    <w:rsid w:val="00893A88"/>
    <w:rsid w:val="00893D9A"/>
    <w:rsid w:val="0089413C"/>
    <w:rsid w:val="00894474"/>
    <w:rsid w:val="00895011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0A4"/>
    <w:rsid w:val="008C6121"/>
    <w:rsid w:val="008C6599"/>
    <w:rsid w:val="008C77C1"/>
    <w:rsid w:val="008C78F0"/>
    <w:rsid w:val="008D053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3CC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5B5B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34F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5AE8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059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387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AD1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1288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FF7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B89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6D2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3026"/>
    <w:rsid w:val="00AB4F28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40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18F3"/>
    <w:rsid w:val="00AF2D74"/>
    <w:rsid w:val="00AF3506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4BEA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0D61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5257"/>
    <w:rsid w:val="00B965AD"/>
    <w:rsid w:val="00B96E77"/>
    <w:rsid w:val="00BA0EBD"/>
    <w:rsid w:val="00BA1218"/>
    <w:rsid w:val="00BA1698"/>
    <w:rsid w:val="00BA1F08"/>
    <w:rsid w:val="00BA253E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3B37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2E22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3CF"/>
    <w:rsid w:val="00CA369E"/>
    <w:rsid w:val="00CA468D"/>
    <w:rsid w:val="00CA4FF1"/>
    <w:rsid w:val="00CA57CE"/>
    <w:rsid w:val="00CA59A4"/>
    <w:rsid w:val="00CA636A"/>
    <w:rsid w:val="00CA6798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0D06"/>
    <w:rsid w:val="00CF0F72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00E8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992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620"/>
    <w:rsid w:val="00DB7AB4"/>
    <w:rsid w:val="00DB7BA9"/>
    <w:rsid w:val="00DC0364"/>
    <w:rsid w:val="00DC0634"/>
    <w:rsid w:val="00DC1240"/>
    <w:rsid w:val="00DC1402"/>
    <w:rsid w:val="00DC17E3"/>
    <w:rsid w:val="00DC2005"/>
    <w:rsid w:val="00DC243D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2AEC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67D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27E44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2AE6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9A1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87DAE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211"/>
    <w:rsid w:val="00EC0631"/>
    <w:rsid w:val="00EC2E2B"/>
    <w:rsid w:val="00EC33F0"/>
    <w:rsid w:val="00EC41CC"/>
    <w:rsid w:val="00EC4A1F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2E3E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440D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59DB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3CE4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27D7"/>
    <w:rsid w:val="00F8339B"/>
    <w:rsid w:val="00F83661"/>
    <w:rsid w:val="00F8392D"/>
    <w:rsid w:val="00F84716"/>
    <w:rsid w:val="00F8485F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A7CAE"/>
    <w:rsid w:val="00FB03C9"/>
    <w:rsid w:val="00FB0A77"/>
    <w:rsid w:val="00FB0CF1"/>
    <w:rsid w:val="00FB18CF"/>
    <w:rsid w:val="00FB1C15"/>
    <w:rsid w:val="00FB1C38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4C34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662B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9E2"/>
    <w:rsid w:val="00FF4CCC"/>
    <w:rsid w:val="00FF57E2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518A3"/>
  <w15:docId w15:val="{A521C3AB-08CE-4A1A-9293-D0246101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uiPriority w:val="99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Body Text"/>
    <w:basedOn w:val="a0"/>
    <w:link w:val="af9"/>
    <w:uiPriority w:val="99"/>
    <w:unhideWhenUsed/>
    <w:rsid w:val="00AF18F3"/>
    <w:pPr>
      <w:jc w:val="both"/>
    </w:pPr>
    <w:rPr>
      <w:rFonts w:eastAsiaTheme="minorEastAsia"/>
    </w:rPr>
  </w:style>
  <w:style w:type="character" w:customStyle="1" w:styleId="af9">
    <w:name w:val="Основной текст Знак"/>
    <w:basedOn w:val="a1"/>
    <w:link w:val="af8"/>
    <w:uiPriority w:val="99"/>
    <w:rsid w:val="00AF18F3"/>
    <w:rPr>
      <w:rFonts w:eastAsiaTheme="minorEastAsia"/>
      <w:sz w:val="24"/>
      <w:szCs w:val="24"/>
    </w:rPr>
  </w:style>
  <w:style w:type="paragraph" w:styleId="afa">
    <w:name w:val="List Paragraph"/>
    <w:basedOn w:val="a0"/>
    <w:uiPriority w:val="34"/>
    <w:qFormat/>
    <w:rsid w:val="00AF18F3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</w:rPr>
  </w:style>
  <w:style w:type="character" w:styleId="afb">
    <w:name w:val="Emphasis"/>
    <w:uiPriority w:val="20"/>
    <w:qFormat/>
    <w:rsid w:val="00AF18F3"/>
    <w:rPr>
      <w:i/>
      <w:iCs/>
    </w:rPr>
  </w:style>
  <w:style w:type="paragraph" w:customStyle="1" w:styleId="s1">
    <w:name w:val="s_1"/>
    <w:basedOn w:val="a0"/>
    <w:rsid w:val="00AF18F3"/>
    <w:pPr>
      <w:spacing w:before="100" w:beforeAutospacing="1" w:after="100" w:afterAutospacing="1"/>
    </w:pPr>
  </w:style>
  <w:style w:type="paragraph" w:customStyle="1" w:styleId="120">
    <w:name w:val="12_наклон"/>
    <w:basedOn w:val="a0"/>
    <w:link w:val="121"/>
    <w:qFormat/>
    <w:rsid w:val="00AF18F3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b/>
      <w:bCs/>
      <w:i/>
    </w:rPr>
  </w:style>
  <w:style w:type="character" w:customStyle="1" w:styleId="121">
    <w:name w:val="12_наклон Знак"/>
    <w:link w:val="120"/>
    <w:rsid w:val="00AF18F3"/>
    <w:rPr>
      <w:b/>
      <w:bCs/>
      <w:i/>
      <w:sz w:val="24"/>
      <w:szCs w:val="24"/>
    </w:rPr>
  </w:style>
  <w:style w:type="character" w:customStyle="1" w:styleId="blk">
    <w:name w:val="blk"/>
    <w:rsid w:val="00AF18F3"/>
  </w:style>
  <w:style w:type="paragraph" w:customStyle="1" w:styleId="afc">
    <w:name w:val="СТатья"/>
    <w:basedOn w:val="a0"/>
    <w:link w:val="afd"/>
    <w:qFormat/>
    <w:rsid w:val="00AF18F3"/>
    <w:pPr>
      <w:autoSpaceDE w:val="0"/>
      <w:autoSpaceDN w:val="0"/>
      <w:adjustRightInd w:val="0"/>
      <w:spacing w:before="120" w:after="120"/>
      <w:ind w:firstLine="709"/>
      <w:jc w:val="both"/>
    </w:pPr>
    <w:rPr>
      <w:bCs/>
      <w:i/>
    </w:rPr>
  </w:style>
  <w:style w:type="character" w:customStyle="1" w:styleId="afd">
    <w:name w:val="СТатья Знак"/>
    <w:link w:val="afc"/>
    <w:rsid w:val="00AF18F3"/>
    <w:rPr>
      <w:bCs/>
      <w:i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F18F3"/>
    <w:rPr>
      <w:b/>
      <w:bCs/>
      <w:kern w:val="36"/>
      <w:sz w:val="48"/>
      <w:szCs w:val="48"/>
    </w:rPr>
  </w:style>
  <w:style w:type="character" w:customStyle="1" w:styleId="aa">
    <w:name w:val="Верхний колонтитул Знак"/>
    <w:basedOn w:val="a1"/>
    <w:link w:val="a9"/>
    <w:uiPriority w:val="99"/>
    <w:rsid w:val="0008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4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2917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3</cp:revision>
  <cp:lastPrinted>2024-05-29T05:19:00Z</cp:lastPrinted>
  <dcterms:created xsi:type="dcterms:W3CDTF">2025-05-15T06:22:00Z</dcterms:created>
  <dcterms:modified xsi:type="dcterms:W3CDTF">2025-05-15T06:31:00Z</dcterms:modified>
</cp:coreProperties>
</file>