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389B7" w14:textId="77777777" w:rsidR="00D873C2" w:rsidRPr="00473E1E" w:rsidRDefault="00505E3F" w:rsidP="00473E1E">
      <w:pPr>
        <w:widowControl w:val="0"/>
        <w:autoSpaceDE w:val="0"/>
        <w:autoSpaceDN w:val="0"/>
        <w:adjustRightInd w:val="0"/>
        <w:rPr>
          <w:noProof/>
          <w:sz w:val="28"/>
          <w:szCs w:val="28"/>
        </w:rPr>
      </w:pPr>
      <w:r w:rsidRPr="00473E1E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1EAB5BC8" wp14:editId="2EECBB5C">
            <wp:simplePos x="0" y="0"/>
            <wp:positionH relativeFrom="column">
              <wp:posOffset>2749550</wp:posOffset>
            </wp:positionH>
            <wp:positionV relativeFrom="paragraph">
              <wp:posOffset>-371475</wp:posOffset>
            </wp:positionV>
            <wp:extent cx="653811" cy="819509"/>
            <wp:effectExtent l="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371118" w14:textId="77777777" w:rsidR="001C2262" w:rsidRPr="00473E1E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F977081" w14:textId="77777777" w:rsidR="001C2262" w:rsidRPr="00473E1E" w:rsidRDefault="001C2262" w:rsidP="001C2262">
      <w:pPr>
        <w:pStyle w:val="af5"/>
        <w:contextualSpacing/>
        <w:rPr>
          <w:bCs/>
          <w:sz w:val="28"/>
          <w:szCs w:val="28"/>
        </w:rPr>
      </w:pPr>
      <w:r w:rsidRPr="00473E1E">
        <w:rPr>
          <w:bCs/>
          <w:sz w:val="28"/>
          <w:szCs w:val="28"/>
        </w:rPr>
        <w:t>Российская Федерация</w:t>
      </w:r>
    </w:p>
    <w:p w14:paraId="0FC3D3D7" w14:textId="77777777" w:rsidR="001C2262" w:rsidRPr="00473E1E" w:rsidRDefault="00473E1E" w:rsidP="001C2262">
      <w:pPr>
        <w:contextualSpacing/>
        <w:jc w:val="center"/>
        <w:rPr>
          <w:b/>
          <w:bCs/>
          <w:sz w:val="28"/>
          <w:szCs w:val="28"/>
        </w:rPr>
      </w:pPr>
      <w:r w:rsidRPr="00473E1E">
        <w:rPr>
          <w:b/>
          <w:bCs/>
          <w:sz w:val="28"/>
          <w:szCs w:val="28"/>
        </w:rPr>
        <w:t>ДУМА</w:t>
      </w:r>
    </w:p>
    <w:p w14:paraId="66A2A3D0" w14:textId="77777777" w:rsidR="001C2262" w:rsidRPr="00473E1E" w:rsidRDefault="00E759A1" w:rsidP="001C2262">
      <w:pPr>
        <w:contextualSpacing/>
        <w:jc w:val="center"/>
        <w:rPr>
          <w:b/>
          <w:bCs/>
          <w:sz w:val="28"/>
          <w:szCs w:val="28"/>
        </w:rPr>
      </w:pPr>
      <w:r w:rsidRPr="00473E1E">
        <w:rPr>
          <w:b/>
          <w:bCs/>
          <w:sz w:val="28"/>
          <w:szCs w:val="28"/>
        </w:rPr>
        <w:t>Тайтурского г</w:t>
      </w:r>
      <w:r w:rsidR="001C2262" w:rsidRPr="00473E1E">
        <w:rPr>
          <w:b/>
          <w:bCs/>
          <w:sz w:val="28"/>
          <w:szCs w:val="28"/>
        </w:rPr>
        <w:t>ородского поселения</w:t>
      </w:r>
    </w:p>
    <w:p w14:paraId="0873520F" w14:textId="77777777" w:rsidR="001C2262" w:rsidRPr="00473E1E" w:rsidRDefault="00E759A1" w:rsidP="001C2262">
      <w:pPr>
        <w:contextualSpacing/>
        <w:jc w:val="center"/>
        <w:rPr>
          <w:b/>
          <w:bCs/>
          <w:sz w:val="28"/>
          <w:szCs w:val="28"/>
        </w:rPr>
      </w:pPr>
      <w:r w:rsidRPr="00473E1E">
        <w:rPr>
          <w:b/>
          <w:bCs/>
          <w:sz w:val="28"/>
          <w:szCs w:val="28"/>
        </w:rPr>
        <w:t xml:space="preserve">Усольского </w:t>
      </w:r>
      <w:r w:rsidR="001C2262" w:rsidRPr="00473E1E">
        <w:rPr>
          <w:b/>
          <w:bCs/>
          <w:sz w:val="28"/>
          <w:szCs w:val="28"/>
        </w:rPr>
        <w:t xml:space="preserve">муниципального </w:t>
      </w:r>
      <w:r w:rsidRPr="00473E1E">
        <w:rPr>
          <w:b/>
          <w:bCs/>
          <w:sz w:val="28"/>
          <w:szCs w:val="28"/>
        </w:rPr>
        <w:t>района</w:t>
      </w:r>
    </w:p>
    <w:p w14:paraId="4B1FC7B7" w14:textId="77777777" w:rsidR="00E759A1" w:rsidRPr="00473E1E" w:rsidRDefault="00E759A1" w:rsidP="001C2262">
      <w:pPr>
        <w:contextualSpacing/>
        <w:jc w:val="center"/>
        <w:rPr>
          <w:b/>
          <w:bCs/>
          <w:sz w:val="28"/>
          <w:szCs w:val="28"/>
        </w:rPr>
      </w:pPr>
      <w:r w:rsidRPr="00473E1E">
        <w:rPr>
          <w:b/>
          <w:bCs/>
          <w:sz w:val="28"/>
          <w:szCs w:val="28"/>
        </w:rPr>
        <w:t>Иркутской области</w:t>
      </w:r>
    </w:p>
    <w:p w14:paraId="1D3D8F26" w14:textId="77777777" w:rsidR="00D873C2" w:rsidRPr="00473E1E" w:rsidRDefault="00D873C2" w:rsidP="00473E1E">
      <w:pPr>
        <w:widowControl w:val="0"/>
        <w:autoSpaceDE w:val="0"/>
        <w:autoSpaceDN w:val="0"/>
        <w:adjustRightInd w:val="0"/>
        <w:spacing w:line="192" w:lineRule="auto"/>
        <w:jc w:val="center"/>
        <w:rPr>
          <w:b/>
          <w:bCs/>
          <w:sz w:val="28"/>
          <w:szCs w:val="28"/>
        </w:rPr>
      </w:pPr>
    </w:p>
    <w:p w14:paraId="5DA96C36" w14:textId="7F2EFFAB" w:rsidR="00D873C2" w:rsidRDefault="006C12E9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73E1E">
        <w:rPr>
          <w:b/>
          <w:bCs/>
          <w:sz w:val="28"/>
          <w:szCs w:val="28"/>
        </w:rPr>
        <w:t>РЕШЕНИЕ</w:t>
      </w:r>
    </w:p>
    <w:p w14:paraId="49133C0E" w14:textId="77777777" w:rsidR="00E91C0A" w:rsidRDefault="00E91C0A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3696E8A" w14:textId="4483610D" w:rsidR="00E91C0A" w:rsidRPr="00473E1E" w:rsidRDefault="00E91C0A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14:paraId="47A9316D" w14:textId="77777777" w:rsidR="00D873C2" w:rsidRPr="00473E1E" w:rsidRDefault="00D873C2" w:rsidP="00473E1E">
      <w:pPr>
        <w:widowControl w:val="0"/>
        <w:autoSpaceDE w:val="0"/>
        <w:autoSpaceDN w:val="0"/>
        <w:adjustRightInd w:val="0"/>
        <w:spacing w:line="192" w:lineRule="auto"/>
        <w:jc w:val="center"/>
        <w:rPr>
          <w:b/>
          <w:bCs/>
          <w:sz w:val="28"/>
          <w:szCs w:val="28"/>
        </w:rPr>
      </w:pPr>
    </w:p>
    <w:p w14:paraId="40DA0C52" w14:textId="631CBE02" w:rsidR="00D873C2" w:rsidRPr="00473E1E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73E1E">
        <w:rPr>
          <w:sz w:val="28"/>
          <w:szCs w:val="28"/>
        </w:rPr>
        <w:t>От</w:t>
      </w:r>
      <w:r w:rsidR="00554E75" w:rsidRPr="00473E1E">
        <w:rPr>
          <w:sz w:val="28"/>
          <w:szCs w:val="28"/>
        </w:rPr>
        <w:t xml:space="preserve"> </w:t>
      </w:r>
      <w:r w:rsidR="00D50F01">
        <w:rPr>
          <w:sz w:val="28"/>
          <w:szCs w:val="28"/>
        </w:rPr>
        <w:t>2</w:t>
      </w:r>
      <w:r w:rsidR="00E91C0A">
        <w:rPr>
          <w:sz w:val="28"/>
          <w:szCs w:val="28"/>
        </w:rPr>
        <w:t>8</w:t>
      </w:r>
      <w:r w:rsidR="00472264" w:rsidRPr="00473E1E">
        <w:rPr>
          <w:sz w:val="28"/>
          <w:szCs w:val="28"/>
        </w:rPr>
        <w:t>.</w:t>
      </w:r>
      <w:r w:rsidR="00AB4F28" w:rsidRPr="00473E1E">
        <w:rPr>
          <w:sz w:val="28"/>
          <w:szCs w:val="28"/>
        </w:rPr>
        <w:t>01.202</w:t>
      </w:r>
      <w:r w:rsidR="00D50F01">
        <w:rPr>
          <w:sz w:val="28"/>
          <w:szCs w:val="28"/>
        </w:rPr>
        <w:t>5</w:t>
      </w:r>
      <w:r w:rsidR="00554E75" w:rsidRPr="00473E1E">
        <w:rPr>
          <w:sz w:val="28"/>
          <w:szCs w:val="28"/>
        </w:rPr>
        <w:t>г.</w:t>
      </w:r>
      <w:r w:rsidRPr="00473E1E">
        <w:rPr>
          <w:sz w:val="28"/>
          <w:szCs w:val="28"/>
        </w:rPr>
        <w:tab/>
      </w:r>
      <w:r w:rsidRPr="00473E1E">
        <w:rPr>
          <w:sz w:val="28"/>
          <w:szCs w:val="28"/>
        </w:rPr>
        <w:tab/>
      </w:r>
      <w:r w:rsidRPr="00473E1E">
        <w:rPr>
          <w:sz w:val="28"/>
          <w:szCs w:val="28"/>
        </w:rPr>
        <w:tab/>
      </w:r>
      <w:r w:rsidRPr="00473E1E">
        <w:rPr>
          <w:sz w:val="28"/>
          <w:szCs w:val="28"/>
        </w:rPr>
        <w:tab/>
      </w:r>
      <w:r w:rsidRPr="00473E1E">
        <w:rPr>
          <w:sz w:val="28"/>
          <w:szCs w:val="28"/>
        </w:rPr>
        <w:tab/>
      </w:r>
      <w:r w:rsidRPr="00473E1E">
        <w:rPr>
          <w:sz w:val="28"/>
          <w:szCs w:val="28"/>
        </w:rPr>
        <w:tab/>
      </w:r>
      <w:r w:rsidRPr="00473E1E">
        <w:rPr>
          <w:sz w:val="28"/>
          <w:szCs w:val="28"/>
        </w:rPr>
        <w:tab/>
      </w:r>
      <w:r w:rsidRPr="00473E1E">
        <w:rPr>
          <w:sz w:val="28"/>
          <w:szCs w:val="28"/>
        </w:rPr>
        <w:tab/>
        <w:t>№</w:t>
      </w:r>
      <w:r w:rsidR="00E91C0A">
        <w:rPr>
          <w:sz w:val="28"/>
          <w:szCs w:val="28"/>
        </w:rPr>
        <w:t>_____</w:t>
      </w:r>
    </w:p>
    <w:p w14:paraId="08178AF2" w14:textId="77777777" w:rsidR="00D873C2" w:rsidRPr="00473E1E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73E1E">
        <w:rPr>
          <w:sz w:val="28"/>
          <w:szCs w:val="28"/>
        </w:rPr>
        <w:t xml:space="preserve">р.п. </w:t>
      </w:r>
      <w:r w:rsidR="001C2262" w:rsidRPr="00473E1E">
        <w:rPr>
          <w:sz w:val="28"/>
          <w:szCs w:val="28"/>
        </w:rPr>
        <w:t>Тайтурка</w:t>
      </w:r>
    </w:p>
    <w:p w14:paraId="0A3A21A3" w14:textId="77777777" w:rsidR="008E0CA2" w:rsidRPr="00473E1E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32914C5" w14:textId="77777777" w:rsidR="00D000E8" w:rsidRPr="00473E1E" w:rsidRDefault="00D000E8" w:rsidP="00D000E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73E1E">
        <w:rPr>
          <w:b/>
          <w:sz w:val="28"/>
          <w:szCs w:val="28"/>
        </w:rPr>
        <w:t>Об утверждении графика приёма граждан депутатами Думы</w:t>
      </w:r>
    </w:p>
    <w:p w14:paraId="0A0ED05E" w14:textId="0B0F209C" w:rsidR="00D000E8" w:rsidRPr="00473E1E" w:rsidRDefault="00995AE8" w:rsidP="00D000E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73E1E">
        <w:rPr>
          <w:b/>
          <w:sz w:val="28"/>
          <w:szCs w:val="28"/>
        </w:rPr>
        <w:t xml:space="preserve">Тайтурского </w:t>
      </w:r>
      <w:r w:rsidR="00D000E8" w:rsidRPr="00473E1E">
        <w:rPr>
          <w:b/>
          <w:sz w:val="28"/>
          <w:szCs w:val="28"/>
        </w:rPr>
        <w:t xml:space="preserve">городского поселения </w:t>
      </w:r>
      <w:r w:rsidRPr="00473E1E">
        <w:rPr>
          <w:b/>
          <w:sz w:val="28"/>
          <w:szCs w:val="28"/>
        </w:rPr>
        <w:t xml:space="preserve">Усольского </w:t>
      </w:r>
      <w:r w:rsidR="00D000E8" w:rsidRPr="00473E1E">
        <w:rPr>
          <w:b/>
          <w:sz w:val="28"/>
          <w:szCs w:val="28"/>
        </w:rPr>
        <w:t xml:space="preserve">муниципального </w:t>
      </w:r>
      <w:r w:rsidRPr="00473E1E">
        <w:rPr>
          <w:b/>
          <w:sz w:val="28"/>
          <w:szCs w:val="28"/>
        </w:rPr>
        <w:t>района Иркутской области</w:t>
      </w:r>
      <w:r w:rsidR="00D000E8" w:rsidRPr="00473E1E">
        <w:rPr>
          <w:b/>
          <w:sz w:val="28"/>
          <w:szCs w:val="28"/>
        </w:rPr>
        <w:t xml:space="preserve"> </w:t>
      </w:r>
      <w:r w:rsidR="00AB4F28" w:rsidRPr="00473E1E">
        <w:rPr>
          <w:b/>
          <w:sz w:val="28"/>
          <w:szCs w:val="28"/>
        </w:rPr>
        <w:t>на 202</w:t>
      </w:r>
      <w:r w:rsidR="00E12DA4">
        <w:rPr>
          <w:b/>
          <w:sz w:val="28"/>
          <w:szCs w:val="28"/>
        </w:rPr>
        <w:t>6</w:t>
      </w:r>
      <w:r w:rsidR="00D000E8" w:rsidRPr="00473E1E">
        <w:rPr>
          <w:b/>
          <w:sz w:val="28"/>
          <w:szCs w:val="28"/>
        </w:rPr>
        <w:t xml:space="preserve"> год</w:t>
      </w:r>
    </w:p>
    <w:p w14:paraId="755C50EE" w14:textId="77777777" w:rsidR="00D000E8" w:rsidRPr="00473E1E" w:rsidRDefault="00D000E8" w:rsidP="00473E1E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</w:p>
    <w:p w14:paraId="7199AFCC" w14:textId="77777777" w:rsidR="00D000E8" w:rsidRPr="00473E1E" w:rsidRDefault="00D000E8" w:rsidP="00D000E8">
      <w:pPr>
        <w:ind w:firstLine="709"/>
        <w:jc w:val="both"/>
        <w:rPr>
          <w:sz w:val="28"/>
          <w:szCs w:val="28"/>
        </w:rPr>
      </w:pPr>
      <w:r w:rsidRPr="00473E1E">
        <w:rPr>
          <w:sz w:val="28"/>
          <w:szCs w:val="28"/>
        </w:rPr>
        <w:t xml:space="preserve">В соответствии с Федеральным законом от 06.10.2003 г. № 131- ФЗ «Об общих принципах организации местного самоуправления в Российской Федерации», руководствуясь </w:t>
      </w:r>
      <w:proofErr w:type="spellStart"/>
      <w:r w:rsidRPr="00473E1E">
        <w:rPr>
          <w:sz w:val="28"/>
          <w:szCs w:val="28"/>
        </w:rPr>
        <w:t>ст.ст</w:t>
      </w:r>
      <w:proofErr w:type="spellEnd"/>
      <w:r w:rsidRPr="00473E1E">
        <w:rPr>
          <w:sz w:val="28"/>
          <w:szCs w:val="28"/>
        </w:rPr>
        <w:t xml:space="preserve">. 31, 47 Устава Тайтурского муниципального образования, Дума </w:t>
      </w:r>
      <w:r w:rsidR="00995AE8" w:rsidRPr="00473E1E">
        <w:rPr>
          <w:sz w:val="28"/>
          <w:szCs w:val="28"/>
        </w:rPr>
        <w:t xml:space="preserve">Тайтурского </w:t>
      </w:r>
      <w:r w:rsidRPr="00473E1E">
        <w:rPr>
          <w:sz w:val="28"/>
          <w:szCs w:val="28"/>
        </w:rPr>
        <w:t xml:space="preserve">городского поселения </w:t>
      </w:r>
      <w:r w:rsidR="00995AE8" w:rsidRPr="00473E1E">
        <w:rPr>
          <w:sz w:val="28"/>
          <w:szCs w:val="28"/>
        </w:rPr>
        <w:t xml:space="preserve">Усольского </w:t>
      </w:r>
      <w:r w:rsidRPr="00473E1E">
        <w:rPr>
          <w:sz w:val="28"/>
          <w:szCs w:val="28"/>
        </w:rPr>
        <w:t xml:space="preserve">муниципального </w:t>
      </w:r>
      <w:r w:rsidR="00995AE8" w:rsidRPr="00473E1E">
        <w:rPr>
          <w:sz w:val="28"/>
          <w:szCs w:val="28"/>
        </w:rPr>
        <w:t>района Иркутской области</w:t>
      </w:r>
    </w:p>
    <w:p w14:paraId="2FFA1055" w14:textId="77777777" w:rsidR="00D000E8" w:rsidRPr="00473E1E" w:rsidRDefault="00D000E8" w:rsidP="00D000E8">
      <w:pPr>
        <w:pStyle w:val="af8"/>
        <w:rPr>
          <w:sz w:val="28"/>
          <w:szCs w:val="28"/>
        </w:rPr>
      </w:pPr>
      <w:r w:rsidRPr="00473E1E">
        <w:rPr>
          <w:sz w:val="28"/>
          <w:szCs w:val="28"/>
        </w:rPr>
        <w:t>РЕШИЛА:</w:t>
      </w:r>
    </w:p>
    <w:p w14:paraId="27516406" w14:textId="77777777" w:rsidR="00D000E8" w:rsidRPr="00473E1E" w:rsidRDefault="00D000E8" w:rsidP="00D000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3E1E">
        <w:rPr>
          <w:sz w:val="28"/>
          <w:szCs w:val="28"/>
        </w:rPr>
        <w:t xml:space="preserve">1. Определить днем приема по личным вопросам граждан депутатами Думы </w:t>
      </w:r>
      <w:r w:rsidR="00995AE8" w:rsidRPr="00473E1E">
        <w:rPr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Pr="00473E1E">
        <w:rPr>
          <w:sz w:val="28"/>
          <w:szCs w:val="28"/>
        </w:rPr>
        <w:t>первую пятницу каждого месяца с 16:00 до 18:00.</w:t>
      </w:r>
    </w:p>
    <w:p w14:paraId="7876F72B" w14:textId="0A1EF912" w:rsidR="00D000E8" w:rsidRPr="00473E1E" w:rsidRDefault="00D000E8" w:rsidP="00D000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3E1E">
        <w:rPr>
          <w:sz w:val="28"/>
          <w:szCs w:val="28"/>
        </w:rPr>
        <w:t>2.</w:t>
      </w:r>
      <w:r w:rsidRPr="00473E1E">
        <w:rPr>
          <w:sz w:val="28"/>
          <w:szCs w:val="28"/>
        </w:rPr>
        <w:tab/>
        <w:t xml:space="preserve">Утвердить график приёма граждан депутатами Думы </w:t>
      </w:r>
      <w:r w:rsidR="00995AE8" w:rsidRPr="00473E1E">
        <w:rPr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="00AB4F28" w:rsidRPr="00473E1E">
        <w:rPr>
          <w:sz w:val="28"/>
          <w:szCs w:val="28"/>
        </w:rPr>
        <w:t>на 202</w:t>
      </w:r>
      <w:r w:rsidR="00E12DA4">
        <w:rPr>
          <w:sz w:val="28"/>
          <w:szCs w:val="28"/>
        </w:rPr>
        <w:t>6</w:t>
      </w:r>
      <w:r w:rsidRPr="00473E1E">
        <w:rPr>
          <w:sz w:val="28"/>
          <w:szCs w:val="28"/>
        </w:rPr>
        <w:t xml:space="preserve"> год (Приложение №1).</w:t>
      </w:r>
    </w:p>
    <w:p w14:paraId="06F52748" w14:textId="77777777" w:rsidR="00AF18F3" w:rsidRPr="00473E1E" w:rsidRDefault="00D000E8" w:rsidP="00EC4A1F">
      <w:pPr>
        <w:pStyle w:val="af8"/>
        <w:ind w:firstLine="709"/>
        <w:rPr>
          <w:sz w:val="28"/>
          <w:szCs w:val="28"/>
        </w:rPr>
      </w:pPr>
      <w:r w:rsidRPr="00473E1E">
        <w:rPr>
          <w:sz w:val="28"/>
          <w:szCs w:val="28"/>
        </w:rPr>
        <w:t>3</w:t>
      </w:r>
      <w:r w:rsidR="00EC4A1F" w:rsidRPr="00473E1E">
        <w:rPr>
          <w:sz w:val="28"/>
          <w:szCs w:val="28"/>
        </w:rPr>
        <w:t xml:space="preserve">. </w:t>
      </w:r>
      <w:r w:rsidR="00AB3026" w:rsidRPr="00473E1E">
        <w:rPr>
          <w:sz w:val="28"/>
          <w:szCs w:val="28"/>
        </w:rPr>
        <w:t xml:space="preserve">Секретарю </w:t>
      </w:r>
      <w:r w:rsidR="00434DB6">
        <w:rPr>
          <w:sz w:val="28"/>
          <w:szCs w:val="28"/>
        </w:rPr>
        <w:t xml:space="preserve">Думы </w:t>
      </w:r>
      <w:r w:rsidR="00995AE8" w:rsidRPr="00473E1E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AB3026" w:rsidRPr="00473E1E">
        <w:rPr>
          <w:sz w:val="28"/>
          <w:szCs w:val="28"/>
        </w:rPr>
        <w:t xml:space="preserve">  направить настоящее решение  </w:t>
      </w:r>
      <w:r w:rsidR="000F70EF" w:rsidRPr="00473E1E">
        <w:rPr>
          <w:sz w:val="28"/>
          <w:szCs w:val="28"/>
        </w:rPr>
        <w:t>главе</w:t>
      </w:r>
      <w:r w:rsidR="00AB3026" w:rsidRPr="00473E1E">
        <w:rPr>
          <w:sz w:val="28"/>
          <w:szCs w:val="28"/>
        </w:rPr>
        <w:t xml:space="preserve"> </w:t>
      </w:r>
      <w:r w:rsidR="00995AE8" w:rsidRPr="00473E1E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AB3026" w:rsidRPr="00473E1E">
        <w:rPr>
          <w:sz w:val="28"/>
          <w:szCs w:val="28"/>
        </w:rPr>
        <w:t xml:space="preserve"> для  опублико</w:t>
      </w:r>
      <w:r w:rsidR="00EC4A1F" w:rsidRPr="00473E1E">
        <w:rPr>
          <w:sz w:val="28"/>
          <w:szCs w:val="28"/>
        </w:rPr>
        <w:t>вания в газете «Новости» и на о</w:t>
      </w:r>
      <w:r w:rsidR="00AB3026" w:rsidRPr="00473E1E">
        <w:rPr>
          <w:sz w:val="28"/>
          <w:szCs w:val="28"/>
        </w:rPr>
        <w:t xml:space="preserve">фициальном сайте администрации </w:t>
      </w:r>
      <w:r w:rsidR="00995AE8" w:rsidRPr="00473E1E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472264" w:rsidRPr="00473E1E">
        <w:rPr>
          <w:sz w:val="28"/>
          <w:szCs w:val="28"/>
        </w:rPr>
        <w:t xml:space="preserve"> (</w:t>
      </w:r>
      <w:hyperlink r:id="rId8" w:history="1">
        <w:r w:rsidR="00472264" w:rsidRPr="00473E1E">
          <w:rPr>
            <w:rStyle w:val="a6"/>
            <w:sz w:val="28"/>
            <w:szCs w:val="28"/>
            <w:lang w:val="en-US"/>
          </w:rPr>
          <w:t>www</w:t>
        </w:r>
        <w:r w:rsidR="00472264" w:rsidRPr="00473E1E">
          <w:rPr>
            <w:rStyle w:val="a6"/>
            <w:sz w:val="28"/>
            <w:szCs w:val="28"/>
          </w:rPr>
          <w:t>.</w:t>
        </w:r>
        <w:proofErr w:type="spellStart"/>
        <w:r w:rsidR="00472264" w:rsidRPr="00473E1E">
          <w:rPr>
            <w:rStyle w:val="a6"/>
            <w:sz w:val="28"/>
            <w:szCs w:val="28"/>
            <w:lang w:val="en-US"/>
          </w:rPr>
          <w:t>taiturka</w:t>
        </w:r>
        <w:proofErr w:type="spellEnd"/>
        <w:r w:rsidR="00472264" w:rsidRPr="00473E1E">
          <w:rPr>
            <w:rStyle w:val="a6"/>
            <w:sz w:val="28"/>
            <w:szCs w:val="28"/>
          </w:rPr>
          <w:t>.</w:t>
        </w:r>
        <w:proofErr w:type="spellStart"/>
        <w:r w:rsidR="00472264" w:rsidRPr="00473E1E">
          <w:rPr>
            <w:rStyle w:val="a6"/>
            <w:sz w:val="28"/>
            <w:szCs w:val="28"/>
            <w:lang w:val="en-US"/>
          </w:rPr>
          <w:t>irkmo</w:t>
        </w:r>
        <w:proofErr w:type="spellEnd"/>
        <w:r w:rsidR="00472264" w:rsidRPr="00473E1E">
          <w:rPr>
            <w:rStyle w:val="a6"/>
            <w:sz w:val="28"/>
            <w:szCs w:val="28"/>
          </w:rPr>
          <w:t>.</w:t>
        </w:r>
        <w:proofErr w:type="spellStart"/>
        <w:r w:rsidR="00472264" w:rsidRPr="00473E1E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472264" w:rsidRPr="00473E1E">
        <w:rPr>
          <w:sz w:val="28"/>
          <w:szCs w:val="28"/>
        </w:rPr>
        <w:t>)</w:t>
      </w:r>
      <w:r w:rsidR="00E0467D" w:rsidRPr="00473E1E">
        <w:rPr>
          <w:sz w:val="28"/>
          <w:szCs w:val="28"/>
        </w:rPr>
        <w:t xml:space="preserve"> в </w:t>
      </w:r>
      <w:r w:rsidR="00AB3026" w:rsidRPr="00473E1E">
        <w:rPr>
          <w:sz w:val="28"/>
          <w:szCs w:val="28"/>
        </w:rPr>
        <w:t>информационной</w:t>
      </w:r>
      <w:r w:rsidR="00E0467D" w:rsidRPr="00473E1E">
        <w:rPr>
          <w:sz w:val="28"/>
          <w:szCs w:val="28"/>
        </w:rPr>
        <w:t xml:space="preserve"> </w:t>
      </w:r>
      <w:r w:rsidR="00AB3026" w:rsidRPr="00473E1E">
        <w:rPr>
          <w:sz w:val="28"/>
          <w:szCs w:val="28"/>
        </w:rPr>
        <w:t>-</w:t>
      </w:r>
      <w:r w:rsidR="00E0467D" w:rsidRPr="00473E1E">
        <w:rPr>
          <w:sz w:val="28"/>
          <w:szCs w:val="28"/>
        </w:rPr>
        <w:t xml:space="preserve"> </w:t>
      </w:r>
      <w:r w:rsidR="00AB3026" w:rsidRPr="00473E1E">
        <w:rPr>
          <w:sz w:val="28"/>
          <w:szCs w:val="28"/>
        </w:rPr>
        <w:t>телекоммуникационной сети «Интернет</w:t>
      </w:r>
      <w:r w:rsidR="00472264" w:rsidRPr="00473E1E">
        <w:rPr>
          <w:sz w:val="28"/>
          <w:szCs w:val="28"/>
        </w:rPr>
        <w:t>».</w:t>
      </w:r>
    </w:p>
    <w:p w14:paraId="05F0B5F9" w14:textId="77777777" w:rsidR="006C12E9" w:rsidRPr="00473E1E" w:rsidRDefault="006C12E9" w:rsidP="00473E1E">
      <w:pPr>
        <w:widowControl w:val="0"/>
        <w:autoSpaceDE w:val="0"/>
        <w:autoSpaceDN w:val="0"/>
        <w:adjustRightInd w:val="0"/>
        <w:spacing w:line="192" w:lineRule="auto"/>
        <w:rPr>
          <w:sz w:val="28"/>
          <w:szCs w:val="28"/>
        </w:rPr>
      </w:pPr>
    </w:p>
    <w:p w14:paraId="7E81C980" w14:textId="77777777" w:rsidR="00AF18F3" w:rsidRPr="00473E1E" w:rsidRDefault="00AF18F3" w:rsidP="00473E1E">
      <w:pPr>
        <w:widowControl w:val="0"/>
        <w:autoSpaceDE w:val="0"/>
        <w:autoSpaceDN w:val="0"/>
        <w:adjustRightInd w:val="0"/>
        <w:spacing w:line="192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05"/>
        <w:gridCol w:w="2333"/>
      </w:tblGrid>
      <w:tr w:rsidR="00D000E8" w:rsidRPr="00473E1E" w14:paraId="6DB56487" w14:textId="77777777" w:rsidTr="002665D8">
        <w:tc>
          <w:tcPr>
            <w:tcW w:w="7479" w:type="dxa"/>
          </w:tcPr>
          <w:p w14:paraId="541C2E9B" w14:textId="77777777" w:rsidR="002950FE" w:rsidRDefault="00D000E8" w:rsidP="00473E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73E1E">
              <w:rPr>
                <w:sz w:val="28"/>
                <w:szCs w:val="28"/>
              </w:rPr>
              <w:t xml:space="preserve">Председатель Думы </w:t>
            </w:r>
          </w:p>
          <w:p w14:paraId="5834DAEE" w14:textId="77777777" w:rsidR="002950FE" w:rsidRDefault="00995AE8" w:rsidP="00473E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73E1E">
              <w:rPr>
                <w:sz w:val="28"/>
                <w:szCs w:val="28"/>
              </w:rPr>
              <w:t xml:space="preserve">Тайтурского </w:t>
            </w:r>
            <w:r w:rsidR="00D000E8" w:rsidRPr="00473E1E">
              <w:rPr>
                <w:sz w:val="28"/>
                <w:szCs w:val="28"/>
              </w:rPr>
              <w:t xml:space="preserve">городского поселения </w:t>
            </w:r>
          </w:p>
          <w:p w14:paraId="7EBFC881" w14:textId="77777777" w:rsidR="002950FE" w:rsidRDefault="00995AE8" w:rsidP="00473E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73E1E">
              <w:rPr>
                <w:sz w:val="28"/>
                <w:szCs w:val="28"/>
              </w:rPr>
              <w:t xml:space="preserve">Усольского </w:t>
            </w:r>
            <w:r w:rsidR="00D000E8" w:rsidRPr="00473E1E">
              <w:rPr>
                <w:sz w:val="28"/>
                <w:szCs w:val="28"/>
              </w:rPr>
              <w:t xml:space="preserve">муниципального </w:t>
            </w:r>
            <w:r w:rsidRPr="00473E1E">
              <w:rPr>
                <w:sz w:val="28"/>
                <w:szCs w:val="28"/>
              </w:rPr>
              <w:t xml:space="preserve">района </w:t>
            </w:r>
          </w:p>
          <w:p w14:paraId="1E7BFA38" w14:textId="77777777" w:rsidR="00D000E8" w:rsidRPr="00473E1E" w:rsidRDefault="00995AE8" w:rsidP="00473E1E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473E1E">
              <w:rPr>
                <w:sz w:val="28"/>
                <w:szCs w:val="28"/>
              </w:rPr>
              <w:t>Иркутской области</w:t>
            </w:r>
          </w:p>
          <w:p w14:paraId="153B0BD7" w14:textId="77777777" w:rsidR="00D000E8" w:rsidRPr="00473E1E" w:rsidRDefault="00D000E8" w:rsidP="00473E1E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</w:p>
          <w:p w14:paraId="1541F440" w14:textId="77777777" w:rsidR="002950FE" w:rsidRDefault="00D50F01" w:rsidP="00473E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</w:t>
            </w:r>
            <w:r w:rsidR="00D000E8" w:rsidRPr="00473E1E">
              <w:rPr>
                <w:kern w:val="2"/>
                <w:sz w:val="28"/>
                <w:szCs w:val="28"/>
              </w:rPr>
              <w:t>лав</w:t>
            </w:r>
            <w:r>
              <w:rPr>
                <w:kern w:val="2"/>
                <w:sz w:val="28"/>
                <w:szCs w:val="28"/>
              </w:rPr>
              <w:t>а</w:t>
            </w:r>
            <w:r w:rsidR="00D000E8" w:rsidRPr="00473E1E">
              <w:rPr>
                <w:kern w:val="2"/>
                <w:sz w:val="28"/>
                <w:szCs w:val="28"/>
              </w:rPr>
              <w:t xml:space="preserve"> </w:t>
            </w:r>
            <w:r w:rsidR="00995AE8" w:rsidRPr="00473E1E">
              <w:rPr>
                <w:sz w:val="28"/>
                <w:szCs w:val="28"/>
              </w:rPr>
              <w:t xml:space="preserve">Тайтурского городского поселения </w:t>
            </w:r>
          </w:p>
          <w:p w14:paraId="1E43F71F" w14:textId="77777777" w:rsidR="002950FE" w:rsidRDefault="00995AE8" w:rsidP="00473E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73E1E">
              <w:rPr>
                <w:sz w:val="28"/>
                <w:szCs w:val="28"/>
              </w:rPr>
              <w:t xml:space="preserve">Усольского </w:t>
            </w:r>
            <w:r w:rsidR="00473E1E">
              <w:rPr>
                <w:sz w:val="28"/>
                <w:szCs w:val="28"/>
              </w:rPr>
              <w:t>м</w:t>
            </w:r>
            <w:r w:rsidRPr="00473E1E">
              <w:rPr>
                <w:sz w:val="28"/>
                <w:szCs w:val="28"/>
              </w:rPr>
              <w:t xml:space="preserve">униципального района </w:t>
            </w:r>
          </w:p>
          <w:p w14:paraId="306C18C2" w14:textId="77777777" w:rsidR="00995AE8" w:rsidRPr="00473E1E" w:rsidRDefault="00995AE8" w:rsidP="00473E1E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473E1E">
              <w:rPr>
                <w:sz w:val="28"/>
                <w:szCs w:val="28"/>
              </w:rPr>
              <w:t>Иркутской области</w:t>
            </w:r>
          </w:p>
          <w:p w14:paraId="3DFEA2AB" w14:textId="77777777" w:rsidR="00D000E8" w:rsidRPr="00473E1E" w:rsidRDefault="00D000E8" w:rsidP="00473E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14:paraId="6CB34BF1" w14:textId="77777777" w:rsidR="00D000E8" w:rsidRPr="00473E1E" w:rsidRDefault="00D000E8" w:rsidP="00473E1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357543E1" w14:textId="77777777" w:rsidR="00D000E8" w:rsidRPr="00473E1E" w:rsidRDefault="00D000E8" w:rsidP="00473E1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6EB9D4CB" w14:textId="77777777" w:rsidR="002950FE" w:rsidRDefault="002950FE" w:rsidP="00473E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14:paraId="6A256994" w14:textId="77777777" w:rsidR="00D000E8" w:rsidRPr="00473E1E" w:rsidRDefault="002950FE" w:rsidP="00473E1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Ершов</w:t>
            </w:r>
          </w:p>
          <w:p w14:paraId="38503A18" w14:textId="77777777" w:rsidR="00D000E8" w:rsidRPr="00473E1E" w:rsidRDefault="00D000E8" w:rsidP="00473E1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78D170B3" w14:textId="77777777" w:rsidR="00D000E8" w:rsidRPr="00473E1E" w:rsidRDefault="00D000E8" w:rsidP="00473E1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15DD75E5" w14:textId="77777777" w:rsidR="002950FE" w:rsidRDefault="002950FE" w:rsidP="00473E1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6C009733" w14:textId="77777777" w:rsidR="00D000E8" w:rsidRPr="00473E1E" w:rsidRDefault="00D50F01" w:rsidP="00473E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С.В. Ушаков</w:t>
            </w:r>
          </w:p>
        </w:tc>
      </w:tr>
    </w:tbl>
    <w:p w14:paraId="62DE898D" w14:textId="77777777" w:rsidR="00D047ED" w:rsidRDefault="00D047E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E4FBF77" w14:textId="03DEB19E" w:rsidR="00003653" w:rsidRPr="00473E1E" w:rsidRDefault="00473E1E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Подготовил: </w:t>
      </w:r>
      <w:r w:rsidR="00E12DA4">
        <w:rPr>
          <w:sz w:val="28"/>
          <w:szCs w:val="28"/>
        </w:rPr>
        <w:t xml:space="preserve">Ведущий специалист по информационно-аналитической работе </w:t>
      </w:r>
      <w:proofErr w:type="gramStart"/>
      <w:r w:rsidR="00E12DA4">
        <w:rPr>
          <w:sz w:val="28"/>
          <w:szCs w:val="28"/>
        </w:rPr>
        <w:t>и  делопроизводству</w:t>
      </w:r>
      <w:proofErr w:type="gramEnd"/>
      <w:r w:rsidR="00E12DA4">
        <w:rPr>
          <w:sz w:val="28"/>
          <w:szCs w:val="28"/>
        </w:rPr>
        <w:t xml:space="preserve"> </w:t>
      </w:r>
      <w:r w:rsidR="00D047ED">
        <w:rPr>
          <w:color w:val="000000"/>
          <w:sz w:val="28"/>
          <w:szCs w:val="28"/>
        </w:rPr>
        <w:t>__________О.В. Гурина</w:t>
      </w:r>
    </w:p>
    <w:p w14:paraId="53AFB279" w14:textId="77777777" w:rsidR="00E12DA4" w:rsidRPr="00E12DA4" w:rsidRDefault="00E12DA4" w:rsidP="00E12DA4">
      <w:pPr>
        <w:ind w:right="-284"/>
        <w:jc w:val="both"/>
        <w:rPr>
          <w:rFonts w:eastAsiaTheme="minorEastAsia"/>
          <w:sz w:val="28"/>
          <w:szCs w:val="28"/>
        </w:rPr>
      </w:pPr>
      <w:r w:rsidRPr="00E12DA4">
        <w:rPr>
          <w:rFonts w:eastAsiaTheme="minorEastAsia"/>
          <w:sz w:val="28"/>
          <w:szCs w:val="28"/>
        </w:rPr>
        <w:t>«28» января 2026г.</w:t>
      </w:r>
    </w:p>
    <w:p w14:paraId="1CFADA50" w14:textId="77777777" w:rsidR="00473E1E" w:rsidRDefault="00473E1E" w:rsidP="00473E1E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E95FA4A" w14:textId="77777777" w:rsidR="00473E1E" w:rsidRPr="00473E1E" w:rsidRDefault="00473E1E" w:rsidP="00473E1E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Проверил: Главный специалист администрации по юридическим вопросам и нотариальным действиям _____________О.В. Мунтян</w:t>
      </w:r>
    </w:p>
    <w:p w14:paraId="58598B23" w14:textId="77777777" w:rsidR="00E12DA4" w:rsidRPr="00E12DA4" w:rsidRDefault="00E12DA4" w:rsidP="00E12DA4">
      <w:pPr>
        <w:ind w:right="-284"/>
        <w:jc w:val="both"/>
        <w:rPr>
          <w:rFonts w:eastAsiaTheme="minorEastAsia"/>
          <w:sz w:val="28"/>
          <w:szCs w:val="28"/>
        </w:rPr>
      </w:pPr>
      <w:r w:rsidRPr="00E12DA4">
        <w:rPr>
          <w:rFonts w:eastAsiaTheme="minorEastAsia"/>
          <w:sz w:val="28"/>
          <w:szCs w:val="28"/>
        </w:rPr>
        <w:t>«28» января 2026г.</w:t>
      </w:r>
    </w:p>
    <w:p w14:paraId="3AAFD0CF" w14:textId="5FA8588A" w:rsidR="00473E1E" w:rsidRPr="00473E1E" w:rsidRDefault="00473E1E" w:rsidP="00473E1E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5EA6C92" w14:textId="77777777" w:rsidR="00003653" w:rsidRPr="00473E1E" w:rsidRDefault="0000365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53C893" w14:textId="77777777" w:rsidR="00003653" w:rsidRPr="00473E1E" w:rsidRDefault="0000365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2427755" w14:textId="77777777" w:rsidR="00003653" w:rsidRPr="00473E1E" w:rsidRDefault="0000365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AE8E01B" w14:textId="77777777" w:rsidR="00D06992" w:rsidRDefault="00D0699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  <w:sectPr w:rsidR="00D06992" w:rsidSect="00473E1E">
          <w:headerReference w:type="first" r:id="rId9"/>
          <w:pgSz w:w="11906" w:h="16838"/>
          <w:pgMar w:top="567" w:right="567" w:bottom="284" w:left="1701" w:header="709" w:footer="709" w:gutter="0"/>
          <w:cols w:space="708"/>
          <w:titlePg/>
          <w:docGrid w:linePitch="360"/>
        </w:sectPr>
      </w:pPr>
    </w:p>
    <w:p w14:paraId="42EA38AF" w14:textId="77777777" w:rsidR="00D06992" w:rsidRPr="00D871A0" w:rsidRDefault="00D06992" w:rsidP="00D06992">
      <w:pPr>
        <w:ind w:left="1134"/>
        <w:jc w:val="right"/>
        <w:rPr>
          <w:sz w:val="28"/>
          <w:szCs w:val="28"/>
        </w:rPr>
      </w:pPr>
      <w:r w:rsidRPr="00D871A0">
        <w:rPr>
          <w:sz w:val="28"/>
          <w:szCs w:val="28"/>
        </w:rPr>
        <w:lastRenderedPageBreak/>
        <w:t>Приложение № 1</w:t>
      </w:r>
    </w:p>
    <w:p w14:paraId="2E8D795A" w14:textId="77777777" w:rsidR="00D06992" w:rsidRDefault="00D06992" w:rsidP="00D06992">
      <w:pPr>
        <w:ind w:left="1134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D871A0">
        <w:rPr>
          <w:sz w:val="28"/>
          <w:szCs w:val="28"/>
        </w:rPr>
        <w:t xml:space="preserve"> решению Думы </w:t>
      </w:r>
      <w:r>
        <w:rPr>
          <w:sz w:val="28"/>
          <w:szCs w:val="28"/>
        </w:rPr>
        <w:t>Тайтурского городского</w:t>
      </w:r>
    </w:p>
    <w:p w14:paraId="04753B21" w14:textId="77777777" w:rsidR="00D06992" w:rsidRDefault="00D06992" w:rsidP="00D06992">
      <w:pPr>
        <w:ind w:left="1134"/>
        <w:jc w:val="right"/>
        <w:rPr>
          <w:sz w:val="28"/>
          <w:szCs w:val="28"/>
        </w:rPr>
      </w:pPr>
      <w:r>
        <w:rPr>
          <w:sz w:val="28"/>
          <w:szCs w:val="28"/>
        </w:rPr>
        <w:t>поселения Усольского муниципального</w:t>
      </w:r>
    </w:p>
    <w:p w14:paraId="206A14C4" w14:textId="77777777" w:rsidR="00D06992" w:rsidRPr="00D871A0" w:rsidRDefault="00D06992" w:rsidP="00D06992">
      <w:pPr>
        <w:ind w:left="113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района Иркутской области</w:t>
      </w:r>
    </w:p>
    <w:p w14:paraId="029C9CDD" w14:textId="77777777" w:rsidR="00E12DA4" w:rsidRPr="00E12DA4" w:rsidRDefault="00D06992" w:rsidP="00E12DA4">
      <w:pPr>
        <w:ind w:right="-284"/>
        <w:jc w:val="right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№</w:t>
      </w:r>
      <w:r w:rsidR="00E12DA4">
        <w:rPr>
          <w:sz w:val="28"/>
          <w:szCs w:val="28"/>
        </w:rPr>
        <w:t>___</w:t>
      </w:r>
      <w:proofErr w:type="gramStart"/>
      <w:r w:rsidR="00E12DA4">
        <w:rPr>
          <w:sz w:val="28"/>
          <w:szCs w:val="28"/>
        </w:rPr>
        <w:t>_</w:t>
      </w:r>
      <w:r w:rsidR="00EC0211">
        <w:rPr>
          <w:sz w:val="28"/>
          <w:szCs w:val="28"/>
        </w:rPr>
        <w:t xml:space="preserve"> </w:t>
      </w:r>
      <w:r w:rsidRPr="00D4277F">
        <w:rPr>
          <w:sz w:val="28"/>
          <w:szCs w:val="28"/>
        </w:rPr>
        <w:t xml:space="preserve"> </w:t>
      </w:r>
      <w:r w:rsidR="00D50F01">
        <w:rPr>
          <w:sz w:val="28"/>
          <w:szCs w:val="28"/>
        </w:rPr>
        <w:t>от</w:t>
      </w:r>
      <w:proofErr w:type="gramEnd"/>
      <w:r w:rsidR="00D50F01">
        <w:rPr>
          <w:sz w:val="28"/>
          <w:szCs w:val="28"/>
        </w:rPr>
        <w:t xml:space="preserve"> </w:t>
      </w:r>
      <w:r w:rsidR="00E12DA4" w:rsidRPr="00E12DA4">
        <w:rPr>
          <w:rFonts w:eastAsiaTheme="minorEastAsia"/>
          <w:sz w:val="28"/>
          <w:szCs w:val="28"/>
        </w:rPr>
        <w:t>«28» января 2026г.</w:t>
      </w:r>
    </w:p>
    <w:p w14:paraId="20AB6A63" w14:textId="4D3A7AC3" w:rsidR="00D06992" w:rsidRPr="00D871A0" w:rsidRDefault="00D06992" w:rsidP="00D06992">
      <w:pPr>
        <w:ind w:left="1134"/>
        <w:jc w:val="right"/>
        <w:rPr>
          <w:sz w:val="28"/>
          <w:szCs w:val="28"/>
        </w:rPr>
      </w:pPr>
    </w:p>
    <w:p w14:paraId="5782DABC" w14:textId="77777777" w:rsidR="00D06992" w:rsidRDefault="00D06992" w:rsidP="00D06992">
      <w:pPr>
        <w:ind w:left="1134"/>
        <w:jc w:val="center"/>
        <w:rPr>
          <w:sz w:val="28"/>
          <w:szCs w:val="28"/>
        </w:rPr>
      </w:pPr>
      <w:r w:rsidRPr="00D871A0">
        <w:rPr>
          <w:sz w:val="28"/>
          <w:szCs w:val="28"/>
        </w:rPr>
        <w:t>График приема граждан депутатами Думы</w:t>
      </w:r>
      <w:r>
        <w:rPr>
          <w:sz w:val="28"/>
          <w:szCs w:val="28"/>
        </w:rPr>
        <w:t xml:space="preserve"> </w:t>
      </w:r>
      <w:r w:rsidRPr="00D871A0">
        <w:rPr>
          <w:sz w:val="28"/>
          <w:szCs w:val="28"/>
        </w:rPr>
        <w:t xml:space="preserve">Тайтурского городского поселения </w:t>
      </w:r>
    </w:p>
    <w:p w14:paraId="520E4253" w14:textId="77777777" w:rsidR="00D06992" w:rsidRDefault="00D06992" w:rsidP="00D06992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Усольского </w:t>
      </w:r>
      <w:r w:rsidRPr="00D871A0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</w:p>
    <w:p w14:paraId="081356CD" w14:textId="17CD922D" w:rsidR="00D06992" w:rsidRDefault="00D06992" w:rsidP="00D06992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</w:p>
    <w:p w14:paraId="446D7C46" w14:textId="6E78A902" w:rsidR="00E12DA4" w:rsidRDefault="00E12DA4" w:rsidP="00D06992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>На 2026 год</w:t>
      </w:r>
    </w:p>
    <w:p w14:paraId="68F5B87B" w14:textId="77777777" w:rsidR="00D06992" w:rsidRPr="00D871A0" w:rsidRDefault="00D06992" w:rsidP="00D06992">
      <w:pPr>
        <w:ind w:left="1134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05"/>
        <w:tblOverlap w:val="never"/>
        <w:tblW w:w="14018" w:type="dxa"/>
        <w:tblLayout w:type="fixed"/>
        <w:tblLook w:val="04A0" w:firstRow="1" w:lastRow="0" w:firstColumn="1" w:lastColumn="0" w:noHBand="0" w:noVBand="1"/>
      </w:tblPr>
      <w:tblGrid>
        <w:gridCol w:w="1886"/>
        <w:gridCol w:w="1050"/>
        <w:gridCol w:w="1134"/>
        <w:gridCol w:w="1134"/>
        <w:gridCol w:w="1134"/>
        <w:gridCol w:w="1134"/>
        <w:gridCol w:w="1134"/>
        <w:gridCol w:w="1134"/>
        <w:gridCol w:w="1130"/>
        <w:gridCol w:w="8"/>
        <w:gridCol w:w="1128"/>
        <w:gridCol w:w="8"/>
        <w:gridCol w:w="985"/>
        <w:gridCol w:w="17"/>
        <w:gridCol w:w="985"/>
        <w:gridCol w:w="17"/>
      </w:tblGrid>
      <w:tr w:rsidR="00E12DA4" w:rsidRPr="005945F0" w14:paraId="34A25360" w14:textId="77777777" w:rsidTr="00E12DA4">
        <w:trPr>
          <w:trHeight w:val="288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B347DC" w14:textId="77777777" w:rsidR="00E12DA4" w:rsidRPr="00D72552" w:rsidRDefault="00E12DA4" w:rsidP="007F3CA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A275" w14:textId="77777777" w:rsidR="00E12DA4" w:rsidRPr="00D72552" w:rsidRDefault="00E12DA4" w:rsidP="007F3CA2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72D3" w14:textId="27B14B88" w:rsidR="00E12DA4" w:rsidRPr="00D72552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06.02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</w:p>
          <w:p w14:paraId="3ADEAEF1" w14:textId="03832F54" w:rsidR="00E12DA4" w:rsidRPr="00D72552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266D" w14:textId="6683AB51" w:rsidR="00E12DA4" w:rsidRPr="00D72552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</w:t>
            </w:r>
            <w:r w:rsidRPr="00D72552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3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</w:p>
          <w:p w14:paraId="30D0D307" w14:textId="60169784" w:rsidR="00E12DA4" w:rsidRPr="00D72552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8C8F" w14:textId="757DB324" w:rsidR="00E12DA4" w:rsidRPr="00D72552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  <w:r w:rsidRPr="00D72552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4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</w:p>
          <w:p w14:paraId="6BE91BB2" w14:textId="15C74D8F" w:rsidR="00E12DA4" w:rsidRPr="00D72552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5C05" w14:textId="2FB237EB" w:rsidR="00E12DA4" w:rsidRPr="00D72552" w:rsidRDefault="0025121C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E12DA4" w:rsidRPr="00D72552">
              <w:rPr>
                <w:color w:val="000000"/>
                <w:sz w:val="28"/>
                <w:szCs w:val="28"/>
              </w:rPr>
              <w:t>.0</w:t>
            </w:r>
            <w:r w:rsidR="00E12DA4">
              <w:rPr>
                <w:color w:val="000000"/>
                <w:sz w:val="28"/>
                <w:szCs w:val="28"/>
              </w:rPr>
              <w:t>5</w:t>
            </w:r>
            <w:r w:rsidR="00E12DA4" w:rsidRPr="00D72552">
              <w:rPr>
                <w:color w:val="000000"/>
                <w:sz w:val="28"/>
                <w:szCs w:val="28"/>
              </w:rPr>
              <w:t>.</w:t>
            </w:r>
          </w:p>
          <w:p w14:paraId="4F4F1C6F" w14:textId="3A303D14" w:rsidR="00E12DA4" w:rsidRPr="00D72552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A864" w14:textId="2734016A" w:rsidR="00E12DA4" w:rsidRPr="00D72552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  <w:r w:rsidRPr="00D72552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6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</w:p>
          <w:p w14:paraId="6602C48A" w14:textId="177933EF" w:rsidR="00E12DA4" w:rsidRPr="00D72552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AD587" w14:textId="20EDC092" w:rsidR="00E12DA4" w:rsidRPr="00D72552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  <w:r w:rsidRPr="00D72552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8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</w:p>
          <w:p w14:paraId="531E4507" w14:textId="28B27185" w:rsidR="00E12DA4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B0518" w14:textId="3D1F1A94" w:rsidR="00E12DA4" w:rsidRPr="00D72552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09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</w:p>
          <w:p w14:paraId="180F449C" w14:textId="53363C95" w:rsidR="00E12DA4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7D4D0" w14:textId="02CFE922" w:rsidR="00E12DA4" w:rsidRPr="00D72552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10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</w:p>
          <w:p w14:paraId="393BF59F" w14:textId="56121389" w:rsidR="00E12DA4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AA83B" w14:textId="1EA3D6BB" w:rsidR="00E12DA4" w:rsidRPr="00D72552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11</w:t>
            </w:r>
            <w:r w:rsidRPr="00D72552">
              <w:rPr>
                <w:color w:val="000000"/>
                <w:sz w:val="28"/>
                <w:szCs w:val="28"/>
              </w:rPr>
              <w:t>.</w:t>
            </w:r>
          </w:p>
          <w:p w14:paraId="6724C69C" w14:textId="07F8AB46" w:rsidR="00E12DA4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Pr="00D72552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42D16" w14:textId="50929074" w:rsidR="00E12DA4" w:rsidRDefault="00E12DA4" w:rsidP="007F3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04.12.2026г.</w:t>
            </w:r>
          </w:p>
        </w:tc>
      </w:tr>
      <w:tr w:rsidR="00BF64EF" w:rsidRPr="005945F0" w14:paraId="2F1BD780" w14:textId="77777777" w:rsidTr="00F63D9B">
        <w:trPr>
          <w:gridAfter w:val="1"/>
          <w:wAfter w:w="17" w:type="dxa"/>
          <w:trHeight w:val="282"/>
        </w:trPr>
        <w:tc>
          <w:tcPr>
            <w:tcW w:w="2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5FE6A" w14:textId="493E01C8" w:rsidR="00BF64EF" w:rsidRPr="007639AF" w:rsidRDefault="00BF64EF" w:rsidP="00BF64EF">
            <w:pPr>
              <w:rPr>
                <w:sz w:val="28"/>
              </w:rPr>
            </w:pPr>
            <w:r>
              <w:rPr>
                <w:sz w:val="28"/>
              </w:rPr>
              <w:t>Лутков А. 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3A9A6FDC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25F6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1C72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FF3A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4EA7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C3CCD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56009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211C3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02D2C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1C7D4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</w:tr>
      <w:tr w:rsidR="00BF64EF" w:rsidRPr="005945F0" w14:paraId="4E4E511F" w14:textId="77777777" w:rsidTr="00900256">
        <w:trPr>
          <w:gridAfter w:val="1"/>
          <w:wAfter w:w="17" w:type="dxa"/>
          <w:trHeight w:val="289"/>
        </w:trPr>
        <w:tc>
          <w:tcPr>
            <w:tcW w:w="2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707EA" w14:textId="6AD741DA" w:rsidR="00BF64EF" w:rsidRPr="007639AF" w:rsidRDefault="00BF64EF" w:rsidP="00BF64EF">
            <w:pPr>
              <w:rPr>
                <w:sz w:val="28"/>
              </w:rPr>
            </w:pPr>
            <w:proofErr w:type="spellStart"/>
            <w:r w:rsidRPr="00FE6A1A">
              <w:rPr>
                <w:sz w:val="28"/>
              </w:rPr>
              <w:t>Маркевич</w:t>
            </w:r>
            <w:proofErr w:type="spellEnd"/>
            <w:r w:rsidRPr="00FE6A1A">
              <w:rPr>
                <w:sz w:val="28"/>
              </w:rPr>
              <w:t xml:space="preserve"> Ю.Г.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2333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2A273A17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40D3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A889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46FE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D5318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98AE0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16DF9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A49E96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48BA8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</w:tr>
      <w:tr w:rsidR="00BF64EF" w:rsidRPr="005945F0" w14:paraId="43E2D29C" w14:textId="77777777" w:rsidTr="0025121C">
        <w:trPr>
          <w:gridAfter w:val="1"/>
          <w:wAfter w:w="17" w:type="dxa"/>
          <w:trHeight w:val="288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AE8BB" w14:textId="5F064420" w:rsidR="00BF64EF" w:rsidRDefault="00BF64EF" w:rsidP="00BF64EF">
            <w:pPr>
              <w:rPr>
                <w:sz w:val="28"/>
              </w:rPr>
            </w:pPr>
            <w:r w:rsidRPr="007639AF">
              <w:rPr>
                <w:sz w:val="28"/>
              </w:rPr>
              <w:t>Ершов М.А.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8235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0EFB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09B7AA66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BE3B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B999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2E617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1F372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3640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F2D4A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9230F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</w:tr>
      <w:tr w:rsidR="00BF64EF" w:rsidRPr="005945F0" w14:paraId="76EA2A37" w14:textId="77777777" w:rsidTr="00E12DA4">
        <w:trPr>
          <w:gridAfter w:val="1"/>
          <w:wAfter w:w="17" w:type="dxa"/>
          <w:trHeight w:val="288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6948B" w14:textId="0E706A40" w:rsidR="00BF64EF" w:rsidRPr="007639AF" w:rsidRDefault="00BF64EF" w:rsidP="00BF64E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Зокирова</w:t>
            </w:r>
            <w:proofErr w:type="spellEnd"/>
            <w:r>
              <w:rPr>
                <w:sz w:val="28"/>
              </w:rPr>
              <w:t xml:space="preserve"> А.А.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0D354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8358D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B3B9C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</w:tcPr>
          <w:p w14:paraId="2C2AC443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80A17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06B2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5BBB1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E7E1E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938D0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55D54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</w:tr>
      <w:tr w:rsidR="00BF64EF" w:rsidRPr="005945F0" w14:paraId="2FFE8B7C" w14:textId="77777777" w:rsidTr="00E12DA4">
        <w:trPr>
          <w:gridAfter w:val="1"/>
          <w:wAfter w:w="17" w:type="dxa"/>
          <w:trHeight w:val="288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283DC" w14:textId="09A8DEF0" w:rsidR="00BF64EF" w:rsidRPr="007639AF" w:rsidRDefault="00BF64EF" w:rsidP="00BF64EF">
            <w:pPr>
              <w:rPr>
                <w:sz w:val="28"/>
              </w:rPr>
            </w:pPr>
            <w:r>
              <w:rPr>
                <w:sz w:val="28"/>
              </w:rPr>
              <w:t>Верхотурова О.С.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296C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CE75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1726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F2EF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68FB847A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62B5E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6FF8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64720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35BC8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4FA98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</w:tr>
      <w:tr w:rsidR="00BF64EF" w:rsidRPr="005945F0" w14:paraId="6E677425" w14:textId="77777777" w:rsidTr="00E12DA4">
        <w:trPr>
          <w:gridAfter w:val="1"/>
          <w:wAfter w:w="17" w:type="dxa"/>
          <w:trHeight w:val="288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9EE09" w14:textId="2E7D4DD1" w:rsidR="00BF64EF" w:rsidRPr="007639AF" w:rsidRDefault="00BF64EF" w:rsidP="00BF64EF">
            <w:pPr>
              <w:rPr>
                <w:sz w:val="28"/>
              </w:rPr>
            </w:pPr>
            <w:r>
              <w:rPr>
                <w:sz w:val="28"/>
              </w:rPr>
              <w:t xml:space="preserve">Непомнящих Л.Г.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BEE3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D983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68A1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D403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43AA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  <w:r w:rsidRPr="00D725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3E6C306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49718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4C5C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F3AB1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B66E6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</w:tr>
      <w:tr w:rsidR="00BF64EF" w:rsidRPr="005945F0" w14:paraId="51ED8669" w14:textId="77777777" w:rsidTr="00E12DA4">
        <w:trPr>
          <w:gridAfter w:val="1"/>
          <w:wAfter w:w="17" w:type="dxa"/>
          <w:trHeight w:val="288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FB38B" w14:textId="181F2059" w:rsidR="00BF64EF" w:rsidRPr="007639AF" w:rsidRDefault="00BF64EF" w:rsidP="00BF64EF">
            <w:pPr>
              <w:rPr>
                <w:sz w:val="28"/>
              </w:rPr>
            </w:pPr>
            <w:r>
              <w:rPr>
                <w:sz w:val="28"/>
              </w:rPr>
              <w:t xml:space="preserve">Громова Е.Н.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DA89C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A4643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626CB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B2B44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78A4C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16119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136CD9B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A7EC4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DD54E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CD02B5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</w:tr>
      <w:tr w:rsidR="00BF64EF" w:rsidRPr="005945F0" w14:paraId="0CC8951E" w14:textId="77777777" w:rsidTr="00E12DA4">
        <w:trPr>
          <w:gridAfter w:val="1"/>
          <w:wAfter w:w="17" w:type="dxa"/>
          <w:trHeight w:val="288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A4DE0" w14:textId="7D28AC80" w:rsidR="00BF64EF" w:rsidRPr="007639AF" w:rsidRDefault="00BF64EF" w:rsidP="00BF64EF">
            <w:pPr>
              <w:rPr>
                <w:sz w:val="28"/>
              </w:rPr>
            </w:pPr>
            <w:r>
              <w:rPr>
                <w:sz w:val="28"/>
              </w:rPr>
              <w:t>Герасимов А.О.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7934E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ACA4A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F4023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C74F3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F803E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7AEED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EA339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CE8958E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E25E0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FF28C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</w:tr>
      <w:tr w:rsidR="00BF64EF" w:rsidRPr="005945F0" w14:paraId="2C076E52" w14:textId="77777777" w:rsidTr="00900256">
        <w:trPr>
          <w:gridAfter w:val="1"/>
          <w:wAfter w:w="17" w:type="dxa"/>
          <w:trHeight w:val="288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D527B" w14:textId="1C6EB738" w:rsidR="00BF64EF" w:rsidRPr="007639AF" w:rsidRDefault="00BF64EF" w:rsidP="00BF64EF">
            <w:pPr>
              <w:rPr>
                <w:sz w:val="28"/>
              </w:rPr>
            </w:pPr>
            <w:r>
              <w:rPr>
                <w:sz w:val="28"/>
              </w:rPr>
              <w:t>Топольский В.И.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BEC8F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F1A0A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6E7A5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18213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80AA4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CF317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6BE6D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44C37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13CB41F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6D071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</w:tr>
      <w:tr w:rsidR="00BF64EF" w:rsidRPr="005945F0" w14:paraId="127A8624" w14:textId="77777777" w:rsidTr="00900256">
        <w:trPr>
          <w:gridAfter w:val="1"/>
          <w:wAfter w:w="17" w:type="dxa"/>
          <w:trHeight w:val="288"/>
        </w:trPr>
        <w:tc>
          <w:tcPr>
            <w:tcW w:w="2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00F84" w14:textId="5E77979D" w:rsidR="00BF64EF" w:rsidRPr="007639AF" w:rsidRDefault="00BF64EF" w:rsidP="00BF64EF">
            <w:pPr>
              <w:rPr>
                <w:sz w:val="28"/>
              </w:rPr>
            </w:pPr>
            <w:r>
              <w:rPr>
                <w:sz w:val="28"/>
              </w:rPr>
              <w:t>Лутков А.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1B20C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8385F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76F53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6A2AF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C041F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6C5FF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68BF8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49C1B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5B10B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785C8F0" w14:textId="77777777" w:rsidR="00BF64EF" w:rsidRPr="00D72552" w:rsidRDefault="00BF64EF" w:rsidP="00BF64EF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0178DC96" w14:textId="77777777" w:rsidR="00587CAE" w:rsidRDefault="00587CAE" w:rsidP="00D06992">
      <w:pPr>
        <w:ind w:left="1134"/>
        <w:rPr>
          <w:sz w:val="28"/>
          <w:szCs w:val="28"/>
        </w:rPr>
      </w:pPr>
    </w:p>
    <w:p w14:paraId="14B3213D" w14:textId="77777777" w:rsidR="00587CAE" w:rsidRDefault="00587CAE" w:rsidP="00D06992">
      <w:pPr>
        <w:ind w:left="1134"/>
        <w:rPr>
          <w:sz w:val="28"/>
          <w:szCs w:val="28"/>
        </w:rPr>
      </w:pPr>
    </w:p>
    <w:p w14:paraId="370EE439" w14:textId="77777777" w:rsidR="00587CAE" w:rsidRDefault="00587CAE" w:rsidP="00D06992">
      <w:pPr>
        <w:ind w:left="1134"/>
        <w:rPr>
          <w:sz w:val="28"/>
          <w:szCs w:val="28"/>
        </w:rPr>
      </w:pPr>
    </w:p>
    <w:p w14:paraId="704EB42E" w14:textId="77777777" w:rsidR="0025121C" w:rsidRDefault="0025121C" w:rsidP="00D06992">
      <w:pPr>
        <w:ind w:left="1134"/>
        <w:rPr>
          <w:sz w:val="28"/>
          <w:szCs w:val="28"/>
        </w:rPr>
      </w:pPr>
    </w:p>
    <w:p w14:paraId="76AC904F" w14:textId="77777777" w:rsidR="0025121C" w:rsidRDefault="0025121C" w:rsidP="00D06992">
      <w:pPr>
        <w:ind w:left="1134"/>
        <w:rPr>
          <w:sz w:val="28"/>
          <w:szCs w:val="28"/>
        </w:rPr>
      </w:pPr>
    </w:p>
    <w:p w14:paraId="28334D51" w14:textId="77777777" w:rsidR="0025121C" w:rsidRDefault="0025121C" w:rsidP="00D06992">
      <w:pPr>
        <w:ind w:left="1134"/>
        <w:rPr>
          <w:sz w:val="28"/>
          <w:szCs w:val="28"/>
        </w:rPr>
      </w:pPr>
    </w:p>
    <w:p w14:paraId="0A2D13A6" w14:textId="77777777" w:rsidR="0025121C" w:rsidRDefault="0025121C" w:rsidP="00D06992">
      <w:pPr>
        <w:ind w:left="1134"/>
        <w:rPr>
          <w:sz w:val="28"/>
          <w:szCs w:val="28"/>
        </w:rPr>
      </w:pPr>
    </w:p>
    <w:p w14:paraId="7D057CB6" w14:textId="77777777" w:rsidR="0025121C" w:rsidRDefault="0025121C" w:rsidP="00D06992">
      <w:pPr>
        <w:ind w:left="1134"/>
        <w:rPr>
          <w:sz w:val="28"/>
          <w:szCs w:val="28"/>
        </w:rPr>
      </w:pPr>
    </w:p>
    <w:p w14:paraId="2EC4D0D8" w14:textId="77777777" w:rsidR="0025121C" w:rsidRDefault="0025121C" w:rsidP="00D06992">
      <w:pPr>
        <w:ind w:left="1134"/>
        <w:rPr>
          <w:sz w:val="28"/>
          <w:szCs w:val="28"/>
        </w:rPr>
      </w:pPr>
    </w:p>
    <w:p w14:paraId="66D37188" w14:textId="77777777" w:rsidR="0025121C" w:rsidRDefault="0025121C" w:rsidP="00D06992">
      <w:pPr>
        <w:ind w:left="1134"/>
        <w:rPr>
          <w:sz w:val="28"/>
          <w:szCs w:val="28"/>
        </w:rPr>
      </w:pPr>
    </w:p>
    <w:p w14:paraId="7D2959EC" w14:textId="77777777" w:rsidR="00BF64EF" w:rsidRDefault="00BF64EF" w:rsidP="00D06992">
      <w:pPr>
        <w:ind w:left="1134"/>
        <w:rPr>
          <w:sz w:val="28"/>
          <w:szCs w:val="28"/>
        </w:rPr>
      </w:pPr>
    </w:p>
    <w:p w14:paraId="5B974020" w14:textId="77777777" w:rsidR="00BF64EF" w:rsidRDefault="00BF64EF" w:rsidP="00D06992">
      <w:pPr>
        <w:ind w:left="1134"/>
        <w:rPr>
          <w:sz w:val="28"/>
          <w:szCs w:val="28"/>
        </w:rPr>
      </w:pPr>
    </w:p>
    <w:p w14:paraId="63C1AF7F" w14:textId="77777777" w:rsidR="00BF64EF" w:rsidRDefault="00BF64EF" w:rsidP="00D06992">
      <w:pPr>
        <w:ind w:left="1134"/>
        <w:rPr>
          <w:sz w:val="28"/>
          <w:szCs w:val="28"/>
        </w:rPr>
      </w:pPr>
    </w:p>
    <w:p w14:paraId="137B0C1B" w14:textId="77777777" w:rsidR="00BF64EF" w:rsidRDefault="00BF64EF" w:rsidP="00D06992">
      <w:pPr>
        <w:ind w:left="1134"/>
        <w:rPr>
          <w:sz w:val="28"/>
          <w:szCs w:val="28"/>
        </w:rPr>
      </w:pPr>
    </w:p>
    <w:p w14:paraId="5156337D" w14:textId="18767534" w:rsidR="00D06992" w:rsidRPr="00D72552" w:rsidRDefault="00D06992" w:rsidP="00D06992">
      <w:pPr>
        <w:ind w:left="1134"/>
        <w:rPr>
          <w:sz w:val="28"/>
          <w:szCs w:val="28"/>
        </w:rPr>
      </w:pPr>
      <w:r w:rsidRPr="00D72552">
        <w:rPr>
          <w:sz w:val="28"/>
          <w:szCs w:val="28"/>
        </w:rPr>
        <w:t xml:space="preserve">Председатель Думы Тайтурского городского поселения </w:t>
      </w:r>
    </w:p>
    <w:p w14:paraId="73021D38" w14:textId="77777777" w:rsidR="00D06992" w:rsidRPr="00D72552" w:rsidRDefault="00D06992" w:rsidP="00D06992">
      <w:pPr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Усольского </w:t>
      </w:r>
      <w:r w:rsidRPr="00D72552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Иркутской области                                                                           </w:t>
      </w:r>
      <w:r w:rsidR="00DD2AEC">
        <w:rPr>
          <w:sz w:val="28"/>
          <w:szCs w:val="28"/>
        </w:rPr>
        <w:t>М.А. Ершов</w:t>
      </w:r>
    </w:p>
    <w:p w14:paraId="3327F33E" w14:textId="77777777" w:rsidR="00E03E66" w:rsidRPr="00473E1E" w:rsidRDefault="00E03E66" w:rsidP="00D06992">
      <w:pPr>
        <w:widowControl w:val="0"/>
        <w:autoSpaceDE w:val="0"/>
        <w:autoSpaceDN w:val="0"/>
        <w:adjustRightInd w:val="0"/>
        <w:ind w:left="567"/>
        <w:rPr>
          <w:sz w:val="28"/>
          <w:szCs w:val="28"/>
        </w:rPr>
      </w:pPr>
    </w:p>
    <w:sectPr w:rsidR="00E03E66" w:rsidRPr="00473E1E" w:rsidSect="00D06992">
      <w:headerReference w:type="first" r:id="rId10"/>
      <w:footerReference w:type="first" r:id="rId11"/>
      <w:pgSz w:w="16838" w:h="11906" w:orient="landscape"/>
      <w:pgMar w:top="997" w:right="567" w:bottom="567" w:left="28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81E1A" w14:textId="77777777" w:rsidR="00205E00" w:rsidRDefault="00205E00">
      <w:r>
        <w:separator/>
      </w:r>
    </w:p>
  </w:endnote>
  <w:endnote w:type="continuationSeparator" w:id="0">
    <w:p w14:paraId="6A4615A5" w14:textId="77777777" w:rsidR="00205E00" w:rsidRDefault="0020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66560" w14:textId="77777777" w:rsidR="00D06992" w:rsidRDefault="00D0699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35D09" w14:textId="77777777" w:rsidR="00205E00" w:rsidRDefault="00205E00">
      <w:r>
        <w:separator/>
      </w:r>
    </w:p>
  </w:footnote>
  <w:footnote w:type="continuationSeparator" w:id="0">
    <w:p w14:paraId="3378433A" w14:textId="77777777" w:rsidR="00205E00" w:rsidRDefault="00205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B49B5" w14:textId="77777777" w:rsidR="0008239E" w:rsidRDefault="0008239E">
    <w:pPr>
      <w:pStyle w:val="a9"/>
      <w:jc w:val="center"/>
    </w:pPr>
  </w:p>
  <w:p w14:paraId="31275CCD" w14:textId="77777777" w:rsidR="0008239E" w:rsidRDefault="0008239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89D87" w14:textId="77777777" w:rsidR="00D06992" w:rsidRPr="00D06992" w:rsidRDefault="00D06992" w:rsidP="00D0699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F53D3"/>
    <w:multiLevelType w:val="multilevel"/>
    <w:tmpl w:val="F01CE87C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4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1E55800"/>
    <w:multiLevelType w:val="hybridMultilevel"/>
    <w:tmpl w:val="D9AE9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741E7"/>
    <w:multiLevelType w:val="multilevel"/>
    <w:tmpl w:val="C9206D3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94F474F"/>
    <w:multiLevelType w:val="hybridMultilevel"/>
    <w:tmpl w:val="07B4D02A"/>
    <w:lvl w:ilvl="0" w:tplc="EA183EA8">
      <w:start w:val="2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E4F6077"/>
    <w:multiLevelType w:val="multilevel"/>
    <w:tmpl w:val="1F44DAE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500" w:hanging="180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840" w:hanging="2520"/>
      </w:pPr>
      <w:rPr>
        <w:rFonts w:ascii="Times New Roman" w:hAnsi="Times New Roman" w:hint="default"/>
        <w:sz w:val="28"/>
      </w:rPr>
    </w:lvl>
  </w:abstractNum>
  <w:abstractNum w:abstractNumId="17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9A727D"/>
    <w:multiLevelType w:val="multilevel"/>
    <w:tmpl w:val="14B0187E"/>
    <w:lvl w:ilvl="0">
      <w:start w:val="1"/>
      <w:numFmt w:val="decimal"/>
      <w:lvlText w:val="%1."/>
      <w:lvlJc w:val="left"/>
      <w:pPr>
        <w:ind w:left="1879" w:hanging="117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449" w:hanging="57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769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5299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646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7999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916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10699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12229" w:hanging="2160"/>
      </w:pPr>
      <w:rPr>
        <w:rFonts w:hint="default"/>
        <w:sz w:val="28"/>
      </w:rPr>
    </w:lvl>
  </w:abstractNum>
  <w:abstractNum w:abstractNumId="19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A0042A"/>
    <w:multiLevelType w:val="multilevel"/>
    <w:tmpl w:val="E4C266D2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DCB4E6F"/>
    <w:multiLevelType w:val="hybridMultilevel"/>
    <w:tmpl w:val="80C69330"/>
    <w:lvl w:ilvl="0" w:tplc="30A8F51E">
      <w:start w:val="2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7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27"/>
  </w:num>
  <w:num w:numId="4">
    <w:abstractNumId w:val="28"/>
  </w:num>
  <w:num w:numId="5">
    <w:abstractNumId w:val="8"/>
  </w:num>
  <w:num w:numId="6">
    <w:abstractNumId w:val="2"/>
  </w:num>
  <w:num w:numId="7">
    <w:abstractNumId w:val="3"/>
  </w:num>
  <w:num w:numId="8">
    <w:abstractNumId w:val="21"/>
  </w:num>
  <w:num w:numId="9">
    <w:abstractNumId w:val="6"/>
  </w:num>
  <w:num w:numId="10">
    <w:abstractNumId w:val="0"/>
  </w:num>
  <w:num w:numId="11">
    <w:abstractNumId w:val="14"/>
  </w:num>
  <w:num w:numId="12">
    <w:abstractNumId w:val="10"/>
  </w:num>
  <w:num w:numId="13">
    <w:abstractNumId w:val="13"/>
  </w:num>
  <w:num w:numId="14">
    <w:abstractNumId w:val="20"/>
  </w:num>
  <w:num w:numId="15">
    <w:abstractNumId w:val="22"/>
  </w:num>
  <w:num w:numId="16">
    <w:abstractNumId w:val="17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5"/>
  </w:num>
  <w:num w:numId="20">
    <w:abstractNumId w:val="26"/>
  </w:num>
  <w:num w:numId="21">
    <w:abstractNumId w:val="25"/>
  </w:num>
  <w:num w:numId="22">
    <w:abstractNumId w:val="9"/>
  </w:num>
  <w:num w:numId="23">
    <w:abstractNumId w:val="23"/>
  </w:num>
  <w:num w:numId="24">
    <w:abstractNumId w:val="12"/>
  </w:num>
  <w:num w:numId="25">
    <w:abstractNumId w:val="7"/>
  </w:num>
  <w:num w:numId="26">
    <w:abstractNumId w:val="24"/>
  </w:num>
  <w:num w:numId="27">
    <w:abstractNumId w:val="1"/>
  </w:num>
  <w:num w:numId="28">
    <w:abstractNumId w:val="16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558"/>
    <w:rsid w:val="00000010"/>
    <w:rsid w:val="00000356"/>
    <w:rsid w:val="000004FC"/>
    <w:rsid w:val="000007B2"/>
    <w:rsid w:val="00000DFB"/>
    <w:rsid w:val="00001E23"/>
    <w:rsid w:val="0000220C"/>
    <w:rsid w:val="000029A2"/>
    <w:rsid w:val="0000303E"/>
    <w:rsid w:val="00003653"/>
    <w:rsid w:val="00003FE7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17C30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39E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54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85C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0E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8F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5E00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31"/>
    <w:rsid w:val="002504A8"/>
    <w:rsid w:val="0025121C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5D8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0FE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0CCF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71"/>
    <w:rsid w:val="002C0398"/>
    <w:rsid w:val="002C0B35"/>
    <w:rsid w:val="002C1330"/>
    <w:rsid w:val="002C1A57"/>
    <w:rsid w:val="002C1B38"/>
    <w:rsid w:val="002C2387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6D2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D90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37F0F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108D"/>
    <w:rsid w:val="003527E1"/>
    <w:rsid w:val="00353B7B"/>
    <w:rsid w:val="00353CE0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778F2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5BAD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545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4DB6"/>
    <w:rsid w:val="0043519A"/>
    <w:rsid w:val="004351A2"/>
    <w:rsid w:val="0043588B"/>
    <w:rsid w:val="00435C53"/>
    <w:rsid w:val="004401C2"/>
    <w:rsid w:val="00440B98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2264"/>
    <w:rsid w:val="0047310E"/>
    <w:rsid w:val="00473E1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4C60"/>
    <w:rsid w:val="00496411"/>
    <w:rsid w:val="0049657A"/>
    <w:rsid w:val="00496B65"/>
    <w:rsid w:val="004A0342"/>
    <w:rsid w:val="004A0619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55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E732F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76D"/>
    <w:rsid w:val="00523CB3"/>
    <w:rsid w:val="00523CE3"/>
    <w:rsid w:val="00523CEB"/>
    <w:rsid w:val="00523EB7"/>
    <w:rsid w:val="00524435"/>
    <w:rsid w:val="00524579"/>
    <w:rsid w:val="0052471F"/>
    <w:rsid w:val="00524A33"/>
    <w:rsid w:val="00524F6E"/>
    <w:rsid w:val="0052516C"/>
    <w:rsid w:val="005256D9"/>
    <w:rsid w:val="00525EFC"/>
    <w:rsid w:val="00527176"/>
    <w:rsid w:val="00527ADC"/>
    <w:rsid w:val="005303DE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473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87CAE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3FDF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4EB6"/>
    <w:rsid w:val="005C5CA9"/>
    <w:rsid w:val="005C609C"/>
    <w:rsid w:val="005C689B"/>
    <w:rsid w:val="005C6EE5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2F6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4A39"/>
    <w:rsid w:val="00634BA2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560D5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2E9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15C"/>
    <w:rsid w:val="0072167C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166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23B7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13AB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1B3"/>
    <w:rsid w:val="00893226"/>
    <w:rsid w:val="00893913"/>
    <w:rsid w:val="00893A88"/>
    <w:rsid w:val="00893D9A"/>
    <w:rsid w:val="0089413C"/>
    <w:rsid w:val="00895011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0A4"/>
    <w:rsid w:val="008C6121"/>
    <w:rsid w:val="008C6599"/>
    <w:rsid w:val="008C77C1"/>
    <w:rsid w:val="008C78F0"/>
    <w:rsid w:val="008D053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3CC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1AE0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34F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43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5AE8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059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387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AD1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1288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FF7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B89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3026"/>
    <w:rsid w:val="00AB4F28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18F3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3FC2"/>
    <w:rsid w:val="00B25432"/>
    <w:rsid w:val="00B25658"/>
    <w:rsid w:val="00B26519"/>
    <w:rsid w:val="00B2751E"/>
    <w:rsid w:val="00B279A8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0D61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5257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A5C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4EF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3B37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2E22"/>
    <w:rsid w:val="00C13845"/>
    <w:rsid w:val="00C15037"/>
    <w:rsid w:val="00C16495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798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0D06"/>
    <w:rsid w:val="00CF0F72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00E8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47ED"/>
    <w:rsid w:val="00D051D4"/>
    <w:rsid w:val="00D05445"/>
    <w:rsid w:val="00D05A0D"/>
    <w:rsid w:val="00D05B74"/>
    <w:rsid w:val="00D06992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0F01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053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620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2AEC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67D"/>
    <w:rsid w:val="00E04E0B"/>
    <w:rsid w:val="00E05B28"/>
    <w:rsid w:val="00E0633A"/>
    <w:rsid w:val="00E06581"/>
    <w:rsid w:val="00E07718"/>
    <w:rsid w:val="00E07721"/>
    <w:rsid w:val="00E10EE6"/>
    <w:rsid w:val="00E11B97"/>
    <w:rsid w:val="00E12DA4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0716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27E44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2AE6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9A1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1C0A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0E1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211"/>
    <w:rsid w:val="00EC0631"/>
    <w:rsid w:val="00EC2E2B"/>
    <w:rsid w:val="00EC33F0"/>
    <w:rsid w:val="00EC41CC"/>
    <w:rsid w:val="00EC4A1F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E7C6A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440D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27D7"/>
    <w:rsid w:val="00F8339B"/>
    <w:rsid w:val="00F83661"/>
    <w:rsid w:val="00F8392D"/>
    <w:rsid w:val="00F84716"/>
    <w:rsid w:val="00F8485F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A7CAE"/>
    <w:rsid w:val="00FB03C9"/>
    <w:rsid w:val="00FB0A77"/>
    <w:rsid w:val="00FB0CF1"/>
    <w:rsid w:val="00FB18CF"/>
    <w:rsid w:val="00FB1C15"/>
    <w:rsid w:val="00FB1C38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4C34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662B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9E2"/>
    <w:rsid w:val="00FF4CCC"/>
    <w:rsid w:val="00FF57E2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68AF1"/>
  <w15:docId w15:val="{A521C3AB-08CE-4A1A-9293-D0246101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uiPriority w:val="99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3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3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8">
    <w:name w:val="Body Text"/>
    <w:basedOn w:val="a0"/>
    <w:link w:val="af9"/>
    <w:uiPriority w:val="99"/>
    <w:unhideWhenUsed/>
    <w:rsid w:val="00AF18F3"/>
    <w:pPr>
      <w:jc w:val="both"/>
    </w:pPr>
    <w:rPr>
      <w:rFonts w:eastAsiaTheme="minorEastAsia"/>
    </w:rPr>
  </w:style>
  <w:style w:type="character" w:customStyle="1" w:styleId="af9">
    <w:name w:val="Основной текст Знак"/>
    <w:basedOn w:val="a1"/>
    <w:link w:val="af8"/>
    <w:uiPriority w:val="99"/>
    <w:rsid w:val="00AF18F3"/>
    <w:rPr>
      <w:rFonts w:eastAsiaTheme="minorEastAsia"/>
      <w:sz w:val="24"/>
      <w:szCs w:val="24"/>
    </w:rPr>
  </w:style>
  <w:style w:type="paragraph" w:styleId="afa">
    <w:name w:val="List Paragraph"/>
    <w:basedOn w:val="a0"/>
    <w:uiPriority w:val="34"/>
    <w:qFormat/>
    <w:rsid w:val="00AF18F3"/>
    <w:pPr>
      <w:spacing w:after="200" w:line="276" w:lineRule="auto"/>
      <w:ind w:left="720"/>
      <w:contextualSpacing/>
    </w:pPr>
    <w:rPr>
      <w:rFonts w:ascii="Calibri" w:eastAsiaTheme="minorEastAsia" w:hAnsi="Calibri"/>
      <w:sz w:val="22"/>
      <w:szCs w:val="22"/>
    </w:rPr>
  </w:style>
  <w:style w:type="character" w:styleId="afb">
    <w:name w:val="Emphasis"/>
    <w:uiPriority w:val="20"/>
    <w:qFormat/>
    <w:rsid w:val="00AF18F3"/>
    <w:rPr>
      <w:i/>
      <w:iCs/>
    </w:rPr>
  </w:style>
  <w:style w:type="paragraph" w:customStyle="1" w:styleId="s1">
    <w:name w:val="s_1"/>
    <w:basedOn w:val="a0"/>
    <w:rsid w:val="00AF18F3"/>
    <w:pPr>
      <w:spacing w:before="100" w:beforeAutospacing="1" w:after="100" w:afterAutospacing="1"/>
    </w:pPr>
  </w:style>
  <w:style w:type="paragraph" w:customStyle="1" w:styleId="120">
    <w:name w:val="12_наклон"/>
    <w:basedOn w:val="a0"/>
    <w:link w:val="121"/>
    <w:qFormat/>
    <w:rsid w:val="00AF18F3"/>
    <w:pPr>
      <w:overflowPunct w:val="0"/>
      <w:autoSpaceDE w:val="0"/>
      <w:autoSpaceDN w:val="0"/>
      <w:adjustRightInd w:val="0"/>
      <w:spacing w:before="120" w:after="120"/>
      <w:ind w:firstLine="709"/>
      <w:jc w:val="both"/>
    </w:pPr>
    <w:rPr>
      <w:b/>
      <w:bCs/>
      <w:i/>
    </w:rPr>
  </w:style>
  <w:style w:type="character" w:customStyle="1" w:styleId="121">
    <w:name w:val="12_наклон Знак"/>
    <w:link w:val="120"/>
    <w:rsid w:val="00AF18F3"/>
    <w:rPr>
      <w:b/>
      <w:bCs/>
      <w:i/>
      <w:sz w:val="24"/>
      <w:szCs w:val="24"/>
    </w:rPr>
  </w:style>
  <w:style w:type="character" w:customStyle="1" w:styleId="blk">
    <w:name w:val="blk"/>
    <w:rsid w:val="00AF18F3"/>
  </w:style>
  <w:style w:type="paragraph" w:customStyle="1" w:styleId="afc">
    <w:name w:val="СТатья"/>
    <w:basedOn w:val="a0"/>
    <w:link w:val="afd"/>
    <w:qFormat/>
    <w:rsid w:val="00AF18F3"/>
    <w:pPr>
      <w:autoSpaceDE w:val="0"/>
      <w:autoSpaceDN w:val="0"/>
      <w:adjustRightInd w:val="0"/>
      <w:spacing w:before="120" w:after="120"/>
      <w:ind w:firstLine="709"/>
      <w:jc w:val="both"/>
    </w:pPr>
    <w:rPr>
      <w:bCs/>
      <w:i/>
    </w:rPr>
  </w:style>
  <w:style w:type="character" w:customStyle="1" w:styleId="afd">
    <w:name w:val="СТатья Знак"/>
    <w:link w:val="afc"/>
    <w:rsid w:val="00AF18F3"/>
    <w:rPr>
      <w:bCs/>
      <w:i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AF18F3"/>
    <w:rPr>
      <w:b/>
      <w:bCs/>
      <w:kern w:val="36"/>
      <w:sz w:val="48"/>
      <w:szCs w:val="48"/>
    </w:rPr>
  </w:style>
  <w:style w:type="character" w:customStyle="1" w:styleId="aa">
    <w:name w:val="Верхний колонтитул Знак"/>
    <w:basedOn w:val="a1"/>
    <w:link w:val="a9"/>
    <w:uiPriority w:val="99"/>
    <w:rsid w:val="00082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4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turka.irkm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8;&#1072;&#1089;&#1087;&#1086;&#1088;&#1103;&#1078;&#1077;&#1085;&#1080;&#1077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шаблон</Template>
  <TotalTime>21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2924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8</cp:revision>
  <cp:lastPrinted>2026-01-28T06:47:00Z</cp:lastPrinted>
  <dcterms:created xsi:type="dcterms:W3CDTF">2025-05-15T06:20:00Z</dcterms:created>
  <dcterms:modified xsi:type="dcterms:W3CDTF">2026-01-28T06:48:00Z</dcterms:modified>
</cp:coreProperties>
</file>