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7762" w14:textId="77777777" w:rsidR="00432993" w:rsidRDefault="00432993" w:rsidP="00432993">
      <w:pPr>
        <w:pStyle w:val="aff3"/>
      </w:pPr>
      <w:r>
        <w:rPr>
          <w:bCs/>
          <w:sz w:val="32"/>
          <w:szCs w:val="32"/>
        </w:rPr>
        <w:tab/>
      </w:r>
      <w:bookmarkStart w:id="0" w:name="_Hlk195098288"/>
    </w:p>
    <w:p w14:paraId="45689B4E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591ADBB9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766C379F" w14:textId="77777777" w:rsidR="00432993" w:rsidRDefault="00432993" w:rsidP="00432993">
      <w:pPr>
        <w:keepNext/>
        <w:keepLines/>
        <w:widowControl w:val="0"/>
        <w:suppressLineNumbers/>
        <w:suppressAutoHyphens/>
        <w:rPr>
          <w:color w:val="000000"/>
          <w:sz w:val="28"/>
        </w:rPr>
      </w:pPr>
    </w:p>
    <w:p w14:paraId="309ED2C9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580944F5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</w:p>
    <w:p w14:paraId="76A73FF8" w14:textId="09EEF872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ИЗВЕЩЕНИЕ О ПРОВЕДЕНИИ АУКЦИОНА В ЭЛЕКТРОННОЙ ФОРМЕ</w:t>
      </w:r>
    </w:p>
    <w:p w14:paraId="2FBDF51F" w14:textId="77777777" w:rsidR="00557CF6" w:rsidRDefault="00557CF6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</w:p>
    <w:p w14:paraId="5CE4D682" w14:textId="0DFDB049" w:rsidR="00432993" w:rsidRDefault="00432993" w:rsidP="00C62EC7">
      <w:pPr>
        <w:ind w:firstLine="720"/>
        <w:jc w:val="both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 xml:space="preserve">на право заключения договора </w:t>
      </w:r>
      <w:r w:rsidR="00557CF6">
        <w:rPr>
          <w:color w:val="000000"/>
          <w:sz w:val="28"/>
          <w:szCs w:val="32"/>
        </w:rPr>
        <w:t xml:space="preserve">купли </w:t>
      </w:r>
      <w:r w:rsidR="00557CF6" w:rsidRPr="00C62EC7">
        <w:rPr>
          <w:color w:val="000000"/>
          <w:sz w:val="28"/>
          <w:szCs w:val="32"/>
        </w:rPr>
        <w:t>продажи</w:t>
      </w:r>
      <w:r w:rsidRPr="00C62EC7">
        <w:rPr>
          <w:color w:val="000000"/>
          <w:sz w:val="28"/>
          <w:szCs w:val="32"/>
        </w:rPr>
        <w:t xml:space="preserve"> </w:t>
      </w:r>
      <w:r w:rsidRPr="00C62EC7">
        <w:rPr>
          <w:bCs/>
          <w:color w:val="000000"/>
          <w:sz w:val="28"/>
          <w:szCs w:val="32"/>
        </w:rPr>
        <w:t>з</w:t>
      </w:r>
      <w:proofErr w:type="spellStart"/>
      <w:r w:rsidR="00A74451" w:rsidRPr="00C62EC7">
        <w:rPr>
          <w:bCs/>
          <w:color w:val="000000"/>
          <w:sz w:val="28"/>
          <w:szCs w:val="32"/>
          <w:lang w:val="x-none"/>
        </w:rPr>
        <w:t>емель</w:t>
      </w:r>
      <w:r w:rsidR="00A74451" w:rsidRPr="00C62EC7">
        <w:rPr>
          <w:bCs/>
          <w:color w:val="000000"/>
          <w:sz w:val="28"/>
          <w:szCs w:val="32"/>
        </w:rPr>
        <w:t>ного</w:t>
      </w:r>
      <w:proofErr w:type="spellEnd"/>
      <w:r w:rsidRPr="00C62EC7">
        <w:rPr>
          <w:bCs/>
          <w:color w:val="000000"/>
          <w:sz w:val="28"/>
          <w:szCs w:val="32"/>
          <w:lang w:val="x-none"/>
        </w:rPr>
        <w:t xml:space="preserve"> участ</w:t>
      </w:r>
      <w:r w:rsidRPr="00C62EC7">
        <w:rPr>
          <w:bCs/>
          <w:color w:val="000000"/>
          <w:sz w:val="28"/>
          <w:szCs w:val="32"/>
        </w:rPr>
        <w:t>ка</w:t>
      </w:r>
      <w:r w:rsidRPr="00C62EC7">
        <w:rPr>
          <w:bCs/>
          <w:color w:val="000000"/>
          <w:sz w:val="28"/>
          <w:szCs w:val="32"/>
          <w:lang w:val="x-none"/>
        </w:rPr>
        <w:t xml:space="preserve"> из земель населенных пунктов </w:t>
      </w:r>
      <w:bookmarkStart w:id="1" w:name="_Hlk212895667"/>
      <w:r w:rsidRPr="00C62EC7">
        <w:rPr>
          <w:bCs/>
          <w:color w:val="000000"/>
          <w:sz w:val="28"/>
          <w:szCs w:val="32"/>
          <w:lang w:val="x-none"/>
        </w:rPr>
        <w:t xml:space="preserve">с кадастровым номером </w:t>
      </w:r>
      <w:r w:rsidR="00C62EC7" w:rsidRPr="00C62EC7">
        <w:rPr>
          <w:bCs/>
          <w:color w:val="000000"/>
          <w:sz w:val="28"/>
          <w:szCs w:val="32"/>
          <w:lang w:val="x-none"/>
        </w:rPr>
        <w:t>38:16:000018:1068</w:t>
      </w:r>
      <w:r w:rsidRPr="00C62EC7">
        <w:rPr>
          <w:bCs/>
          <w:color w:val="000000"/>
          <w:sz w:val="28"/>
          <w:szCs w:val="32"/>
          <w:lang w:val="x-none"/>
        </w:rPr>
        <w:t>, площадью</w:t>
      </w:r>
      <w:r w:rsidR="00160B0A" w:rsidRPr="00C62EC7">
        <w:rPr>
          <w:bCs/>
          <w:color w:val="000000"/>
          <w:sz w:val="28"/>
          <w:szCs w:val="32"/>
        </w:rPr>
        <w:t xml:space="preserve"> </w:t>
      </w:r>
      <w:r w:rsidR="00C62EC7" w:rsidRPr="00C62EC7">
        <w:rPr>
          <w:bCs/>
          <w:color w:val="000000"/>
          <w:sz w:val="28"/>
          <w:szCs w:val="32"/>
        </w:rPr>
        <w:t>4 516 кв. м</w:t>
      </w:r>
      <w:r w:rsidRPr="00C62EC7">
        <w:rPr>
          <w:bCs/>
          <w:color w:val="000000"/>
          <w:sz w:val="28"/>
          <w:szCs w:val="32"/>
          <w:lang w:val="x-none"/>
        </w:rPr>
        <w:t xml:space="preserve">, расположенный по адресу: </w:t>
      </w:r>
      <w:r w:rsidR="00C62EC7" w:rsidRPr="00C62EC7">
        <w:rPr>
          <w:color w:val="000000"/>
          <w:sz w:val="28"/>
          <w:szCs w:val="32"/>
        </w:rPr>
        <w:t xml:space="preserve">Российская Федерация, Иркутская область, Усольский район, р. п. </w:t>
      </w:r>
      <w:proofErr w:type="spellStart"/>
      <w:r w:rsidR="00C62EC7" w:rsidRPr="00C62EC7">
        <w:rPr>
          <w:color w:val="000000"/>
          <w:sz w:val="28"/>
          <w:szCs w:val="32"/>
        </w:rPr>
        <w:t>Тайтурка</w:t>
      </w:r>
      <w:proofErr w:type="spellEnd"/>
      <w:r w:rsidR="00C62EC7" w:rsidRPr="00C62EC7">
        <w:rPr>
          <w:color w:val="000000"/>
          <w:sz w:val="28"/>
          <w:szCs w:val="32"/>
        </w:rPr>
        <w:t>, ул. Пролетарская, 78</w:t>
      </w:r>
      <w:r w:rsidRPr="00C62EC7">
        <w:rPr>
          <w:color w:val="000000"/>
          <w:sz w:val="28"/>
          <w:szCs w:val="32"/>
        </w:rPr>
        <w:t xml:space="preserve">, </w:t>
      </w:r>
      <w:bookmarkStart w:id="2" w:name="_Hlk225852978"/>
      <w:r w:rsidRPr="00C62EC7">
        <w:rPr>
          <w:color w:val="000000"/>
          <w:sz w:val="28"/>
          <w:szCs w:val="32"/>
        </w:rPr>
        <w:t>вид разрешенного использования</w:t>
      </w:r>
      <w:r w:rsidR="00C62EC7" w:rsidRPr="00C62EC7">
        <w:rPr>
          <w:color w:val="000000"/>
          <w:sz w:val="28"/>
          <w:szCs w:val="32"/>
        </w:rPr>
        <w:t xml:space="preserve"> </w:t>
      </w:r>
      <w:r w:rsidRPr="00C62EC7">
        <w:rPr>
          <w:color w:val="000000"/>
          <w:sz w:val="28"/>
          <w:szCs w:val="32"/>
        </w:rPr>
        <w:t>- «</w:t>
      </w:r>
      <w:r w:rsidR="00C62EC7" w:rsidRPr="00C62EC7">
        <w:rPr>
          <w:color w:val="000000"/>
          <w:sz w:val="28"/>
          <w:szCs w:val="32"/>
        </w:rPr>
        <w:t>Социальное обслуживание 3.2</w:t>
      </w:r>
      <w:r w:rsidRPr="00C62EC7">
        <w:rPr>
          <w:color w:val="000000"/>
          <w:sz w:val="28"/>
          <w:szCs w:val="32"/>
        </w:rPr>
        <w:t>»</w:t>
      </w:r>
      <w:r w:rsidR="00C62EC7" w:rsidRPr="00C62EC7">
        <w:rPr>
          <w:color w:val="000000"/>
          <w:sz w:val="28"/>
          <w:szCs w:val="32"/>
        </w:rPr>
        <w:t xml:space="preserve"> </w:t>
      </w:r>
      <w:bookmarkEnd w:id="2"/>
      <w:r w:rsidR="00C62EC7" w:rsidRPr="00C62EC7">
        <w:rPr>
          <w:color w:val="000000"/>
          <w:sz w:val="28"/>
          <w:szCs w:val="32"/>
        </w:rPr>
        <w:t xml:space="preserve">и нежилое здание с кадастровым номером 38:16:000018:1028, площадью 1 009,5 кв. м, расположенное по адресу: Российская Федерация, Иркутская область, муниципальный район Усольский, городское поселение </w:t>
      </w:r>
      <w:proofErr w:type="spellStart"/>
      <w:r w:rsidR="00C62EC7" w:rsidRPr="00C62EC7">
        <w:rPr>
          <w:color w:val="000000"/>
          <w:sz w:val="28"/>
          <w:szCs w:val="32"/>
        </w:rPr>
        <w:t>Тайтурское</w:t>
      </w:r>
      <w:proofErr w:type="spellEnd"/>
      <w:r w:rsidR="00C62EC7" w:rsidRPr="00C62EC7">
        <w:rPr>
          <w:color w:val="000000"/>
          <w:sz w:val="28"/>
          <w:szCs w:val="32"/>
        </w:rPr>
        <w:t xml:space="preserve">, рабочий поселок </w:t>
      </w:r>
      <w:proofErr w:type="spellStart"/>
      <w:r w:rsidR="00C62EC7" w:rsidRPr="00C62EC7">
        <w:rPr>
          <w:color w:val="000000"/>
          <w:sz w:val="28"/>
          <w:szCs w:val="32"/>
        </w:rPr>
        <w:t>Тайтурка</w:t>
      </w:r>
      <w:proofErr w:type="spellEnd"/>
      <w:r w:rsidR="00C62EC7" w:rsidRPr="00C62EC7">
        <w:rPr>
          <w:color w:val="000000"/>
          <w:sz w:val="28"/>
          <w:szCs w:val="32"/>
        </w:rPr>
        <w:t>, улица Пролетарская, дом 78</w:t>
      </w:r>
      <w:bookmarkEnd w:id="1"/>
      <w:r w:rsidR="00C62EC7" w:rsidRPr="00C62EC7">
        <w:rPr>
          <w:color w:val="000000"/>
          <w:sz w:val="28"/>
          <w:szCs w:val="32"/>
        </w:rPr>
        <w:t>.</w:t>
      </w:r>
    </w:p>
    <w:p w14:paraId="721E26EA" w14:textId="0F43B3A6" w:rsidR="00C62EC7" w:rsidRDefault="00C62EC7" w:rsidP="00C62EC7">
      <w:pPr>
        <w:ind w:firstLine="720"/>
        <w:jc w:val="both"/>
        <w:rPr>
          <w:color w:val="000000"/>
          <w:sz w:val="28"/>
          <w:szCs w:val="32"/>
        </w:rPr>
      </w:pPr>
    </w:p>
    <w:p w14:paraId="334F9816" w14:textId="0F8A40FD" w:rsidR="00C62EC7" w:rsidRDefault="00C62EC7" w:rsidP="00C62EC7">
      <w:pPr>
        <w:ind w:firstLine="720"/>
        <w:jc w:val="both"/>
        <w:rPr>
          <w:color w:val="000000"/>
          <w:sz w:val="28"/>
          <w:szCs w:val="32"/>
        </w:rPr>
      </w:pPr>
    </w:p>
    <w:p w14:paraId="45EBD7D7" w14:textId="77777777" w:rsidR="00C62EC7" w:rsidRDefault="00C62EC7" w:rsidP="00C62EC7">
      <w:pPr>
        <w:ind w:firstLine="720"/>
        <w:jc w:val="both"/>
        <w:rPr>
          <w:b/>
          <w:color w:val="000000"/>
          <w:sz w:val="28"/>
          <w:szCs w:val="32"/>
        </w:rPr>
      </w:pPr>
    </w:p>
    <w:p w14:paraId="520625F2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АУКЦИОННАЯ ДОКУМЕНТАЦИЯ</w:t>
      </w:r>
    </w:p>
    <w:p w14:paraId="50EAA442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32"/>
        </w:rPr>
      </w:pPr>
    </w:p>
    <w:p w14:paraId="54AC4EAB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28"/>
        </w:rPr>
      </w:pPr>
    </w:p>
    <w:p w14:paraId="15ADE668" w14:textId="73551208" w:rsidR="001A3DB0" w:rsidRDefault="001A3DB0" w:rsidP="001A3DB0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 начала приема заявок: </w:t>
      </w:r>
      <w:r w:rsidR="00072BDA">
        <w:rPr>
          <w:color w:val="000000"/>
          <w:sz w:val="22"/>
          <w:szCs w:val="22"/>
        </w:rPr>
        <w:t>31.03.2026</w:t>
      </w:r>
      <w:r>
        <w:rPr>
          <w:color w:val="000000"/>
          <w:sz w:val="22"/>
          <w:szCs w:val="22"/>
        </w:rPr>
        <w:t xml:space="preserve"> года</w:t>
      </w:r>
    </w:p>
    <w:p w14:paraId="4B6CD083" w14:textId="77777777" w:rsidR="001A3DB0" w:rsidRDefault="001A3DB0" w:rsidP="001A3DB0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</w:p>
    <w:p w14:paraId="28881C4A" w14:textId="7AD61ED8" w:rsidR="001A3DB0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 окончания приема заявок </w:t>
      </w:r>
      <w:r w:rsidR="00072BDA">
        <w:rPr>
          <w:color w:val="000000"/>
          <w:sz w:val="22"/>
          <w:szCs w:val="22"/>
        </w:rPr>
        <w:t>29.04</w:t>
      </w:r>
      <w:r>
        <w:rPr>
          <w:color w:val="000000"/>
          <w:sz w:val="22"/>
          <w:szCs w:val="22"/>
        </w:rPr>
        <w:t>.202</w:t>
      </w:r>
      <w:r w:rsidR="009F7DB6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14:paraId="08B20F8A" w14:textId="77777777" w:rsidR="001A3DB0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</w:p>
    <w:p w14:paraId="320ACDA4" w14:textId="738B1814" w:rsidR="001A3DB0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 аукциона </w:t>
      </w:r>
      <w:r w:rsidR="00966C94">
        <w:rPr>
          <w:color w:val="000000"/>
          <w:sz w:val="22"/>
          <w:szCs w:val="22"/>
        </w:rPr>
        <w:t>0</w:t>
      </w:r>
      <w:r w:rsidR="00BF1681">
        <w:rPr>
          <w:color w:val="000000"/>
          <w:sz w:val="22"/>
          <w:szCs w:val="22"/>
        </w:rPr>
        <w:t>7</w:t>
      </w:r>
      <w:r w:rsidR="00966C94">
        <w:rPr>
          <w:color w:val="000000"/>
          <w:sz w:val="22"/>
          <w:szCs w:val="22"/>
        </w:rPr>
        <w:t>.0</w:t>
      </w:r>
      <w:r w:rsidR="00072BDA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.202</w:t>
      </w:r>
      <w:r w:rsidR="009F7DB6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14:paraId="529A9F5F" w14:textId="77777777" w:rsidR="00432993" w:rsidRDefault="00432993" w:rsidP="00432993">
      <w:pPr>
        <w:keepNext/>
        <w:keepLines/>
        <w:widowControl w:val="0"/>
        <w:suppressLineNumbers/>
        <w:suppressAutoHyphens/>
        <w:rPr>
          <w:b/>
          <w:color w:val="000000"/>
          <w:sz w:val="22"/>
          <w:szCs w:val="22"/>
        </w:rPr>
      </w:pPr>
    </w:p>
    <w:p w14:paraId="10E0DB27" w14:textId="77777777" w:rsidR="00432993" w:rsidRDefault="00432993" w:rsidP="00432993">
      <w:pPr>
        <w:keepNext/>
        <w:keepLines/>
        <w:widowControl w:val="0"/>
        <w:suppressLineNumbers/>
        <w:suppressAutoHyphens/>
        <w:rPr>
          <w:color w:val="000000"/>
          <w:sz w:val="28"/>
          <w:szCs w:val="28"/>
        </w:rPr>
      </w:pPr>
    </w:p>
    <w:p w14:paraId="1D442044" w14:textId="77777777" w:rsidR="00432993" w:rsidRDefault="00432993" w:rsidP="0043299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599693EA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0B54F3B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6AD2808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BE58B14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30157135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1A4CA4E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69F1FA2F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317D3D7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4268EC3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63F9667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9A372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721EF0B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BDC4711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44CF236" w14:textId="2147B788" w:rsidR="009145C9" w:rsidRPr="00C62EC7" w:rsidRDefault="00432993" w:rsidP="00C62EC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072BD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bookmarkEnd w:id="0"/>
      <w:r w:rsidR="00C62E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A9645A" w14:textId="77777777" w:rsidR="009145C9" w:rsidRDefault="009145C9" w:rsidP="00432993">
      <w:pPr>
        <w:rPr>
          <w:iCs/>
          <w:sz w:val="32"/>
          <w:szCs w:val="32"/>
        </w:rPr>
      </w:pPr>
    </w:p>
    <w:p w14:paraId="15331504" w14:textId="77777777" w:rsidR="00432993" w:rsidRDefault="00432993" w:rsidP="00432993">
      <w:pPr>
        <w:pStyle w:val="afa"/>
        <w:numPr>
          <w:ilvl w:val="0"/>
          <w:numId w:val="4"/>
        </w:numPr>
        <w:jc w:val="center"/>
        <w:rPr>
          <w:rFonts w:ascii="Times New Roman" w:hAnsi="Times New Roman"/>
          <w:iCs/>
          <w:sz w:val="40"/>
          <w:szCs w:val="4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Правовое регулирование:</w:t>
      </w:r>
    </w:p>
    <w:p w14:paraId="63B9FE43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Аукцион в электронной форме, открытый по форме подачи предложений и по составу участников (далее аукцион) и проводится в соответствии с требованиями:</w:t>
      </w:r>
    </w:p>
    <w:p w14:paraId="715C38F0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-Гражданского кодекса Российской Федерации;</w:t>
      </w:r>
    </w:p>
    <w:p w14:paraId="7A013EE7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-Земельного кодекса Российской Федерации;</w:t>
      </w:r>
    </w:p>
    <w:p w14:paraId="1CD71D87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-Федерального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закона  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26.07.2006г. № 135–ФЗ «О защите конкуренции»;</w:t>
      </w:r>
    </w:p>
    <w:p w14:paraId="03949665" w14:textId="77777777" w:rsidR="00432993" w:rsidRDefault="00432993" w:rsidP="008C5D58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25.10.2001г. №137-ФЗ «О введении в действие Земельного кодекса Российской Федерации»;</w:t>
      </w:r>
    </w:p>
    <w:p w14:paraId="00310042" w14:textId="1EC23760" w:rsidR="00432993" w:rsidRPr="008C5D58" w:rsidRDefault="00432993" w:rsidP="008C5D58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60B0A">
        <w:rPr>
          <w:rFonts w:ascii="Times New Roman" w:hAnsi="Times New Roman"/>
          <w:color w:val="000000"/>
          <w:sz w:val="28"/>
          <w:szCs w:val="28"/>
        </w:rPr>
        <w:t>Распоряжение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Тайтурского городского поселения Усольского муниципального образования Иркутской области  от </w:t>
      </w:r>
      <w:r w:rsidR="00160B0A">
        <w:rPr>
          <w:rFonts w:ascii="Times New Roman" w:hAnsi="Times New Roman"/>
          <w:color w:val="000000"/>
          <w:sz w:val="28"/>
          <w:szCs w:val="28"/>
        </w:rPr>
        <w:t>24.10</w:t>
      </w:r>
      <w:r>
        <w:rPr>
          <w:rFonts w:ascii="Times New Roman" w:hAnsi="Times New Roman"/>
          <w:color w:val="000000"/>
          <w:sz w:val="28"/>
          <w:szCs w:val="28"/>
        </w:rPr>
        <w:t xml:space="preserve">.2025г. № </w:t>
      </w:r>
      <w:r w:rsidR="00160B0A">
        <w:rPr>
          <w:rFonts w:ascii="Times New Roman" w:hAnsi="Times New Roman"/>
          <w:color w:val="000000"/>
          <w:sz w:val="28"/>
          <w:szCs w:val="28"/>
        </w:rPr>
        <w:t>34</w:t>
      </w:r>
      <w:r w:rsidR="008C5D58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проведении аукциона по </w:t>
      </w:r>
      <w:r w:rsidR="00557CF6">
        <w:rPr>
          <w:rFonts w:ascii="Times New Roman" w:hAnsi="Times New Roman"/>
          <w:sz w:val="28"/>
          <w:szCs w:val="28"/>
        </w:rPr>
        <w:t>договору купли продажи</w:t>
      </w:r>
      <w:r>
        <w:rPr>
          <w:rFonts w:ascii="Times New Roman" w:hAnsi="Times New Roman"/>
          <w:sz w:val="28"/>
          <w:szCs w:val="28"/>
        </w:rPr>
        <w:t xml:space="preserve"> земельного участка из земель населенных пунктов, находящегося в муниципальной собственности </w:t>
      </w:r>
      <w:r w:rsidR="00160B0A" w:rsidRPr="00160B0A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8C5D58" w:rsidRPr="008C5D58">
        <w:rPr>
          <w:rFonts w:ascii="Times New Roman" w:hAnsi="Times New Roman"/>
          <w:sz w:val="28"/>
          <w:szCs w:val="28"/>
        </w:rPr>
        <w:t>38:16:000002:4</w:t>
      </w:r>
      <w:r w:rsidR="00160B0A" w:rsidRPr="00160B0A">
        <w:rPr>
          <w:rFonts w:ascii="Times New Roman" w:hAnsi="Times New Roman"/>
          <w:sz w:val="28"/>
          <w:szCs w:val="28"/>
        </w:rPr>
        <w:t xml:space="preserve">, площадью </w:t>
      </w:r>
      <w:r w:rsidR="008C5D58">
        <w:rPr>
          <w:rFonts w:ascii="Times New Roman" w:hAnsi="Times New Roman"/>
          <w:sz w:val="28"/>
          <w:szCs w:val="28"/>
        </w:rPr>
        <w:t>2300</w:t>
      </w:r>
      <w:r w:rsidR="00160B0A" w:rsidRPr="00160B0A">
        <w:rPr>
          <w:rFonts w:ascii="Times New Roman" w:hAnsi="Times New Roman"/>
          <w:sz w:val="28"/>
          <w:szCs w:val="28"/>
        </w:rPr>
        <w:t xml:space="preserve"> кв.м, расположенный по адресу: </w:t>
      </w:r>
      <w:r w:rsidR="008C5D58" w:rsidRPr="008C5D58">
        <w:rPr>
          <w:rFonts w:ascii="Times New Roman" w:hAnsi="Times New Roman"/>
          <w:sz w:val="28"/>
          <w:szCs w:val="28"/>
        </w:rPr>
        <w:t>Российская Федерация, Иркутская область, Усольский район, д. Кочерикова</w:t>
      </w:r>
      <w:r w:rsidR="00160B0A" w:rsidRPr="00160B0A">
        <w:rPr>
          <w:rFonts w:ascii="Times New Roman" w:hAnsi="Times New Roman"/>
          <w:sz w:val="28"/>
          <w:szCs w:val="28"/>
        </w:rPr>
        <w:t>, вид разрешенного использования- «</w:t>
      </w:r>
      <w:r w:rsidR="008C5D58" w:rsidRPr="008C5D58">
        <w:rPr>
          <w:rFonts w:ascii="Times New Roman" w:hAnsi="Times New Roman"/>
          <w:sz w:val="28"/>
          <w:szCs w:val="28"/>
        </w:rPr>
        <w:t>Для автозаправочной станции</w:t>
      </w:r>
      <w:r w:rsidR="00160B0A" w:rsidRPr="00160B0A">
        <w:rPr>
          <w:rFonts w:ascii="Times New Roman" w:hAnsi="Times New Roman"/>
          <w:sz w:val="28"/>
          <w:szCs w:val="28"/>
        </w:rPr>
        <w:t>»</w:t>
      </w:r>
    </w:p>
    <w:p w14:paraId="72E38CCF" w14:textId="77777777" w:rsidR="00432993" w:rsidRDefault="00432993" w:rsidP="00432993">
      <w:pPr>
        <w:pStyle w:val="af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Сведения об аукционе</w:t>
      </w:r>
    </w:p>
    <w:p w14:paraId="1E9DE12E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Организатор аукциона – Администрация Тайтурского городского поселения Усольского муниципального образования (далее – Администрация).</w:t>
      </w:r>
    </w:p>
    <w:p w14:paraId="29D46CDE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55613B3E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Сайт– </w:t>
      </w:r>
      <w:r>
        <w:rPr>
          <w:color w:val="000000"/>
          <w:sz w:val="28"/>
          <w:szCs w:val="28"/>
          <w:lang w:val="en-US"/>
        </w:rPr>
        <w:t>https</w:t>
      </w:r>
      <w:r>
        <w:rPr>
          <w:color w:val="000000"/>
          <w:sz w:val="28"/>
          <w:szCs w:val="28"/>
        </w:rPr>
        <w:t>://</w:t>
      </w:r>
      <w:proofErr w:type="spellStart"/>
      <w:r>
        <w:rPr>
          <w:color w:val="000000"/>
          <w:sz w:val="28"/>
          <w:szCs w:val="28"/>
          <w:lang w:val="en-US"/>
        </w:rPr>
        <w:t>taiturka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irkmo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gkh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arkhitektura</w:t>
      </w:r>
      <w:proofErr w:type="spellEnd"/>
      <w:r>
        <w:rPr>
          <w:color w:val="000000"/>
          <w:sz w:val="28"/>
          <w:szCs w:val="28"/>
        </w:rPr>
        <w:t>/</w:t>
      </w:r>
    </w:p>
    <w:p w14:paraId="0E2A9504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proofErr w:type="spellStart"/>
      <w:r>
        <w:rPr>
          <w:sz w:val="28"/>
          <w:szCs w:val="28"/>
          <w:lang w:val="en-US"/>
        </w:rPr>
        <w:t>admtaiturka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12A3659D" w14:textId="77777777" w:rsidR="00432993" w:rsidRDefault="00432993" w:rsidP="00432993">
      <w:pPr>
        <w:widowControl w:val="0"/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Контактный номер телефона – </w:t>
      </w:r>
      <w:r>
        <w:rPr>
          <w:bCs/>
          <w:sz w:val="28"/>
          <w:szCs w:val="28"/>
        </w:rPr>
        <w:t>8 (39543) 94442.</w:t>
      </w:r>
    </w:p>
    <w:p w14:paraId="217E037D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Лицом, осуществляющим организационно - технические функции по организации аукциона, является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Тайтурского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Усольского муниципального образования, которое </w:t>
      </w:r>
      <w:r>
        <w:rPr>
          <w:sz w:val="28"/>
          <w:szCs w:val="28"/>
        </w:rPr>
        <w:t xml:space="preserve">отвечает за соблюдение сроков </w:t>
      </w:r>
      <w:bookmarkStart w:id="3" w:name="_Hlk202348404"/>
      <w:r>
        <w:rPr>
          <w:sz w:val="28"/>
          <w:szCs w:val="28"/>
        </w:rPr>
        <w:t xml:space="preserve">размещения Извещения о проведении аукциона </w:t>
      </w:r>
      <w:bookmarkEnd w:id="3"/>
      <w:r>
        <w:rPr>
          <w:sz w:val="28"/>
          <w:szCs w:val="28"/>
        </w:rPr>
        <w:t xml:space="preserve">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(ГИС Торги) </w:t>
      </w:r>
      <w:bookmarkStart w:id="4" w:name="_Hlk202348453"/>
      <w:r>
        <w:rPr>
          <w:sz w:val="28"/>
          <w:szCs w:val="28"/>
        </w:rPr>
        <w:t xml:space="preserve">по адресу www.torgi.gov.ru (далее – Официальный сайт торгов), на сайте администрации </w:t>
      </w:r>
      <w:proofErr w:type="spellStart"/>
      <w:r>
        <w:rPr>
          <w:sz w:val="28"/>
          <w:szCs w:val="28"/>
        </w:rPr>
        <w:t>Тайтурского</w:t>
      </w:r>
      <w:proofErr w:type="spellEnd"/>
      <w:r>
        <w:rPr>
          <w:sz w:val="28"/>
          <w:szCs w:val="28"/>
        </w:rPr>
        <w:t xml:space="preserve"> городского поселения Усольского муниципального района Иркутской области:  </w:t>
      </w:r>
      <w:r>
        <w:rPr>
          <w:color w:val="000000"/>
          <w:sz w:val="28"/>
          <w:szCs w:val="28"/>
          <w:lang w:val="en-US"/>
        </w:rPr>
        <w:t>https</w:t>
      </w:r>
      <w:r>
        <w:rPr>
          <w:color w:val="000000"/>
          <w:sz w:val="28"/>
          <w:szCs w:val="28"/>
        </w:rPr>
        <w:t>://</w:t>
      </w:r>
      <w:proofErr w:type="spellStart"/>
      <w:r>
        <w:rPr>
          <w:color w:val="000000"/>
          <w:sz w:val="28"/>
          <w:szCs w:val="28"/>
          <w:lang w:val="en-US"/>
        </w:rPr>
        <w:t>taiturka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irkmo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gkh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arkhitektura</w:t>
      </w:r>
      <w:proofErr w:type="spellEnd"/>
      <w:r>
        <w:rPr>
          <w:color w:val="000000"/>
          <w:sz w:val="28"/>
          <w:szCs w:val="28"/>
        </w:rPr>
        <w:t>/</w:t>
      </w:r>
      <w:r>
        <w:rPr>
          <w:sz w:val="28"/>
          <w:szCs w:val="28"/>
        </w:rPr>
        <w:t>, на электронной площадке www.rts-tender.ru (далее – электронная площадка) в соответствии с действующим законодательством.</w:t>
      </w:r>
    </w:p>
    <w:bookmarkEnd w:id="4"/>
    <w:p w14:paraId="7A58A8E0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36538ABE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Почтовый адрес: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3DFE6E1F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Контактный телефон: </w:t>
      </w:r>
      <w:r>
        <w:rPr>
          <w:bCs/>
          <w:sz w:val="28"/>
          <w:szCs w:val="28"/>
        </w:rPr>
        <w:t>8 (39543) 94442.</w:t>
      </w:r>
    </w:p>
    <w:p w14:paraId="64D35F98" w14:textId="5877B719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Контактное лицо: </w:t>
      </w:r>
      <w:r w:rsidR="00C62EC7">
        <w:rPr>
          <w:rFonts w:eastAsia="Arial"/>
          <w:color w:val="000000"/>
          <w:sz w:val="28"/>
          <w:szCs w:val="28"/>
        </w:rPr>
        <w:t>Хасанова Ираида Витальевна</w:t>
      </w:r>
      <w:r>
        <w:rPr>
          <w:rFonts w:eastAsia="Arial"/>
          <w:color w:val="000000"/>
          <w:sz w:val="28"/>
          <w:szCs w:val="28"/>
        </w:rPr>
        <w:t>.</w:t>
      </w:r>
    </w:p>
    <w:p w14:paraId="1C073D3C" w14:textId="77777777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электронной почты: </w:t>
      </w:r>
      <w:proofErr w:type="spellStart"/>
      <w:r>
        <w:rPr>
          <w:sz w:val="28"/>
          <w:szCs w:val="28"/>
          <w:lang w:val="en-US"/>
        </w:rPr>
        <w:t>admtaiturka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5CC4F9AB" w14:textId="03B81EA4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C62EC7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функционирование.</w:t>
      </w:r>
    </w:p>
    <w:p w14:paraId="0BAAEAEB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Наименование: Общество с ограниченной ответственностью «РТС-тендер» Место нахождения: 121151, город Москва, набережная Тараса Шевченко, дом 23А Адрес сайта: www.rts-tender.ru Адрес электронной почты: iSupport@rts-tender.ru Телефон: +7 (499) 653-55-00.</w:t>
      </w:r>
    </w:p>
    <w:p w14:paraId="3702EC06" w14:textId="7E689509" w:rsidR="00432993" w:rsidRPr="00C62EC7" w:rsidRDefault="00432993" w:rsidP="00557CF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2.4. Предмет </w:t>
      </w:r>
      <w:r w:rsidRPr="00D43EAF">
        <w:rPr>
          <w:sz w:val="28"/>
          <w:szCs w:val="28"/>
        </w:rPr>
        <w:t xml:space="preserve">аукциона: </w:t>
      </w:r>
      <w:r w:rsidRPr="00D43EAF">
        <w:rPr>
          <w:bCs/>
          <w:sz w:val="28"/>
          <w:szCs w:val="28"/>
          <w:lang w:val="x-none"/>
        </w:rPr>
        <w:t xml:space="preserve">Земельный участок из земель населенных пунктов </w:t>
      </w:r>
      <w:bookmarkStart w:id="5" w:name="_Hlk153203844"/>
      <w:bookmarkStart w:id="6" w:name="_Hlk153273285"/>
      <w:r w:rsidR="00C62EC7" w:rsidRPr="00C62EC7">
        <w:rPr>
          <w:bCs/>
          <w:sz w:val="28"/>
          <w:szCs w:val="28"/>
          <w:lang w:val="x-none"/>
        </w:rPr>
        <w:t xml:space="preserve">с кадастровым номером 38:16:000018:1068, площадью 4516 кв. м, расположенный по адресу: </w:t>
      </w:r>
      <w:bookmarkStart w:id="7" w:name="_Hlk225853184"/>
      <w:r w:rsidR="00C62EC7" w:rsidRPr="00C62EC7">
        <w:rPr>
          <w:bCs/>
          <w:sz w:val="28"/>
          <w:szCs w:val="28"/>
          <w:lang w:val="x-none"/>
        </w:rPr>
        <w:t xml:space="preserve">Российская Федерация, Иркутская область, Усольский район, р. п. </w:t>
      </w:r>
      <w:proofErr w:type="spellStart"/>
      <w:r w:rsidR="00C62EC7" w:rsidRPr="00C62EC7">
        <w:rPr>
          <w:bCs/>
          <w:sz w:val="28"/>
          <w:szCs w:val="28"/>
          <w:lang w:val="x-none"/>
        </w:rPr>
        <w:t>Тайтурка</w:t>
      </w:r>
      <w:proofErr w:type="spellEnd"/>
      <w:r w:rsidR="00C62EC7" w:rsidRPr="00C62EC7">
        <w:rPr>
          <w:bCs/>
          <w:sz w:val="28"/>
          <w:szCs w:val="28"/>
          <w:lang w:val="x-none"/>
        </w:rPr>
        <w:t>, ул. Пролетарская, 78</w:t>
      </w:r>
      <w:bookmarkEnd w:id="7"/>
      <w:r w:rsidR="00C62EC7" w:rsidRPr="00C62EC7">
        <w:rPr>
          <w:bCs/>
          <w:sz w:val="28"/>
          <w:szCs w:val="28"/>
          <w:lang w:val="x-none"/>
        </w:rPr>
        <w:t>, вид разрешенного использования - «</w:t>
      </w:r>
      <w:bookmarkStart w:id="8" w:name="_Hlk225853211"/>
      <w:r w:rsidR="00C62EC7" w:rsidRPr="00C62EC7">
        <w:rPr>
          <w:bCs/>
          <w:sz w:val="28"/>
          <w:szCs w:val="28"/>
          <w:lang w:val="x-none"/>
        </w:rPr>
        <w:t>Социальное обслуживание 3.2</w:t>
      </w:r>
      <w:bookmarkEnd w:id="8"/>
      <w:r w:rsidR="00C62EC7" w:rsidRPr="00C62EC7">
        <w:rPr>
          <w:bCs/>
          <w:sz w:val="28"/>
          <w:szCs w:val="28"/>
          <w:lang w:val="x-none"/>
        </w:rPr>
        <w:t xml:space="preserve">» и нежилое здание с кадастровым номером 38:16:000018:1028, площадью 1009,5 кв. м, расположенное по адресу: Российская Федерация, Иркутская область, муниципальный район Усольский, городское поселение </w:t>
      </w:r>
      <w:proofErr w:type="spellStart"/>
      <w:r w:rsidR="00C62EC7" w:rsidRPr="00C62EC7">
        <w:rPr>
          <w:bCs/>
          <w:sz w:val="28"/>
          <w:szCs w:val="28"/>
          <w:lang w:val="x-none"/>
        </w:rPr>
        <w:t>Тайтурское</w:t>
      </w:r>
      <w:proofErr w:type="spellEnd"/>
      <w:r w:rsidR="00C62EC7" w:rsidRPr="00C62EC7">
        <w:rPr>
          <w:bCs/>
          <w:sz w:val="28"/>
          <w:szCs w:val="28"/>
          <w:lang w:val="x-none"/>
        </w:rPr>
        <w:t xml:space="preserve">, рабочий поселок </w:t>
      </w:r>
      <w:proofErr w:type="spellStart"/>
      <w:r w:rsidR="00C62EC7" w:rsidRPr="00C62EC7">
        <w:rPr>
          <w:bCs/>
          <w:sz w:val="28"/>
          <w:szCs w:val="28"/>
          <w:lang w:val="x-none"/>
        </w:rPr>
        <w:t>Тайтурка</w:t>
      </w:r>
      <w:proofErr w:type="spellEnd"/>
      <w:r w:rsidR="00C62EC7" w:rsidRPr="00C62EC7">
        <w:rPr>
          <w:bCs/>
          <w:sz w:val="28"/>
          <w:szCs w:val="28"/>
          <w:lang w:val="x-none"/>
        </w:rPr>
        <w:t>, улица Пролетарская, дом 78</w:t>
      </w:r>
      <w:r w:rsidR="00C62EC7">
        <w:rPr>
          <w:bCs/>
          <w:sz w:val="28"/>
          <w:szCs w:val="28"/>
        </w:rPr>
        <w:t>.</w:t>
      </w:r>
    </w:p>
    <w:bookmarkEnd w:id="5"/>
    <w:bookmarkEnd w:id="6"/>
    <w:p w14:paraId="062573EE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bookmarkStart w:id="9" w:name="_Hlk225858169"/>
      <w:r>
        <w:rPr>
          <w:sz w:val="28"/>
          <w:szCs w:val="28"/>
        </w:rPr>
        <w:t xml:space="preserve">Сведения о Земельном участке: </w:t>
      </w:r>
    </w:p>
    <w:p w14:paraId="70D8F19B" w14:textId="5664B646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(адрес): </w:t>
      </w:r>
      <w:r w:rsidR="00C62EC7" w:rsidRPr="00C62EC7">
        <w:rPr>
          <w:bCs/>
          <w:sz w:val="28"/>
          <w:szCs w:val="28"/>
          <w:lang w:val="x-none"/>
        </w:rPr>
        <w:t xml:space="preserve">Российская Федерация, Иркутская область, Усольский район, р. п. </w:t>
      </w:r>
      <w:proofErr w:type="spellStart"/>
      <w:r w:rsidR="00C62EC7" w:rsidRPr="00C62EC7">
        <w:rPr>
          <w:bCs/>
          <w:sz w:val="28"/>
          <w:szCs w:val="28"/>
          <w:lang w:val="x-none"/>
        </w:rPr>
        <w:t>Тайтурка</w:t>
      </w:r>
      <w:proofErr w:type="spellEnd"/>
      <w:r w:rsidR="00C62EC7" w:rsidRPr="00C62EC7">
        <w:rPr>
          <w:bCs/>
          <w:sz w:val="28"/>
          <w:szCs w:val="28"/>
          <w:lang w:val="x-none"/>
        </w:rPr>
        <w:t>, ул. Пролетарская, 78</w:t>
      </w:r>
      <w:r>
        <w:rPr>
          <w:sz w:val="28"/>
          <w:szCs w:val="28"/>
        </w:rPr>
        <w:t>.</w:t>
      </w:r>
    </w:p>
    <w:p w14:paraId="4DB9B9CC" w14:textId="6E44C759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 </w:t>
      </w:r>
      <w:r w:rsidR="00C62EC7">
        <w:rPr>
          <w:sz w:val="28"/>
          <w:szCs w:val="28"/>
        </w:rPr>
        <w:t>4516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6919B5ED" w14:textId="097BEEC9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Кадастровый номер: </w:t>
      </w:r>
      <w:r w:rsidR="00C62EC7" w:rsidRPr="00C62EC7">
        <w:rPr>
          <w:bCs/>
          <w:sz w:val="28"/>
          <w:szCs w:val="28"/>
          <w:lang w:val="x-none"/>
        </w:rPr>
        <w:t>38:16:000018:1068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A6537BE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Категория земель: земли населенных пунктов.</w:t>
      </w:r>
    </w:p>
    <w:p w14:paraId="3818240E" w14:textId="24F375BE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использования: «</w:t>
      </w:r>
      <w:r w:rsidR="00C62EC7" w:rsidRPr="00C62EC7">
        <w:rPr>
          <w:bCs/>
          <w:sz w:val="28"/>
          <w:szCs w:val="28"/>
          <w:lang w:val="x-none"/>
        </w:rPr>
        <w:t>Социальное обслуживание 3.2</w:t>
      </w:r>
      <w:r>
        <w:rPr>
          <w:sz w:val="28"/>
          <w:szCs w:val="28"/>
        </w:rPr>
        <w:t>».</w:t>
      </w:r>
    </w:p>
    <w:p w14:paraId="6426CD38" w14:textId="3AAD8752" w:rsidR="00C62EC7" w:rsidRDefault="00C62EC7" w:rsidP="00C62EC7">
      <w:pPr>
        <w:pStyle w:val="afa"/>
        <w:widowControl w:val="0"/>
        <w:numPr>
          <w:ilvl w:val="1"/>
          <w:numId w:val="4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C62EC7">
        <w:rPr>
          <w:rFonts w:ascii="Times New Roman" w:hAnsi="Times New Roman"/>
          <w:sz w:val="28"/>
          <w:szCs w:val="28"/>
        </w:rPr>
        <w:t>Сведения о нежилом здании:</w:t>
      </w:r>
    </w:p>
    <w:p w14:paraId="2E2D1AD9" w14:textId="13610F40" w:rsidR="00C62EC7" w:rsidRDefault="00C62EC7" w:rsidP="00C62EC7">
      <w:pPr>
        <w:pStyle w:val="afa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Местоположение (адрес): </w:t>
      </w:r>
      <w:r w:rsidRPr="00C62EC7">
        <w:rPr>
          <w:rFonts w:ascii="Times New Roman" w:hAnsi="Times New Roman"/>
          <w:sz w:val="28"/>
          <w:szCs w:val="28"/>
        </w:rPr>
        <w:t xml:space="preserve">Российская Федерация, Иркутская область, муниципальный район Усольский, городское поселение </w:t>
      </w:r>
      <w:proofErr w:type="spellStart"/>
      <w:r w:rsidRPr="00C62EC7">
        <w:rPr>
          <w:rFonts w:ascii="Times New Roman" w:hAnsi="Times New Roman"/>
          <w:sz w:val="28"/>
          <w:szCs w:val="28"/>
        </w:rPr>
        <w:t>Тайтурское</w:t>
      </w:r>
      <w:proofErr w:type="spellEnd"/>
      <w:r w:rsidRPr="00C62EC7">
        <w:rPr>
          <w:rFonts w:ascii="Times New Roman" w:hAnsi="Times New Roman"/>
          <w:sz w:val="28"/>
          <w:szCs w:val="28"/>
        </w:rPr>
        <w:t xml:space="preserve">, рабочий поселок </w:t>
      </w:r>
      <w:proofErr w:type="spellStart"/>
      <w:r w:rsidRPr="00C62EC7">
        <w:rPr>
          <w:rFonts w:ascii="Times New Roman" w:hAnsi="Times New Roman"/>
          <w:sz w:val="28"/>
          <w:szCs w:val="28"/>
        </w:rPr>
        <w:t>Тайтурка</w:t>
      </w:r>
      <w:proofErr w:type="spellEnd"/>
      <w:r w:rsidRPr="00C62EC7">
        <w:rPr>
          <w:rFonts w:ascii="Times New Roman" w:hAnsi="Times New Roman"/>
          <w:sz w:val="28"/>
          <w:szCs w:val="28"/>
        </w:rPr>
        <w:t>, улица Пролетарская, дом 78</w:t>
      </w:r>
      <w:r>
        <w:rPr>
          <w:rFonts w:ascii="Times New Roman" w:hAnsi="Times New Roman"/>
          <w:sz w:val="28"/>
          <w:szCs w:val="28"/>
        </w:rPr>
        <w:t>.</w:t>
      </w:r>
    </w:p>
    <w:p w14:paraId="0D92CF7D" w14:textId="792AA8B6" w:rsidR="00C62EC7" w:rsidRDefault="00C62EC7" w:rsidP="00C62EC7">
      <w:pPr>
        <w:pStyle w:val="afa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1009,5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49753DC" w14:textId="6661790D" w:rsidR="00C62EC7" w:rsidRDefault="00C62EC7" w:rsidP="00C62EC7">
      <w:pPr>
        <w:pStyle w:val="afa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Кадастровый номер: </w:t>
      </w:r>
      <w:r w:rsidRPr="00C62EC7">
        <w:rPr>
          <w:rFonts w:ascii="Times New Roman" w:hAnsi="Times New Roman"/>
          <w:sz w:val="28"/>
          <w:szCs w:val="28"/>
        </w:rPr>
        <w:t>38:16:000018:1028</w:t>
      </w:r>
    </w:p>
    <w:p w14:paraId="446DD1E6" w14:textId="5CF0A9F9" w:rsidR="00A662FD" w:rsidRDefault="00A662FD" w:rsidP="00C62EC7">
      <w:pPr>
        <w:pStyle w:val="afa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Назначение: стационар</w:t>
      </w:r>
    </w:p>
    <w:bookmarkEnd w:id="9"/>
    <w:p w14:paraId="1FE9155E" w14:textId="17B5A148" w:rsidR="00C62EC7" w:rsidRPr="00A662FD" w:rsidRDefault="00C62EC7" w:rsidP="00A662FD">
      <w:pPr>
        <w:pStyle w:val="afa"/>
        <w:widowControl w:val="0"/>
        <w:suppressAutoHyphens/>
        <w:ind w:left="0"/>
        <w:jc w:val="both"/>
        <w:rPr>
          <w:rFonts w:ascii="Times New Roman" w:hAnsi="Times New Roman"/>
          <w:sz w:val="28"/>
          <w:szCs w:val="28"/>
        </w:rPr>
      </w:pPr>
      <w:r w:rsidRPr="00C62EC7">
        <w:rPr>
          <w:rFonts w:ascii="Times New Roman" w:hAnsi="Times New Roman"/>
          <w:sz w:val="28"/>
          <w:szCs w:val="28"/>
        </w:rPr>
        <w:t xml:space="preserve">В соответствии с Правилами землепользования и застройки, утверждённые решением Думы </w:t>
      </w:r>
      <w:proofErr w:type="spellStart"/>
      <w:r w:rsidRPr="00C62EC7">
        <w:rPr>
          <w:rFonts w:ascii="Times New Roman" w:hAnsi="Times New Roman"/>
          <w:sz w:val="28"/>
          <w:szCs w:val="28"/>
        </w:rPr>
        <w:t>Тайтурского</w:t>
      </w:r>
      <w:proofErr w:type="spellEnd"/>
      <w:r w:rsidRPr="00C62EC7">
        <w:rPr>
          <w:rFonts w:ascii="Times New Roman" w:hAnsi="Times New Roman"/>
          <w:sz w:val="28"/>
          <w:szCs w:val="28"/>
        </w:rPr>
        <w:t xml:space="preserve"> МО № 205 от 03.07.2017г. (в редакции от 24.02.2022г., от 26.04.2023г.) земельный участок расположен в территориальной зоне смешанной общественно-деловой застройки (ЖЗ-200).</w:t>
      </w:r>
    </w:p>
    <w:p w14:paraId="5F5A80CF" w14:textId="7F962C9C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Начальная цена предмета аукциона</w:t>
      </w:r>
      <w:r>
        <w:rPr>
          <w:sz w:val="28"/>
          <w:szCs w:val="28"/>
        </w:rPr>
        <w:t xml:space="preserve"> </w:t>
      </w:r>
      <w:r w:rsidR="002D4FA0">
        <w:rPr>
          <w:b/>
          <w:sz w:val="28"/>
          <w:szCs w:val="28"/>
        </w:rPr>
        <w:t xml:space="preserve">8 986 </w:t>
      </w:r>
      <w:proofErr w:type="gramStart"/>
      <w:r w:rsidR="002D4FA0">
        <w:rPr>
          <w:b/>
          <w:sz w:val="28"/>
          <w:szCs w:val="28"/>
        </w:rPr>
        <w:t>000</w:t>
      </w:r>
      <w:r>
        <w:rPr>
          <w:sz w:val="28"/>
          <w:szCs w:val="28"/>
        </w:rPr>
        <w:t xml:space="preserve">  (</w:t>
      </w:r>
      <w:proofErr w:type="gramEnd"/>
      <w:r w:rsidR="002D4FA0">
        <w:rPr>
          <w:sz w:val="28"/>
          <w:szCs w:val="28"/>
        </w:rPr>
        <w:t>Восемь</w:t>
      </w:r>
      <w:r w:rsidR="007D5D91" w:rsidRPr="007D5D91">
        <w:rPr>
          <w:sz w:val="28"/>
          <w:szCs w:val="28"/>
        </w:rPr>
        <w:t xml:space="preserve"> миллион</w:t>
      </w:r>
      <w:r w:rsidR="002D4FA0">
        <w:rPr>
          <w:sz w:val="28"/>
          <w:szCs w:val="28"/>
        </w:rPr>
        <w:t>ов</w:t>
      </w:r>
      <w:r w:rsidR="007D5D91" w:rsidRPr="007D5D91">
        <w:rPr>
          <w:sz w:val="28"/>
          <w:szCs w:val="28"/>
        </w:rPr>
        <w:t xml:space="preserve"> девятьсот </w:t>
      </w:r>
      <w:r w:rsidR="002D4FA0">
        <w:rPr>
          <w:sz w:val="28"/>
          <w:szCs w:val="28"/>
        </w:rPr>
        <w:t>восемьдесят шесть</w:t>
      </w:r>
      <w:r w:rsidR="007D5D91" w:rsidRPr="007D5D91">
        <w:rPr>
          <w:sz w:val="28"/>
          <w:szCs w:val="28"/>
        </w:rPr>
        <w:t xml:space="preserve"> тысяч</w:t>
      </w:r>
      <w:r>
        <w:rPr>
          <w:sz w:val="28"/>
          <w:szCs w:val="28"/>
        </w:rPr>
        <w:t xml:space="preserve">) 00 копеек, согласно отчету об оценке рыночной стоимости земельного участка от </w:t>
      </w:r>
      <w:r w:rsidR="007D5D91" w:rsidRPr="007D5D91">
        <w:rPr>
          <w:sz w:val="28"/>
          <w:szCs w:val="28"/>
        </w:rPr>
        <w:t>№</w:t>
      </w:r>
      <w:r w:rsidR="00B772C7">
        <w:rPr>
          <w:sz w:val="28"/>
          <w:szCs w:val="28"/>
        </w:rPr>
        <w:t xml:space="preserve"> </w:t>
      </w:r>
      <w:r w:rsidR="002D4FA0">
        <w:rPr>
          <w:sz w:val="28"/>
          <w:szCs w:val="28"/>
        </w:rPr>
        <w:t>27/02/26-Н</w:t>
      </w:r>
      <w:r w:rsidR="007D5D91" w:rsidRPr="007D5D91">
        <w:rPr>
          <w:sz w:val="28"/>
          <w:szCs w:val="28"/>
        </w:rPr>
        <w:t xml:space="preserve">  от </w:t>
      </w:r>
      <w:r w:rsidR="002D4FA0">
        <w:rPr>
          <w:sz w:val="28"/>
          <w:szCs w:val="28"/>
        </w:rPr>
        <w:t>27.02.2026</w:t>
      </w:r>
      <w:r w:rsidR="007D5D91" w:rsidRPr="007D5D91">
        <w:rPr>
          <w:sz w:val="28"/>
          <w:szCs w:val="28"/>
        </w:rPr>
        <w:t>г.</w:t>
      </w:r>
      <w:r>
        <w:rPr>
          <w:sz w:val="28"/>
          <w:szCs w:val="28"/>
        </w:rPr>
        <w:t>, подготовленному ИП Непомнящих Л.С., НДС не облагается.</w:t>
      </w:r>
    </w:p>
    <w:p w14:paraId="2E0C5CA4" w14:textId="3762778A" w:rsidR="00432993" w:rsidRDefault="00432993" w:rsidP="0043299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Шаг аукциона»:</w:t>
      </w:r>
      <w:r>
        <w:rPr>
          <w:sz w:val="28"/>
          <w:szCs w:val="28"/>
        </w:rPr>
        <w:t xml:space="preserve"> (</w:t>
      </w:r>
      <w:r w:rsidR="007F6E69">
        <w:rPr>
          <w:sz w:val="28"/>
          <w:szCs w:val="28"/>
        </w:rPr>
        <w:t>5</w:t>
      </w:r>
      <w:r>
        <w:rPr>
          <w:sz w:val="28"/>
          <w:szCs w:val="28"/>
        </w:rPr>
        <w:t xml:space="preserve">% от начального размера рыночной стоимости): </w:t>
      </w:r>
      <w:r w:rsidR="002D4FA0">
        <w:rPr>
          <w:b/>
          <w:sz w:val="28"/>
          <w:szCs w:val="28"/>
        </w:rPr>
        <w:t>449 300</w:t>
      </w:r>
      <w:r>
        <w:rPr>
          <w:sz w:val="28"/>
          <w:szCs w:val="28"/>
        </w:rPr>
        <w:t xml:space="preserve"> (</w:t>
      </w:r>
      <w:r w:rsidR="002D4FA0">
        <w:rPr>
          <w:sz w:val="28"/>
          <w:szCs w:val="28"/>
        </w:rPr>
        <w:t>Четыреста сорок девять</w:t>
      </w:r>
      <w:r w:rsidR="007D5D91" w:rsidRPr="007D5D91">
        <w:rPr>
          <w:sz w:val="28"/>
          <w:szCs w:val="28"/>
        </w:rPr>
        <w:t xml:space="preserve"> тысяч</w:t>
      </w:r>
      <w:r w:rsidR="002D4FA0">
        <w:rPr>
          <w:sz w:val="28"/>
          <w:szCs w:val="28"/>
        </w:rPr>
        <w:t xml:space="preserve"> </w:t>
      </w:r>
      <w:proofErr w:type="spellStart"/>
      <w:r w:rsidR="002D4FA0">
        <w:rPr>
          <w:sz w:val="28"/>
          <w:szCs w:val="28"/>
        </w:rPr>
        <w:t>тристо</w:t>
      </w:r>
      <w:proofErr w:type="spellEnd"/>
      <w:r w:rsidR="002D4FA0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) </w:t>
      </w:r>
      <w:r w:rsidR="000F1AE9">
        <w:rPr>
          <w:sz w:val="28"/>
          <w:szCs w:val="28"/>
        </w:rPr>
        <w:t>0</w:t>
      </w:r>
      <w:r>
        <w:rPr>
          <w:sz w:val="28"/>
          <w:szCs w:val="28"/>
        </w:rPr>
        <w:t>0 копеек.</w:t>
      </w:r>
    </w:p>
    <w:p w14:paraId="2B4AD872" w14:textId="6CE7F2ED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Размер задатка для участия в аукционе</w:t>
      </w:r>
      <w:proofErr w:type="gramStart"/>
      <w:r>
        <w:rPr>
          <w:sz w:val="28"/>
          <w:szCs w:val="28"/>
        </w:rPr>
        <w:t>: Для</w:t>
      </w:r>
      <w:proofErr w:type="gramEnd"/>
      <w:r>
        <w:rPr>
          <w:sz w:val="28"/>
          <w:szCs w:val="28"/>
        </w:rPr>
        <w:t xml:space="preserve"> участия в аукционе </w:t>
      </w:r>
      <w:r>
        <w:rPr>
          <w:sz w:val="28"/>
          <w:szCs w:val="28"/>
        </w:rPr>
        <w:lastRenderedPageBreak/>
        <w:t xml:space="preserve">заявитель вносит задаток в размере 20 % начального размера предмета аукциона: </w:t>
      </w:r>
      <w:r w:rsidR="002D4FA0">
        <w:rPr>
          <w:b/>
          <w:sz w:val="28"/>
          <w:szCs w:val="28"/>
        </w:rPr>
        <w:t>1 797 200</w:t>
      </w:r>
      <w:r>
        <w:rPr>
          <w:sz w:val="28"/>
          <w:szCs w:val="28"/>
        </w:rPr>
        <w:t xml:space="preserve"> (</w:t>
      </w:r>
      <w:r w:rsidR="002D4FA0">
        <w:rPr>
          <w:sz w:val="28"/>
          <w:szCs w:val="28"/>
        </w:rPr>
        <w:t>Один миллион семьсот девяносто семь тысяч двести</w:t>
      </w:r>
      <w:r w:rsidR="001325EB">
        <w:rPr>
          <w:sz w:val="28"/>
          <w:szCs w:val="28"/>
        </w:rPr>
        <w:t xml:space="preserve"> </w:t>
      </w:r>
      <w:proofErr w:type="spellStart"/>
      <w:r w:rsidR="001325EB"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) 00 копеек </w:t>
      </w:r>
    </w:p>
    <w:p w14:paraId="386858D7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Место приема Заявок на участие в аукционе (далее по тексту - Заявки): электронная площадка </w:t>
      </w:r>
      <w:hyperlink r:id="rId8" w:history="1">
        <w:r>
          <w:rPr>
            <w:rStyle w:val="a6"/>
            <w:sz w:val="28"/>
            <w:szCs w:val="28"/>
          </w:rPr>
          <w:t>www.rts-tender.ru</w:t>
        </w:r>
      </w:hyperlink>
      <w:r>
        <w:rPr>
          <w:sz w:val="28"/>
          <w:szCs w:val="28"/>
        </w:rPr>
        <w:t xml:space="preserve">. </w:t>
      </w:r>
    </w:p>
    <w:p w14:paraId="16250860" w14:textId="5CD78D60" w:rsidR="001A3DB0" w:rsidRDefault="001A3DB0" w:rsidP="001A3DB0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2.7. Дата и время начала приема Заявок: </w:t>
      </w:r>
      <w:r w:rsidR="00966C94">
        <w:rPr>
          <w:b/>
          <w:sz w:val="28"/>
          <w:szCs w:val="28"/>
        </w:rPr>
        <w:t>31.</w:t>
      </w:r>
      <w:r w:rsidR="00B57D12">
        <w:rPr>
          <w:b/>
          <w:sz w:val="28"/>
          <w:szCs w:val="28"/>
        </w:rPr>
        <w:t>03.2026</w:t>
      </w:r>
      <w:r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. в </w:t>
      </w:r>
      <w:r>
        <w:rPr>
          <w:b/>
          <w:sz w:val="28"/>
          <w:szCs w:val="28"/>
        </w:rPr>
        <w:t>09 час. 00 мин</w:t>
      </w:r>
      <w:r>
        <w:rPr>
          <w:sz w:val="28"/>
          <w:szCs w:val="28"/>
        </w:rPr>
        <w:t xml:space="preserve">.* Прием Заявок осуществляется круглосуточно. </w:t>
      </w:r>
      <w:r>
        <w:rPr>
          <w:b/>
          <w:sz w:val="28"/>
          <w:szCs w:val="28"/>
        </w:rPr>
        <w:t>* Здесь и далее указано московское время.</w:t>
      </w:r>
    </w:p>
    <w:p w14:paraId="25BEFD4E" w14:textId="7F5B1C4A" w:rsidR="001A3DB0" w:rsidRDefault="001A3DB0" w:rsidP="001A3DB0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2.8. Дата и время окончания срока приема Заявок: </w:t>
      </w:r>
      <w:r w:rsidR="00B57D12">
        <w:rPr>
          <w:b/>
          <w:sz w:val="28"/>
          <w:szCs w:val="28"/>
        </w:rPr>
        <w:t>29.04</w:t>
      </w:r>
      <w:r w:rsidR="00966C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</w:t>
      </w:r>
      <w:r w:rsidR="009F7DB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. в </w:t>
      </w:r>
      <w:r>
        <w:rPr>
          <w:b/>
          <w:sz w:val="28"/>
          <w:szCs w:val="28"/>
        </w:rPr>
        <w:t>18 час. 00 мин.</w:t>
      </w:r>
      <w:r>
        <w:rPr>
          <w:bCs/>
          <w:sz w:val="28"/>
          <w:szCs w:val="28"/>
        </w:rPr>
        <w:t xml:space="preserve"> </w:t>
      </w:r>
    </w:p>
    <w:p w14:paraId="2B08562E" w14:textId="5A8CFCD6" w:rsidR="001A3DB0" w:rsidRDefault="001A3DB0" w:rsidP="001A3DB0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2.9. Срок рассмотрения заявок на участие в аукционе</w:t>
      </w:r>
      <w:r w:rsidR="00451916">
        <w:rPr>
          <w:bCs/>
          <w:sz w:val="28"/>
          <w:szCs w:val="28"/>
        </w:rPr>
        <w:t xml:space="preserve"> </w:t>
      </w:r>
      <w:r w:rsidR="007E1C85">
        <w:rPr>
          <w:b/>
          <w:sz w:val="28"/>
          <w:szCs w:val="28"/>
        </w:rPr>
        <w:t>30.04</w:t>
      </w:r>
      <w:r>
        <w:rPr>
          <w:b/>
          <w:sz w:val="28"/>
          <w:szCs w:val="28"/>
        </w:rPr>
        <w:t>.202</w:t>
      </w:r>
      <w:r w:rsidR="009F7DB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  <w:r>
        <w:rPr>
          <w:bCs/>
          <w:sz w:val="28"/>
          <w:szCs w:val="28"/>
        </w:rPr>
        <w:t xml:space="preserve">. </w:t>
      </w:r>
    </w:p>
    <w:p w14:paraId="79DEE911" w14:textId="77777777" w:rsidR="001A3DB0" w:rsidRDefault="001A3DB0" w:rsidP="001A3DB0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</w:rPr>
        <w:t>2.10. Место проведения аукциона: электронная площадка www.rts-tender.ru</w:t>
      </w:r>
    </w:p>
    <w:p w14:paraId="77A02084" w14:textId="1F185AF7" w:rsidR="001A3DB0" w:rsidRDefault="001A3DB0" w:rsidP="001A3DB0">
      <w:pPr>
        <w:widowControl w:val="0"/>
        <w:suppressAutoHyphens/>
        <w:ind w:firstLine="709"/>
        <w:jc w:val="both"/>
        <w:rPr>
          <w:rFonts w:eastAsia="Arial"/>
          <w:b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2.11. Дата и время начала: </w:t>
      </w:r>
      <w:r w:rsidR="007E1C85">
        <w:rPr>
          <w:rFonts w:eastAsia="Arial"/>
          <w:b/>
          <w:color w:val="000000"/>
          <w:sz w:val="28"/>
          <w:szCs w:val="28"/>
        </w:rPr>
        <w:t>0</w:t>
      </w:r>
      <w:r w:rsidR="00BF1681">
        <w:rPr>
          <w:rFonts w:eastAsia="Arial"/>
          <w:b/>
          <w:color w:val="000000"/>
          <w:sz w:val="28"/>
          <w:szCs w:val="28"/>
        </w:rPr>
        <w:t>7</w:t>
      </w:r>
      <w:r w:rsidR="00966C94">
        <w:rPr>
          <w:rFonts w:eastAsia="Arial"/>
          <w:b/>
          <w:color w:val="000000"/>
          <w:sz w:val="28"/>
          <w:szCs w:val="28"/>
        </w:rPr>
        <w:t>.02</w:t>
      </w:r>
      <w:r>
        <w:rPr>
          <w:rFonts w:eastAsia="Arial"/>
          <w:b/>
          <w:color w:val="000000"/>
          <w:sz w:val="28"/>
          <w:szCs w:val="28"/>
        </w:rPr>
        <w:t>.202</w:t>
      </w:r>
      <w:r w:rsidR="009F7DB6">
        <w:rPr>
          <w:rFonts w:eastAsia="Arial"/>
          <w:b/>
          <w:color w:val="000000"/>
          <w:sz w:val="28"/>
          <w:szCs w:val="28"/>
        </w:rPr>
        <w:t>6</w:t>
      </w:r>
      <w:r>
        <w:rPr>
          <w:rFonts w:eastAsia="Arial"/>
          <w:color w:val="000000"/>
          <w:sz w:val="28"/>
          <w:szCs w:val="28"/>
        </w:rPr>
        <w:t xml:space="preserve">г. в </w:t>
      </w:r>
      <w:r>
        <w:rPr>
          <w:rFonts w:eastAsia="Arial"/>
          <w:b/>
          <w:color w:val="000000"/>
          <w:sz w:val="28"/>
          <w:szCs w:val="28"/>
        </w:rPr>
        <w:t>09 час. 00 минут.</w:t>
      </w:r>
    </w:p>
    <w:p w14:paraId="550C6528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Информационное обеспечение аукциона. </w:t>
      </w:r>
    </w:p>
    <w:p w14:paraId="57919D73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Извещение о проведении аукциона (далее по тексту - Извещение) размещается на Официальном сайте торгов, и на электронной площадке.  Все приложения к Извещению являются его неотъемлемой частью. </w:t>
      </w:r>
    </w:p>
    <w:p w14:paraId="08523087" w14:textId="77777777" w:rsidR="001A3DB0" w:rsidRDefault="001A3DB0" w:rsidP="001A3DB0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Осмотр Земельного участка производится без взимания платы и обеспечивается организатором в рабочие дни с 09-00 до 17:00. </w:t>
      </w:r>
    </w:p>
    <w:p w14:paraId="41A383A5" w14:textId="77777777" w:rsidR="00432993" w:rsidRDefault="00432993" w:rsidP="00432993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8FE1FB1" w14:textId="77777777" w:rsidR="00432993" w:rsidRDefault="00432993" w:rsidP="00432993">
      <w:pPr>
        <w:pStyle w:val="af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Требования к заявителям аукциона</w:t>
      </w:r>
    </w:p>
    <w:p w14:paraId="08129F79" w14:textId="0BDA807C" w:rsidR="00432993" w:rsidRDefault="00432993" w:rsidP="007E1C85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Заявителем на участие в аукционе (далее – Заявитель) может быть любое физическое лицо (гражданин) или юридическое лицо претендующий на заключение договора </w:t>
      </w:r>
      <w:r w:rsidR="0060155B">
        <w:rPr>
          <w:rFonts w:ascii="Times New Roman" w:hAnsi="Times New Roman"/>
          <w:bCs/>
          <w:iCs/>
          <w:sz w:val="28"/>
          <w:szCs w:val="28"/>
        </w:rPr>
        <w:t>купли продажи</w:t>
      </w:r>
      <w:r>
        <w:rPr>
          <w:rFonts w:ascii="Times New Roman" w:hAnsi="Times New Roman"/>
          <w:bCs/>
          <w:iCs/>
          <w:sz w:val="28"/>
          <w:szCs w:val="28"/>
        </w:rPr>
        <w:t xml:space="preserve"> Земельного участка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и нежилого здания</w:t>
      </w:r>
      <w:r>
        <w:rPr>
          <w:rFonts w:ascii="Times New Roman" w:hAnsi="Times New Roman"/>
          <w:bCs/>
          <w:iCs/>
          <w:sz w:val="28"/>
          <w:szCs w:val="28"/>
        </w:rPr>
        <w:t>, имеющие электронную подпись, оформленную в соответствии с требованиями действующего законодательства удостоверяющим центром (далее – ЭП), и прошедшие регистрацию (аккредитацию) на электронной площадке в соответствии с Регламентом Оператора электронной площадки и Инструкциями Претендента/</w:t>
      </w:r>
      <w:r w:rsidR="00470A21">
        <w:rPr>
          <w:rFonts w:ascii="Times New Roman" w:hAnsi="Times New Roman"/>
          <w:bCs/>
          <w:iCs/>
          <w:sz w:val="28"/>
          <w:szCs w:val="28"/>
        </w:rPr>
        <w:t>Покупатель</w:t>
      </w:r>
      <w:r>
        <w:rPr>
          <w:rFonts w:ascii="Times New Roman" w:hAnsi="Times New Roman"/>
          <w:bCs/>
          <w:iCs/>
          <w:sz w:val="28"/>
          <w:szCs w:val="28"/>
        </w:rPr>
        <w:t>, размещенными на электронной площадке (далее - Регламент и Инструкции).</w:t>
      </w:r>
    </w:p>
    <w:p w14:paraId="4D7C9416" w14:textId="77777777" w:rsidR="00432993" w:rsidRDefault="00432993" w:rsidP="007E1C85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F49F37F" w14:textId="77777777" w:rsidR="00432993" w:rsidRDefault="00432993" w:rsidP="00432993">
      <w:pPr>
        <w:pStyle w:val="af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Получение ЭП и регистрация (аккредитация) на электронной площадке.</w:t>
      </w:r>
    </w:p>
    <w:p w14:paraId="130F315F" w14:textId="587FD269" w:rsidR="00432993" w:rsidRDefault="00432993" w:rsidP="00432993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4.1.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Для прохождения процедуры регистрации (аккредитации) на электронной площадке Заявителю необходимо иметь ЭП, оформленную в соответствии с требованиями действующего законодательства. </w:t>
      </w:r>
    </w:p>
    <w:p w14:paraId="48E5C202" w14:textId="3AB7FD48" w:rsidR="00432993" w:rsidRDefault="00432993" w:rsidP="00432993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4.2.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Для обеспечения доступа к подаче заявки и к участию в аукционе Заявителю с учетом Раздела 4 и пункта 5.1 Извещения необходимо пройти регистрацию (аккредитацию) на электронной площадке в соответствии с Регламентом и Инструкциями. Регистрация на электронной площадке осуществляется без взимания платы. </w:t>
      </w:r>
    </w:p>
    <w:p w14:paraId="31509EEB" w14:textId="3F7C85A7" w:rsidR="00432993" w:rsidRDefault="00432993" w:rsidP="00432993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4.3.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В случае,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5.1 - 5.2 Извещения.</w:t>
      </w:r>
    </w:p>
    <w:p w14:paraId="7CED6F30" w14:textId="77777777" w:rsidR="00432993" w:rsidRDefault="00432993" w:rsidP="00432993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BCF9221" w14:textId="5480942C" w:rsidR="00432993" w:rsidRDefault="00432993" w:rsidP="00432993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</w:t>
      </w:r>
      <w:r w:rsidR="007E1C85">
        <w:rPr>
          <w:b/>
          <w:iCs/>
          <w:sz w:val="28"/>
          <w:szCs w:val="28"/>
        </w:rPr>
        <w:t xml:space="preserve">  </w:t>
      </w:r>
      <w:r>
        <w:rPr>
          <w:b/>
          <w:iCs/>
          <w:sz w:val="28"/>
          <w:szCs w:val="28"/>
        </w:rPr>
        <w:t>Порядок внесения, блокирования и прекращения блокирования денежных средств в качестве задатка.</w:t>
      </w:r>
    </w:p>
    <w:p w14:paraId="2525C20C" w14:textId="77777777" w:rsidR="00432993" w:rsidRDefault="00432993" w:rsidP="00432993">
      <w:pPr>
        <w:jc w:val="center"/>
        <w:rPr>
          <w:b/>
          <w:iCs/>
          <w:sz w:val="28"/>
          <w:szCs w:val="28"/>
        </w:rPr>
      </w:pPr>
    </w:p>
    <w:p w14:paraId="349219D5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5.1. Для участия в аукционе устанавливается требование о внесении задатка. </w:t>
      </w:r>
    </w:p>
    <w:p w14:paraId="63F5C131" w14:textId="4E38801D" w:rsidR="00432993" w:rsidRPr="007E1C85" w:rsidRDefault="00432993" w:rsidP="00432993">
      <w:pPr>
        <w:ind w:firstLine="709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5.2. В целях исполнения требований о внесении задатка для участия в аукционе Заявитель с учетом требований Разделов 4, 5 Извещения обеспечивает наличие денежных средств на счёте Оператора электронной площадки в размере, не менее суммы задатка, указанного в пункте 2.5 Извещения.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 Получатель платежа: Общество с ограниченной ответственностью «РТС-тендер» Банковские реквизиты: </w:t>
      </w:r>
      <w:r w:rsidRPr="007E1C85">
        <w:rPr>
          <w:b/>
          <w:iCs/>
          <w:sz w:val="28"/>
          <w:szCs w:val="28"/>
        </w:rPr>
        <w:t>Филиал "Корпоративный" ПАО "</w:t>
      </w:r>
      <w:proofErr w:type="spellStart"/>
      <w:r w:rsidRPr="007E1C85">
        <w:rPr>
          <w:b/>
          <w:iCs/>
          <w:sz w:val="28"/>
          <w:szCs w:val="28"/>
        </w:rPr>
        <w:t>Совкомбанк</w:t>
      </w:r>
      <w:proofErr w:type="spellEnd"/>
      <w:r w:rsidRPr="007E1C85">
        <w:rPr>
          <w:b/>
          <w:iCs/>
          <w:sz w:val="28"/>
          <w:szCs w:val="28"/>
        </w:rPr>
        <w:t xml:space="preserve">" БИК </w:t>
      </w:r>
      <w:r w:rsidR="00DD7679" w:rsidRPr="007E1C85">
        <w:rPr>
          <w:b/>
          <w:iCs/>
          <w:sz w:val="28"/>
          <w:szCs w:val="28"/>
        </w:rPr>
        <w:t>044525360</w:t>
      </w:r>
      <w:r w:rsidRPr="007E1C85">
        <w:rPr>
          <w:b/>
          <w:iCs/>
          <w:sz w:val="28"/>
          <w:szCs w:val="28"/>
        </w:rPr>
        <w:t xml:space="preserve"> Расчётный счёт: </w:t>
      </w:r>
      <w:r w:rsidR="00DD7679" w:rsidRPr="007E1C85">
        <w:rPr>
          <w:b/>
          <w:iCs/>
          <w:sz w:val="28"/>
          <w:szCs w:val="28"/>
        </w:rPr>
        <w:t>40702810512030016362</w:t>
      </w:r>
      <w:r w:rsidRPr="007E1C85">
        <w:rPr>
          <w:b/>
          <w:iCs/>
          <w:sz w:val="28"/>
          <w:szCs w:val="28"/>
        </w:rPr>
        <w:t xml:space="preserve"> Корр. счёт </w:t>
      </w:r>
      <w:r w:rsidR="00DD7679" w:rsidRPr="007E1C85">
        <w:rPr>
          <w:b/>
          <w:iCs/>
          <w:sz w:val="28"/>
          <w:szCs w:val="28"/>
        </w:rPr>
        <w:t>30101810445250000360</w:t>
      </w:r>
      <w:r w:rsidRPr="007E1C85">
        <w:rPr>
          <w:b/>
          <w:iCs/>
          <w:sz w:val="28"/>
          <w:szCs w:val="28"/>
        </w:rPr>
        <w:t xml:space="preserve"> ИНН </w:t>
      </w:r>
      <w:r w:rsidR="00B772C7" w:rsidRPr="007E1C85">
        <w:rPr>
          <w:b/>
          <w:iCs/>
          <w:sz w:val="28"/>
          <w:szCs w:val="28"/>
        </w:rPr>
        <w:t>7710357167</w:t>
      </w:r>
      <w:r w:rsidRPr="007E1C85">
        <w:rPr>
          <w:b/>
          <w:iCs/>
          <w:sz w:val="28"/>
          <w:szCs w:val="28"/>
        </w:rPr>
        <w:t xml:space="preserve"> КПП </w:t>
      </w:r>
      <w:r w:rsidR="00DD7679" w:rsidRPr="007E1C85">
        <w:rPr>
          <w:b/>
          <w:iCs/>
          <w:sz w:val="28"/>
          <w:szCs w:val="28"/>
        </w:rPr>
        <w:t>773001001</w:t>
      </w:r>
      <w:r w:rsidRPr="007E1C85">
        <w:rPr>
          <w:b/>
          <w:iCs/>
          <w:sz w:val="28"/>
          <w:szCs w:val="28"/>
        </w:rPr>
        <w:t xml:space="preserve"> 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14:paraId="66015335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5.3.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</w:t>
      </w:r>
    </w:p>
    <w:p w14:paraId="5BE2135C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5.4. Данное сообщение является публичной офертой для заключения договора о задатке в соответствии со ст.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0B0D9AF9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5.5. 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 </w:t>
      </w:r>
    </w:p>
    <w:p w14:paraId="23FF012D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для Заявителя, отозвавшего Заявку до окончания срока приема Заявок, установленного пунктом 2.8 Извещения, – в течение 3 (трех) рабочих дней со дня поступления уведомления об отзыве Заявки в соответствии с Регламентом и Инструкциями; </w:t>
      </w:r>
    </w:p>
    <w:p w14:paraId="08DCD01A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1A282421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для участников аукциона (далее - Участник), участвовавших в аукционе, но не победивших в нем, –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10FEBFB0" w14:textId="588F88DC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5.6. Задаток, внесенный лицом, признанным победителем аукциона (далее – Победитель), а также задаток, внесенный иным лицом, с которым договор </w:t>
      </w:r>
      <w:r w:rsidR="00470A21">
        <w:rPr>
          <w:bCs/>
          <w:iCs/>
          <w:sz w:val="28"/>
          <w:szCs w:val="28"/>
        </w:rPr>
        <w:t>купли продажи</w:t>
      </w:r>
      <w:r>
        <w:rPr>
          <w:bCs/>
          <w:iCs/>
          <w:sz w:val="28"/>
          <w:szCs w:val="28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засчитываются в счет платы за Земельный участок</w:t>
      </w:r>
      <w:r w:rsidR="007E1C85">
        <w:rPr>
          <w:bCs/>
          <w:iCs/>
          <w:sz w:val="28"/>
          <w:szCs w:val="28"/>
        </w:rPr>
        <w:t xml:space="preserve"> и нежилое здание</w:t>
      </w:r>
      <w:r>
        <w:rPr>
          <w:bCs/>
          <w:iCs/>
          <w:sz w:val="28"/>
          <w:szCs w:val="28"/>
        </w:rPr>
        <w:t xml:space="preserve">. Перечисление задатка Продавцу в счет договора </w:t>
      </w:r>
      <w:r w:rsidR="00470A21">
        <w:rPr>
          <w:bCs/>
          <w:iCs/>
          <w:sz w:val="28"/>
          <w:szCs w:val="28"/>
        </w:rPr>
        <w:t>купли продажи</w:t>
      </w:r>
      <w:r>
        <w:rPr>
          <w:bCs/>
          <w:iCs/>
          <w:sz w:val="28"/>
          <w:szCs w:val="28"/>
        </w:rPr>
        <w:t xml:space="preserve"> за земельный участок</w:t>
      </w:r>
      <w:r w:rsidR="007E1C85" w:rsidRPr="007E1C85">
        <w:t xml:space="preserve"> </w:t>
      </w:r>
      <w:r w:rsidR="007E1C85" w:rsidRPr="007E1C85">
        <w:rPr>
          <w:bCs/>
          <w:iCs/>
          <w:sz w:val="28"/>
          <w:szCs w:val="28"/>
        </w:rPr>
        <w:t>и нежилое здание</w:t>
      </w:r>
      <w:r>
        <w:rPr>
          <w:bCs/>
          <w:iCs/>
          <w:sz w:val="28"/>
          <w:szCs w:val="28"/>
        </w:rPr>
        <w:t xml:space="preserve"> осуществляется Оператором электронной площадки в соответствии с Регламентом и Инструкциями. Задатки, внесенные указанными в настоящем пункте лицами, не заключившими в установленном в Извещении порядке договора </w:t>
      </w:r>
      <w:r w:rsidR="00470A21">
        <w:rPr>
          <w:bCs/>
          <w:iCs/>
          <w:sz w:val="28"/>
          <w:szCs w:val="28"/>
        </w:rPr>
        <w:t>купли продажи</w:t>
      </w:r>
      <w:r>
        <w:rPr>
          <w:bCs/>
          <w:iCs/>
          <w:sz w:val="28"/>
          <w:szCs w:val="28"/>
        </w:rPr>
        <w:t xml:space="preserve"> земельного участка</w:t>
      </w:r>
      <w:r w:rsidR="007E1C85">
        <w:rPr>
          <w:bCs/>
          <w:iCs/>
          <w:sz w:val="28"/>
          <w:szCs w:val="28"/>
        </w:rPr>
        <w:t xml:space="preserve"> </w:t>
      </w:r>
      <w:r w:rsidR="007E1C85" w:rsidRPr="007E1C85">
        <w:rPr>
          <w:bCs/>
          <w:iCs/>
          <w:sz w:val="28"/>
          <w:szCs w:val="28"/>
        </w:rPr>
        <w:t>и нежилое здание</w:t>
      </w:r>
      <w:r>
        <w:rPr>
          <w:bCs/>
          <w:iCs/>
          <w:sz w:val="28"/>
          <w:szCs w:val="28"/>
        </w:rPr>
        <w:t xml:space="preserve"> вследствие уклонения от заключения указанного договора, не возвращаются.</w:t>
      </w:r>
    </w:p>
    <w:p w14:paraId="180C712C" w14:textId="77777777" w:rsidR="00432993" w:rsidRDefault="00432993" w:rsidP="00432993">
      <w:pPr>
        <w:ind w:firstLine="709"/>
        <w:jc w:val="center"/>
        <w:rPr>
          <w:bCs/>
          <w:iCs/>
          <w:sz w:val="28"/>
          <w:szCs w:val="28"/>
        </w:rPr>
      </w:pPr>
    </w:p>
    <w:p w14:paraId="305E5B3C" w14:textId="77777777" w:rsidR="00432993" w:rsidRDefault="00432993" w:rsidP="00432993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6.Порядок, форма и срок приема и отзыва Заявок.</w:t>
      </w:r>
    </w:p>
    <w:p w14:paraId="2EDED3C1" w14:textId="77777777" w:rsidR="00432993" w:rsidRDefault="00432993" w:rsidP="00432993">
      <w:pPr>
        <w:jc w:val="center"/>
        <w:rPr>
          <w:b/>
          <w:bCs/>
          <w:iCs/>
          <w:sz w:val="28"/>
          <w:szCs w:val="28"/>
        </w:rPr>
      </w:pPr>
    </w:p>
    <w:p w14:paraId="356E6D7A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6.1. 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 </w:t>
      </w:r>
    </w:p>
    <w:p w14:paraId="686ABD6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6.2. Заявитель с учетом требований Разделов 4, 5, 6 подает заявку в соответствии с Регламентом и Инструкциями. </w:t>
      </w:r>
    </w:p>
    <w:p w14:paraId="61F121AF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6.3. Заявка направляется Заявителем Оператору электронной площадки в сроки, указанные в пунктах 2.7, 2.8 Извещения, путем:</w:t>
      </w:r>
    </w:p>
    <w:p w14:paraId="7AA62DC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6.3.1. Заполнения Заявителем (лично или через своего представителя по доверенности, оформленном в соответствии с гражданским законодательством РФ) ее электронной формы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реквизитов) в установленный в извещении о проведении аукциона срок: </w:t>
      </w:r>
    </w:p>
    <w:p w14:paraId="5437517C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копии документов, удостоверяющих личность заявителя (все листы документа); </w:t>
      </w:r>
    </w:p>
    <w:p w14:paraId="693DD763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документы, подтверждающие внесение задатка.</w:t>
      </w:r>
    </w:p>
    <w:p w14:paraId="047CECE6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4798F7AA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6.3.2. подписания Заявки ЭП Заявителя в соответствии с Регламентом и Инструкциями.</w:t>
      </w:r>
    </w:p>
    <w:p w14:paraId="526212D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6.4.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 </w:t>
      </w:r>
    </w:p>
    <w:p w14:paraId="177AADE3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6.5. В соответствии с Регламентом и Инструкциями Оператор электронной площадки возвращает Заявку Заявителю в случае: - предоставления Заявки, подписанной ЭП лица, не уполномоченного действовать от имени Заявителя; - </w:t>
      </w:r>
      <w:r>
        <w:rPr>
          <w:iCs/>
          <w:sz w:val="28"/>
          <w:szCs w:val="28"/>
        </w:rPr>
        <w:lastRenderedPageBreak/>
        <w:t xml:space="preserve">подачи одним Заявителем двух и более Заявок при условии, что поданные ранее Заявки не отозваны; - получения Заявки после установленных в пункте 2.8 Извещении дня и времени окончания срока приема Заявок. Одновременно с возвратом Заявки Оператор электронной площадки уведомляет Заявителя об основаниях ее возврата. Возврат Заявок по иным основаниям не допускается. </w:t>
      </w:r>
    </w:p>
    <w:p w14:paraId="586D8BC5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6.6.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 </w:t>
      </w:r>
    </w:p>
    <w:p w14:paraId="7D97E825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6.7. Заявитель вправе отозвать Заявку в любое время до установленных даты и времени окончания срока приема Заявок (пункт 2.8 Извещения) в соответствии с Регламентом и Инструкциями. </w:t>
      </w:r>
    </w:p>
    <w:p w14:paraId="47B1BCA4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6.8. Заявитель после отзыва Заявки вправе повторно подать Заявку до установленных даты и времени окончания срока приема Заявок (пункт 2.8 Извещения).</w:t>
      </w:r>
    </w:p>
    <w:p w14:paraId="089EBA52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6.9. 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2.8 Извещения. </w:t>
      </w:r>
    </w:p>
    <w:p w14:paraId="4C5E8DF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6.10. Ответственность за достоверность указанной в Заявке информации и приложенных к ней документов несет Заявитель. </w:t>
      </w:r>
    </w:p>
    <w:p w14:paraId="40EDD47B" w14:textId="4D1393C7" w:rsidR="00432993" w:rsidRDefault="00432993" w:rsidP="0060155B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6.11. 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EFD53F0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</w:p>
    <w:p w14:paraId="578A2103" w14:textId="77777777" w:rsidR="00432993" w:rsidRDefault="00432993" w:rsidP="00432993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>7.</w:t>
      </w:r>
      <w:r>
        <w:rPr>
          <w:b/>
          <w:sz w:val="22"/>
          <w:szCs w:val="22"/>
        </w:rPr>
        <w:t xml:space="preserve"> </w:t>
      </w:r>
      <w:r>
        <w:rPr>
          <w:b/>
          <w:iCs/>
          <w:sz w:val="28"/>
          <w:szCs w:val="28"/>
        </w:rPr>
        <w:t>Аукционная</w:t>
      </w:r>
      <w:r>
        <w:rPr>
          <w:b/>
          <w:bCs/>
          <w:iCs/>
          <w:sz w:val="28"/>
          <w:szCs w:val="28"/>
        </w:rPr>
        <w:t xml:space="preserve"> комиссия.</w:t>
      </w:r>
    </w:p>
    <w:p w14:paraId="69214F9F" w14:textId="77777777" w:rsidR="00432993" w:rsidRDefault="00432993" w:rsidP="00432993">
      <w:pPr>
        <w:ind w:firstLine="709"/>
        <w:jc w:val="center"/>
        <w:rPr>
          <w:b/>
          <w:bCs/>
          <w:iCs/>
          <w:sz w:val="28"/>
          <w:szCs w:val="28"/>
        </w:rPr>
      </w:pPr>
    </w:p>
    <w:p w14:paraId="3DF8774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7.1. Аукционная комиссия Постановление № 149 от 08.04.2025г. «О создании комиссии по проведению аукционов по продаже земельных участков и аукционов на право заключения договоров аренды земельных участков, государственная собственность на которые не разграничена, либо находящихся в муниципальной собственности, расположенных на территории Тайтурского муниципального </w:t>
      </w:r>
      <w:proofErr w:type="gramStart"/>
      <w:r>
        <w:rPr>
          <w:iCs/>
          <w:sz w:val="28"/>
          <w:szCs w:val="28"/>
        </w:rPr>
        <w:t>образования»  формируется</w:t>
      </w:r>
      <w:proofErr w:type="gramEnd"/>
      <w:r>
        <w:rPr>
          <w:iCs/>
          <w:sz w:val="28"/>
          <w:szCs w:val="28"/>
        </w:rPr>
        <w:t xml:space="preserve"> нормативным правовым актом администрацией Тайтурского городского поселения Усольского муниципального района Иркутской области и осуществляет следующие полномочия:</w:t>
      </w:r>
    </w:p>
    <w:p w14:paraId="0005BE70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рассматривает Заявки и прилагаемые к ней документы на предмет соответствия требованиям, установленным Извещением; </w:t>
      </w:r>
    </w:p>
    <w:p w14:paraId="77676CA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 </w:t>
      </w:r>
    </w:p>
    <w:p w14:paraId="55C05C0C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оформляет и подписывает Протокол о результатах аукциона.</w:t>
      </w:r>
    </w:p>
    <w:p w14:paraId="4F98191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7.2.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907744E" w14:textId="4609B921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7E10095E" w14:textId="77777777" w:rsidR="00CA0FFC" w:rsidRDefault="00CA0FFC" w:rsidP="007E1C85">
      <w:pPr>
        <w:ind w:firstLine="709"/>
        <w:jc w:val="both"/>
        <w:rPr>
          <w:iCs/>
          <w:sz w:val="28"/>
          <w:szCs w:val="28"/>
        </w:rPr>
      </w:pPr>
    </w:p>
    <w:p w14:paraId="4E058BDB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8.</w:t>
      </w:r>
      <w:r>
        <w:rPr>
          <w:b/>
          <w:sz w:val="22"/>
          <w:szCs w:val="22"/>
        </w:rPr>
        <w:t xml:space="preserve"> </w:t>
      </w:r>
      <w:r>
        <w:rPr>
          <w:b/>
          <w:bCs/>
          <w:iCs/>
          <w:sz w:val="28"/>
          <w:szCs w:val="28"/>
        </w:rPr>
        <w:t>Порядок рассмотрения Заявок.</w:t>
      </w:r>
    </w:p>
    <w:p w14:paraId="45D34140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547B1548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8.1. Рассмотрение Заявок осуществляется Аукционной комиссией. </w:t>
      </w:r>
    </w:p>
    <w:p w14:paraId="10EC4D9D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8.2. Заявитель не допускается к участию в аукционе в следующих случаях: </w:t>
      </w:r>
    </w:p>
    <w:p w14:paraId="546A4D6F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D298D8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непоступление задатка на дату рассмотрения заявок на участие в аукционе;</w:t>
      </w:r>
    </w:p>
    <w:p w14:paraId="0E26D3E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029BFB5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3505275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8.3.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21C246EA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2.10 Извещении дня и времени начала проведения аукциона; - размещает Протокол рассмотрения заявок на участие в аукционе на электронной площадке. </w:t>
      </w:r>
    </w:p>
    <w:p w14:paraId="35274C7C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8.4. По результатам рассмотрения Аукционной комиссией Заявок Организатор аукциона </w:t>
      </w:r>
      <w:proofErr w:type="gramStart"/>
      <w:r>
        <w:rPr>
          <w:iCs/>
          <w:sz w:val="28"/>
          <w:szCs w:val="28"/>
        </w:rPr>
        <w:t>размещает</w:t>
      </w:r>
      <w:proofErr w:type="gramEnd"/>
      <w:r>
        <w:rPr>
          <w:iCs/>
          <w:sz w:val="28"/>
          <w:szCs w:val="28"/>
        </w:rPr>
        <w:t xml:space="preserve"> Протокол рассмотрения заявок на участие в аукционе подписывается организатором аукциона.</w:t>
      </w:r>
    </w:p>
    <w:p w14:paraId="6406CE61" w14:textId="5C0023AA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8.5.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2.10 Извещения.</w:t>
      </w:r>
    </w:p>
    <w:p w14:paraId="742856F9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4A9D7256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9.</w:t>
      </w:r>
      <w:r>
        <w:rPr>
          <w:b/>
          <w:bCs/>
        </w:rPr>
        <w:t xml:space="preserve"> </w:t>
      </w:r>
      <w:r>
        <w:rPr>
          <w:b/>
          <w:bCs/>
          <w:iCs/>
          <w:sz w:val="28"/>
          <w:szCs w:val="28"/>
        </w:rPr>
        <w:t>Порядок проведения аукциона.</w:t>
      </w:r>
    </w:p>
    <w:p w14:paraId="15382C08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26FDD9C4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9.1. Проведение аукциона в соответствии с Регламентом и Инструкциями обеспечивается Оператором электронной площадки. </w:t>
      </w:r>
    </w:p>
    <w:p w14:paraId="73980A2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9.2. 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2ACA146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9.3. Процедура аукциона проводится в день и время, указанные в пункте 2.10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257D3059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9.4. Аукцион проводится путем повышения Начальной цены Предмета аукциона на «шаг аукциона», установленные пунктом 2.5 Извещения. </w:t>
      </w:r>
    </w:p>
    <w:p w14:paraId="4EB48F03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9.5. 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 </w:t>
      </w:r>
    </w:p>
    <w:p w14:paraId="7FDF474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9.6.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14:paraId="33BE1276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9.7.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DD6FE0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9.8. Победителем признается Участник, предложивший наибольшую цену Предмета аукциона. </w:t>
      </w:r>
    </w:p>
    <w:p w14:paraId="5BDC1F1E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9.9. 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14:paraId="26A2B42A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9.10.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4AE6892C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9.11.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 </w:t>
      </w:r>
    </w:p>
    <w:p w14:paraId="092935A1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9.12. Протокол о результатах аукциона размещается на официальном сайте не позднее чем на следующий день после дня подписания протокола рассмотрения заявок.</w:t>
      </w:r>
    </w:p>
    <w:p w14:paraId="0CFB1066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9.13. Аукцион признается несостоявшимся в случаях, если: </w:t>
      </w:r>
    </w:p>
    <w:p w14:paraId="16B0C14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по окончании срока подачи Заявок была подана только одна Заявка; </w:t>
      </w:r>
    </w:p>
    <w:p w14:paraId="15F4227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по окончании срока подачи Заявок не подано ни одной Заявки; </w:t>
      </w:r>
    </w:p>
    <w:p w14:paraId="51DB800E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на основании результатов рассмотрения Заявок принято решение об отказе в допуске к участию в аукционе всех Заявителей</w:t>
      </w:r>
    </w:p>
    <w:p w14:paraId="6CCC7BD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Заявителя.</w:t>
      </w:r>
    </w:p>
    <w:p w14:paraId="7BB7D060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55C1FB05" w14:textId="5D96BB0C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10.</w:t>
      </w:r>
      <w:r>
        <w:rPr>
          <w:b/>
          <w:bCs/>
        </w:rPr>
        <w:t xml:space="preserve"> </w:t>
      </w:r>
      <w:r>
        <w:rPr>
          <w:b/>
          <w:bCs/>
          <w:iCs/>
          <w:sz w:val="28"/>
          <w:szCs w:val="28"/>
        </w:rPr>
        <w:t xml:space="preserve">Условия и сроки заключения договора </w:t>
      </w:r>
      <w:r w:rsidR="0060155B">
        <w:rPr>
          <w:b/>
          <w:bCs/>
          <w:iCs/>
          <w:sz w:val="28"/>
          <w:szCs w:val="28"/>
        </w:rPr>
        <w:t>купли -продажи</w:t>
      </w:r>
      <w:r>
        <w:rPr>
          <w:b/>
          <w:bCs/>
          <w:iCs/>
          <w:sz w:val="28"/>
          <w:szCs w:val="28"/>
        </w:rPr>
        <w:t xml:space="preserve"> земельного участка.</w:t>
      </w:r>
    </w:p>
    <w:p w14:paraId="0DC7CA4F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44A8E3DC" w14:textId="0ABD4F42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10.1. По результатам проведения электронного аукциона договор </w:t>
      </w:r>
      <w:r w:rsidR="0060155B">
        <w:rPr>
          <w:iCs/>
          <w:sz w:val="28"/>
          <w:szCs w:val="28"/>
        </w:rPr>
        <w:t>купли продажи</w:t>
      </w:r>
      <w:r>
        <w:rPr>
          <w:iCs/>
          <w:sz w:val="28"/>
          <w:szCs w:val="28"/>
        </w:rPr>
        <w:t xml:space="preserve"> земельного участка заключается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Извещением, в электронной форме и подписывается усиленной квалифицированной электронной подписью сторон такого договора.</w:t>
      </w:r>
    </w:p>
    <w:p w14:paraId="1E3A3A61" w14:textId="24CE6989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10.2. 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</w:t>
      </w:r>
      <w:r w:rsidR="0060155B">
        <w:rPr>
          <w:iCs/>
          <w:sz w:val="28"/>
          <w:szCs w:val="28"/>
        </w:rPr>
        <w:t>купли продажи</w:t>
      </w:r>
      <w:r>
        <w:rPr>
          <w:iCs/>
          <w:sz w:val="28"/>
          <w:szCs w:val="28"/>
        </w:rPr>
        <w:t xml:space="preserve"> земельного участка в пятидневный срок со дня составления протокола о результатах аукциона. </w:t>
      </w:r>
      <w:r w:rsidR="0060155B" w:rsidRPr="0060155B">
        <w:rPr>
          <w:iCs/>
          <w:sz w:val="28"/>
          <w:szCs w:val="28"/>
        </w:rPr>
        <w:t>При этом договор купли-продажи земельного участка заключается по начальной цене предмета аукциона</w:t>
      </w:r>
      <w:r w:rsidR="0060155B">
        <w:rPr>
          <w:iCs/>
          <w:sz w:val="28"/>
          <w:szCs w:val="28"/>
        </w:rPr>
        <w:t>.</w:t>
      </w:r>
    </w:p>
    <w:p w14:paraId="3ADE4B58" w14:textId="3C66FF3F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10.3. Победитель аукциона или иное лицо, с которым заключается договор </w:t>
      </w:r>
      <w:r w:rsidR="0060155B">
        <w:rPr>
          <w:iCs/>
          <w:sz w:val="28"/>
          <w:szCs w:val="28"/>
        </w:rPr>
        <w:t>купли продажи</w:t>
      </w:r>
      <w:r>
        <w:rPr>
          <w:iCs/>
          <w:sz w:val="28"/>
          <w:szCs w:val="28"/>
        </w:rPr>
        <w:t xml:space="preserve"> земельного участка в соответствии с Земельным кодексом Российской Федерации, обязаны подписать договор </w:t>
      </w:r>
      <w:r w:rsidR="0060155B">
        <w:rPr>
          <w:iCs/>
          <w:sz w:val="28"/>
          <w:szCs w:val="28"/>
        </w:rPr>
        <w:t>купли продажи</w:t>
      </w:r>
      <w:r>
        <w:rPr>
          <w:iCs/>
          <w:sz w:val="28"/>
          <w:szCs w:val="28"/>
        </w:rPr>
        <w:t xml:space="preserve"> земельного участка в течение 10 рабочих дней со дня направления им такого договора.</w:t>
      </w:r>
    </w:p>
    <w:p w14:paraId="7CFD39F8" w14:textId="36F16F8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10.4. Если договор </w:t>
      </w:r>
      <w:r w:rsidR="0060155B">
        <w:rPr>
          <w:iCs/>
          <w:sz w:val="28"/>
          <w:szCs w:val="28"/>
        </w:rPr>
        <w:t>купли продажи</w:t>
      </w:r>
      <w:r>
        <w:rPr>
          <w:iCs/>
          <w:sz w:val="28"/>
          <w:szCs w:val="28"/>
        </w:rPr>
        <w:t xml:space="preserve"> земельного участка в течение десяти рабочих дней со дня направления победителю аукциона проектов указанных договоров не был им подписан и представлен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 </w:t>
      </w:r>
    </w:p>
    <w:p w14:paraId="19A5D87B" w14:textId="1E4F6C93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10.5. Сведения о победителях аукционов, уклонившихся от заключения договора </w:t>
      </w:r>
      <w:r w:rsidR="0060155B">
        <w:rPr>
          <w:iCs/>
          <w:sz w:val="28"/>
          <w:szCs w:val="28"/>
        </w:rPr>
        <w:t xml:space="preserve">купли продажи </w:t>
      </w:r>
      <w:r>
        <w:rPr>
          <w:iCs/>
          <w:sz w:val="28"/>
          <w:szCs w:val="28"/>
        </w:rPr>
        <w:t>земельного участка, являющегося предметом аукциона, и об иных лицах и которые уклонились от их заключения, включаются в реестр недобросовестных участников аукциона.</w:t>
      </w:r>
    </w:p>
    <w:p w14:paraId="0A6EA40E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10.6. 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14:paraId="5198577F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10.7. Организатор аукциона вправе отказаться от проведения аукциона, организатор аукциона извещает участников не позднее 3 дней со дня принятия данного решения и возвращает в течение 3-х дней внесенные ими задатки.</w:t>
      </w:r>
    </w:p>
    <w:p w14:paraId="5C6175A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10.8. Размер взимаемой с победителя аукциона или иных лиц, с которыми заключается договор, платы оператору электронной площадки: в соответствии с Регламентом и иными регламентирующими нормативными правовыми актами оператора электронной торговой площадки ООО «РТС-тендер».</w:t>
      </w:r>
    </w:p>
    <w:p w14:paraId="21EAA12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4135B5E1" w14:textId="77777777" w:rsidR="00432993" w:rsidRDefault="00432993" w:rsidP="00432993">
      <w:pPr>
        <w:ind w:firstLine="709"/>
        <w:rPr>
          <w:iCs/>
          <w:sz w:val="28"/>
          <w:szCs w:val="28"/>
        </w:rPr>
      </w:pPr>
    </w:p>
    <w:p w14:paraId="0F959C8F" w14:textId="77777777" w:rsidR="00432993" w:rsidRDefault="00432993" w:rsidP="005D6866">
      <w:pPr>
        <w:rPr>
          <w:iCs/>
          <w:sz w:val="28"/>
          <w:szCs w:val="28"/>
        </w:rPr>
      </w:pPr>
    </w:p>
    <w:p w14:paraId="79A3D0CB" w14:textId="0C650C06" w:rsidR="00432993" w:rsidRDefault="00432993" w:rsidP="00432993">
      <w:pPr>
        <w:ind w:firstLine="709"/>
        <w:rPr>
          <w:iCs/>
          <w:sz w:val="28"/>
          <w:szCs w:val="28"/>
        </w:rPr>
      </w:pPr>
    </w:p>
    <w:p w14:paraId="1B8AFECD" w14:textId="3E5DAFED" w:rsidR="00CA0FFC" w:rsidRDefault="00CA0FFC" w:rsidP="00432993">
      <w:pPr>
        <w:ind w:firstLine="709"/>
        <w:rPr>
          <w:iCs/>
          <w:sz w:val="28"/>
          <w:szCs w:val="28"/>
        </w:rPr>
      </w:pPr>
    </w:p>
    <w:p w14:paraId="2B32EC71" w14:textId="5BA5809E" w:rsidR="00CA0FFC" w:rsidRDefault="00CA0FFC" w:rsidP="00432993">
      <w:pPr>
        <w:ind w:firstLine="709"/>
        <w:rPr>
          <w:iCs/>
          <w:sz w:val="28"/>
          <w:szCs w:val="28"/>
        </w:rPr>
      </w:pPr>
    </w:p>
    <w:p w14:paraId="774417DE" w14:textId="77777777" w:rsidR="00CA0FFC" w:rsidRDefault="00CA0FFC" w:rsidP="00432993">
      <w:pPr>
        <w:ind w:firstLine="709"/>
        <w:rPr>
          <w:iCs/>
          <w:sz w:val="28"/>
          <w:szCs w:val="28"/>
        </w:rPr>
      </w:pPr>
    </w:p>
    <w:p w14:paraId="64A45FD8" w14:textId="63DA96DB" w:rsidR="00432993" w:rsidRDefault="00432993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53DA2FFE" w14:textId="746FF458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05FDC258" w14:textId="73154C82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13250D51" w14:textId="0F7C9A18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3A305101" w14:textId="6AA0555F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23F81EB1" w14:textId="00BE257A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19B05D24" w14:textId="1DF1DAD0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2642D66" w14:textId="382E7D5B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A8BDF60" w14:textId="1305657B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5112DFF9" w14:textId="5C272773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521585E" w14:textId="4B47F613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22B80E45" w14:textId="0A083EF7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796451A9" w14:textId="189DA89F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735AA8B6" w14:textId="78073CDC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48B6AFBE" w14:textId="2380F48D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2532879C" w14:textId="1E8942F7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12DAC8A9" w14:textId="6E50C772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2C004844" w14:textId="21E12941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55F86034" w14:textId="348F9092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02A9F72D" w14:textId="4D7C2D6C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2FE76B4B" w14:textId="5C0BEBAB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505CEDA4" w14:textId="18158359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0C5CADD9" w14:textId="5A86205E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6949B60" w14:textId="6E199AEC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75942E6" w14:textId="6668526F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4B2F6735" w14:textId="749731E5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67620FA1" w14:textId="37FE93FE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3C803E75" w14:textId="1EE8D769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55512B91" w14:textId="15824F1E" w:rsidR="00CA0FFC" w:rsidRDefault="00CA0FFC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4321FAA7" w14:textId="77777777" w:rsidR="007E1C85" w:rsidRDefault="007E1C85" w:rsidP="00432993">
      <w:pPr>
        <w:widowControl w:val="0"/>
        <w:autoSpaceDE w:val="0"/>
        <w:autoSpaceDN w:val="0"/>
        <w:adjustRightInd w:val="0"/>
        <w:outlineLvl w:val="1"/>
        <w:rPr>
          <w:iCs/>
          <w:sz w:val="28"/>
          <w:szCs w:val="28"/>
        </w:rPr>
      </w:pPr>
    </w:p>
    <w:p w14:paraId="10FDC9FF" w14:textId="77777777" w:rsidR="00432993" w:rsidRDefault="00432993" w:rsidP="00432993">
      <w:pPr>
        <w:widowControl w:val="0"/>
        <w:autoSpaceDE w:val="0"/>
        <w:autoSpaceDN w:val="0"/>
        <w:adjustRightInd w:val="0"/>
        <w:outlineLvl w:val="1"/>
        <w:rPr>
          <w:b/>
          <w:bCs/>
          <w:color w:val="A6A6A6"/>
        </w:rPr>
      </w:pPr>
    </w:p>
    <w:p w14:paraId="733AFE05" w14:textId="77777777" w:rsidR="00432993" w:rsidRDefault="00432993" w:rsidP="00432993">
      <w:pPr>
        <w:widowControl w:val="0"/>
        <w:shd w:val="clear" w:color="auto" w:fill="FFFFFF"/>
        <w:spacing w:line="278" w:lineRule="exact"/>
        <w:ind w:left="20"/>
        <w:contextualSpacing/>
        <w:jc w:val="right"/>
        <w:rPr>
          <w:bCs/>
          <w:sz w:val="32"/>
          <w:szCs w:val="32"/>
        </w:rPr>
      </w:pPr>
      <w:bookmarkStart w:id="10" w:name="_Hlk195791271"/>
      <w:r>
        <w:rPr>
          <w:bCs/>
          <w:sz w:val="32"/>
          <w:szCs w:val="32"/>
        </w:rPr>
        <w:lastRenderedPageBreak/>
        <w:t>Приложение 1</w:t>
      </w:r>
    </w:p>
    <w:p w14:paraId="39300379" w14:textId="77777777" w:rsidR="00432993" w:rsidRDefault="00432993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>К ИЗВЕЩЕНИЮ ОБ АУКЦИОНЕ В ЭЛЕКТРОННОЙ ФОРМЕ</w:t>
      </w:r>
    </w:p>
    <w:p w14:paraId="020203F7" w14:textId="77777777" w:rsidR="00432993" w:rsidRDefault="00432993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ПРАВО ЗАКЛЮЧЕНИЯ ДОГОВОРА </w:t>
      </w:r>
    </w:p>
    <w:p w14:paraId="225EC764" w14:textId="143C2499" w:rsidR="00432993" w:rsidRDefault="00F04697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>КУПЛИ ПРОДАЖИ</w:t>
      </w:r>
      <w:r w:rsidR="00432993">
        <w:rPr>
          <w:sz w:val="20"/>
          <w:szCs w:val="20"/>
        </w:rPr>
        <w:t xml:space="preserve"> ЗЕМЕЛЬНОГО УЧАСТКА</w:t>
      </w:r>
    </w:p>
    <w:bookmarkEnd w:id="10"/>
    <w:p w14:paraId="291404B3" w14:textId="77777777" w:rsidR="00432993" w:rsidRDefault="00432993" w:rsidP="00432993">
      <w:pPr>
        <w:tabs>
          <w:tab w:val="left" w:pos="7740"/>
        </w:tabs>
        <w:ind w:firstLine="709"/>
        <w:jc w:val="center"/>
        <w:rPr>
          <w:b/>
          <w:bCs/>
          <w:sz w:val="32"/>
          <w:szCs w:val="32"/>
        </w:rPr>
      </w:pPr>
    </w:p>
    <w:p w14:paraId="00050872" w14:textId="77777777" w:rsidR="00432993" w:rsidRDefault="00432993" w:rsidP="00432993">
      <w:pPr>
        <w:tabs>
          <w:tab w:val="left" w:pos="7740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14:paraId="62DFF398" w14:textId="2C9CA02A" w:rsidR="005D6866" w:rsidRPr="00160B0A" w:rsidRDefault="00432993" w:rsidP="005D6866">
      <w:pPr>
        <w:ind w:firstLine="720"/>
        <w:jc w:val="center"/>
        <w:rPr>
          <w:color w:val="000000"/>
          <w:sz w:val="28"/>
          <w:szCs w:val="32"/>
        </w:rPr>
      </w:pPr>
      <w:r>
        <w:rPr>
          <w:sz w:val="28"/>
          <w:szCs w:val="28"/>
        </w:rPr>
        <w:t xml:space="preserve">на участие в аукционе на право заключения договора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 земельного участка из земель населенных пунктов, находящегося в муниципальной собственности </w:t>
      </w:r>
      <w:r w:rsidR="005D6866">
        <w:rPr>
          <w:bCs/>
          <w:color w:val="000000"/>
          <w:sz w:val="28"/>
          <w:szCs w:val="32"/>
          <w:lang w:val="x-none"/>
        </w:rPr>
        <w:t xml:space="preserve">с кадастровым номером </w:t>
      </w:r>
      <w:r w:rsidR="00CA0FFC" w:rsidRPr="00CA0FFC">
        <w:rPr>
          <w:bCs/>
          <w:color w:val="000000"/>
          <w:sz w:val="28"/>
          <w:szCs w:val="32"/>
          <w:lang w:val="x-none"/>
        </w:rPr>
        <w:t>38:16:000002:4</w:t>
      </w:r>
      <w:r w:rsidR="005D6866">
        <w:rPr>
          <w:bCs/>
          <w:color w:val="000000"/>
          <w:sz w:val="28"/>
          <w:szCs w:val="32"/>
          <w:lang w:val="x-none"/>
        </w:rPr>
        <w:t>, площадью</w:t>
      </w:r>
      <w:r w:rsidR="005D6866">
        <w:rPr>
          <w:bCs/>
          <w:color w:val="000000"/>
          <w:sz w:val="28"/>
          <w:szCs w:val="32"/>
        </w:rPr>
        <w:t xml:space="preserve"> </w:t>
      </w:r>
      <w:r w:rsidR="00CA0FFC" w:rsidRPr="00CA0FFC">
        <w:rPr>
          <w:bCs/>
          <w:color w:val="000000"/>
          <w:sz w:val="28"/>
          <w:szCs w:val="32"/>
        </w:rPr>
        <w:t>2300</w:t>
      </w:r>
      <w:r w:rsidR="005D6866">
        <w:rPr>
          <w:bCs/>
          <w:color w:val="000000"/>
          <w:sz w:val="28"/>
          <w:szCs w:val="32"/>
          <w:lang w:val="x-none"/>
        </w:rPr>
        <w:t xml:space="preserve"> кв.м, расположенный по адресу: </w:t>
      </w:r>
      <w:r w:rsidR="00CA0FFC" w:rsidRPr="00CA0FFC">
        <w:rPr>
          <w:color w:val="000000"/>
          <w:sz w:val="28"/>
          <w:szCs w:val="32"/>
        </w:rPr>
        <w:t>Российская Федерация, Иркутская область, Усольский район, д. Кочерикова</w:t>
      </w:r>
      <w:r w:rsidR="005D6866">
        <w:rPr>
          <w:color w:val="000000"/>
          <w:sz w:val="28"/>
          <w:szCs w:val="32"/>
        </w:rPr>
        <w:t>, вид разрешенного использования- «</w:t>
      </w:r>
      <w:r w:rsidR="00CA0FFC" w:rsidRPr="00CA0FFC">
        <w:rPr>
          <w:color w:val="000000"/>
          <w:sz w:val="28"/>
          <w:szCs w:val="32"/>
        </w:rPr>
        <w:t>Для автозаправочной станции</w:t>
      </w:r>
      <w:r w:rsidR="005D6866">
        <w:rPr>
          <w:color w:val="000000"/>
          <w:sz w:val="28"/>
          <w:szCs w:val="32"/>
        </w:rPr>
        <w:t>»</w:t>
      </w:r>
    </w:p>
    <w:p w14:paraId="5C21A07B" w14:textId="4490F240" w:rsidR="00432993" w:rsidRDefault="00432993" w:rsidP="00432993">
      <w:pPr>
        <w:ind w:firstLine="709"/>
        <w:jc w:val="center"/>
        <w:rPr>
          <w:sz w:val="28"/>
          <w:szCs w:val="28"/>
        </w:rPr>
      </w:pPr>
    </w:p>
    <w:p w14:paraId="111668D4" w14:textId="6778B8BC" w:rsidR="00432993" w:rsidRDefault="00432993" w:rsidP="00432993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________202</w:t>
      </w:r>
      <w:r w:rsidR="009F7D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                                                             р.п. Тайтурка</w:t>
      </w:r>
    </w:p>
    <w:p w14:paraId="23C03BB3" w14:textId="77777777" w:rsidR="00432993" w:rsidRDefault="00432993" w:rsidP="00432993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</w:p>
    <w:p w14:paraId="20BEFBB9" w14:textId="5E6DBDEE" w:rsidR="00432993" w:rsidRDefault="00432993" w:rsidP="004329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Ознакомившись с извещением о проведении аукциона на право заключения договора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участка, опубликованном</w:t>
      </w:r>
      <w:r>
        <w:rPr>
          <w:b/>
          <w:sz w:val="28"/>
          <w:szCs w:val="28"/>
        </w:rPr>
        <w:t xml:space="preserve">_             </w:t>
      </w:r>
      <w:r>
        <w:rPr>
          <w:sz w:val="28"/>
          <w:szCs w:val="28"/>
        </w:rPr>
        <w:t xml:space="preserve">года на официальном сайте торгов: </w:t>
      </w:r>
      <w:hyperlink r:id="rId9" w:history="1">
        <w:r>
          <w:rPr>
            <w:rStyle w:val="a6"/>
            <w:sz w:val="28"/>
            <w:szCs w:val="28"/>
            <w:lang w:val="en-US"/>
          </w:rPr>
          <w:t>http</w:t>
        </w:r>
        <w:r>
          <w:rPr>
            <w:rStyle w:val="a6"/>
            <w:sz w:val="28"/>
            <w:szCs w:val="28"/>
          </w:rPr>
          <w:t>://</w:t>
        </w:r>
        <w:proofErr w:type="spellStart"/>
        <w:r>
          <w:rPr>
            <w:rStyle w:val="a6"/>
            <w:sz w:val="28"/>
            <w:szCs w:val="28"/>
            <w:lang w:val="en-US"/>
          </w:rPr>
          <w:t>torgi</w:t>
        </w:r>
        <w:proofErr w:type="spellEnd"/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gov</w:t>
        </w:r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а также изучив предмет аукциона:</w:t>
      </w:r>
    </w:p>
    <w:p w14:paraId="59CBBCCD" w14:textId="77777777" w:rsidR="00432993" w:rsidRDefault="00432993" w:rsidP="00432993">
      <w:pPr>
        <w:ind w:right="1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6E115" w14:textId="1205BE7D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2159A" wp14:editId="7D99D823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11FC4" id="Прямоугольник 9" o:spid="_x0000_s1026" style="position:absolute;margin-left:198pt;margin-top:8.5pt;width:3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3AA49" wp14:editId="29C257D2">
                <wp:simplePos x="0" y="0"/>
                <wp:positionH relativeFrom="column">
                  <wp:posOffset>5372100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70D52" id="Прямоугольник 10" o:spid="_x0000_s1026" style="position:absolute;margin-left:423pt;margin-top:8.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"/>
            </w:pict>
          </mc:Fallback>
        </mc:AlternateContent>
      </w:r>
    </w:p>
    <w:p w14:paraId="20C5CFF4" w14:textId="77777777" w:rsidR="00432993" w:rsidRDefault="00432993" w:rsidP="00432993">
      <w:pPr>
        <w:ind w:right="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заявитель: Физическое лицо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Юридическое лицо</w:t>
      </w:r>
    </w:p>
    <w:p w14:paraId="5FC777B7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</w:p>
    <w:p w14:paraId="02488A8A" w14:textId="77777777" w:rsidR="00432993" w:rsidRDefault="00432993" w:rsidP="00432993">
      <w:pPr>
        <w:ind w:right="126"/>
        <w:rPr>
          <w:sz w:val="28"/>
          <w:szCs w:val="28"/>
        </w:rPr>
      </w:pPr>
      <w:r>
        <w:rPr>
          <w:sz w:val="28"/>
          <w:szCs w:val="28"/>
        </w:rPr>
        <w:t xml:space="preserve">наименование заявителя (Ф.И.О.)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33F7888E" w14:textId="77777777" w:rsidR="00432993" w:rsidRDefault="00432993" w:rsidP="0043299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учредительные документы (или документ, удостоверяющий личность):  </w:t>
      </w:r>
    </w:p>
    <w:p w14:paraId="3A3E80D0" w14:textId="77777777" w:rsidR="00432993" w:rsidRDefault="00432993" w:rsidP="00432993">
      <w:pPr>
        <w:ind w:righ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0AE07226" w14:textId="77777777" w:rsidR="00432993" w:rsidRDefault="00432993" w:rsidP="00432993">
      <w:pPr>
        <w:rPr>
          <w:sz w:val="28"/>
          <w:szCs w:val="28"/>
        </w:rPr>
      </w:pPr>
      <w:r>
        <w:rPr>
          <w:sz w:val="28"/>
          <w:szCs w:val="28"/>
        </w:rPr>
        <w:t>юридический адрес (или место жительства), почтовый адрес:</w:t>
      </w:r>
    </w:p>
    <w:p w14:paraId="5F87D353" w14:textId="77777777" w:rsidR="00432993" w:rsidRDefault="00432993" w:rsidP="00432993">
      <w:pPr>
        <w:ind w:righ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78C307D7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__________________ факс: ____________________ </w:t>
      </w:r>
      <w:proofErr w:type="gramStart"/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</w:t>
      </w:r>
    </w:p>
    <w:p w14:paraId="6D10CA80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возврата задатка:</w:t>
      </w:r>
    </w:p>
    <w:p w14:paraId="38357308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банка_______________________________________________________________</w:t>
      </w:r>
    </w:p>
    <w:p w14:paraId="758ACE59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Кор. счет банка___________________________________________________________________ </w:t>
      </w:r>
    </w:p>
    <w:p w14:paraId="691B215E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ИНН банка_______________________________________________________________________</w:t>
      </w:r>
    </w:p>
    <w:p w14:paraId="50DC08DC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КПП банка_______________________________________________________________________</w:t>
      </w:r>
    </w:p>
    <w:p w14:paraId="244CC77A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БИК банка_______________________________________________________________________</w:t>
      </w:r>
    </w:p>
    <w:p w14:paraId="308D47D9" w14:textId="77777777" w:rsidR="00432993" w:rsidRDefault="00432993" w:rsidP="004329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Рас.счёт</w:t>
      </w:r>
      <w:proofErr w:type="spellEnd"/>
      <w:r>
        <w:rPr>
          <w:sz w:val="28"/>
          <w:szCs w:val="28"/>
        </w:rPr>
        <w:t xml:space="preserve"> получателя_______________________________________________________________</w:t>
      </w:r>
    </w:p>
    <w:p w14:paraId="370A0FF9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Получатель просит принять настоящую заявку на участие в аукционе, проводимом Администрацией Тайтурского городского поселения Усольского муниципального района Иркутской области (далее – «Организатор аукциона»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</w:t>
      </w:r>
    </w:p>
    <w:p w14:paraId="18138985" w14:textId="5A4B99DB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Подавая настоящую заявку на участие </w:t>
      </w:r>
      <w:proofErr w:type="gramStart"/>
      <w:r>
        <w:rPr>
          <w:sz w:val="28"/>
          <w:szCs w:val="28"/>
        </w:rPr>
        <w:t>в аукционе</w:t>
      </w:r>
      <w:proofErr w:type="gramEnd"/>
      <w:r>
        <w:rPr>
          <w:sz w:val="28"/>
          <w:szCs w:val="28"/>
        </w:rPr>
        <w:t xml:space="preserve"> Заявитель обязуется соблюдать условия проведения аукциона, содержащиеся в указанном выше извещении о проведении аукциона, а также в решении об условиях заключения договора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участка.</w:t>
      </w:r>
    </w:p>
    <w:p w14:paraId="408F606C" w14:textId="74ACFFDF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Настоящим Заявитель подтверждает, что он ознакомлен с порядком, сроками и условиями заключения договора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участка.</w:t>
      </w:r>
    </w:p>
    <w:p w14:paraId="5772F669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случае признания победителем аукциона, Заявитель обязуется:</w:t>
      </w:r>
    </w:p>
    <w:p w14:paraId="7063F88D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день подведения итогов аукциона после окончания подписать протокол о результатах аукциона;</w:t>
      </w:r>
    </w:p>
    <w:p w14:paraId="46433454" w14:textId="51C7B30D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подписать Договор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 и в течение </w:t>
      </w:r>
      <w:r>
        <w:rPr>
          <w:b/>
          <w:sz w:val="28"/>
          <w:szCs w:val="28"/>
        </w:rPr>
        <w:t>пяти дней</w:t>
      </w:r>
      <w:r>
        <w:rPr>
          <w:sz w:val="28"/>
          <w:szCs w:val="28"/>
        </w:rPr>
        <w:t xml:space="preserve"> с даты подписания указанного Договора оплатить сумму, установленную подписанным Договором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 и протоколом о результатах аукциона, имеющим силу договора.</w:t>
      </w:r>
    </w:p>
    <w:p w14:paraId="50A3DBC3" w14:textId="3B8DF3B1" w:rsidR="00432993" w:rsidRPr="0060155B" w:rsidRDefault="00432993" w:rsidP="0060155B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случае если лицо, признанное победителем аукциона, уклонилось от подписания протокола о результатах аукциона, заключения договора </w:t>
      </w:r>
      <w:r w:rsidR="0060155B">
        <w:rPr>
          <w:sz w:val="28"/>
          <w:szCs w:val="28"/>
        </w:rPr>
        <w:t>купли продажи</w:t>
      </w:r>
      <w:r>
        <w:rPr>
          <w:sz w:val="28"/>
          <w:szCs w:val="28"/>
        </w:rPr>
        <w:t xml:space="preserve"> земельного участка, внесенный лицом, признанным победителем аукциона, задаток ему не возвращается.</w:t>
      </w:r>
    </w:p>
    <w:p w14:paraId="39329ED5" w14:textId="77777777" w:rsidR="00432993" w:rsidRDefault="00432993" w:rsidP="00432993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Приложение: </w:t>
      </w:r>
    </w:p>
    <w:p w14:paraId="660426CC" w14:textId="77777777" w:rsidR="00432993" w:rsidRDefault="00432993" w:rsidP="00432993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6F906C4A" w14:textId="77777777" w:rsidR="00432993" w:rsidRDefault="00432993" w:rsidP="0060155B">
      <w:pPr>
        <w:autoSpaceDE w:val="0"/>
        <w:autoSpaceDN w:val="0"/>
        <w:adjustRightInd w:val="0"/>
        <w:spacing w:before="108" w:after="108"/>
        <w:ind w:right="126"/>
        <w:outlineLvl w:val="0"/>
        <w:rPr>
          <w:bCs/>
          <w:sz w:val="28"/>
          <w:szCs w:val="28"/>
        </w:rPr>
      </w:pPr>
    </w:p>
    <w:p w14:paraId="3D4860EF" w14:textId="7588D535" w:rsidR="00432993" w:rsidRDefault="00432993" w:rsidP="00470A21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Подпись Заявителя________</w:t>
      </w:r>
    </w:p>
    <w:p w14:paraId="1D68578E" w14:textId="77777777" w:rsidR="00470A21" w:rsidRPr="00470A21" w:rsidRDefault="00470A21" w:rsidP="00470A21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</w:p>
    <w:p w14:paraId="6A86FE32" w14:textId="77777777" w:rsidR="007E1C85" w:rsidRDefault="00432993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</w:p>
    <w:p w14:paraId="097B06BD" w14:textId="0999C0D2" w:rsidR="002803E5" w:rsidRPr="00706C13" w:rsidRDefault="002803E5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  <w:r w:rsidRPr="00706C13">
        <w:rPr>
          <w:bCs/>
          <w:sz w:val="32"/>
          <w:szCs w:val="32"/>
        </w:rPr>
        <w:lastRenderedPageBreak/>
        <w:t xml:space="preserve">Приложение </w:t>
      </w:r>
      <w:r>
        <w:rPr>
          <w:bCs/>
          <w:sz w:val="32"/>
          <w:szCs w:val="32"/>
        </w:rPr>
        <w:t>2</w:t>
      </w:r>
    </w:p>
    <w:p w14:paraId="4FBE3FAD" w14:textId="77777777" w:rsidR="002803E5" w:rsidRPr="00C45C1F" w:rsidRDefault="002803E5" w:rsidP="002803E5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>К ИЗВЕЩЕНИЮ ОБ АУКЦИОНЕ В ЭЛЕКТРОННОЙ ФОРМЕ</w:t>
      </w:r>
    </w:p>
    <w:p w14:paraId="509DA078" w14:textId="77777777" w:rsidR="002803E5" w:rsidRPr="00C45C1F" w:rsidRDefault="002803E5" w:rsidP="002803E5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 xml:space="preserve">НА ПРАВО ЗАКЛЮЧЕНИЯ ДОГОВОРА </w:t>
      </w:r>
    </w:p>
    <w:p w14:paraId="4A220684" w14:textId="0095806F" w:rsidR="002803E5" w:rsidRPr="00C45C1F" w:rsidRDefault="00DC03BB" w:rsidP="002803E5">
      <w:pPr>
        <w:jc w:val="right"/>
        <w:rPr>
          <w:sz w:val="20"/>
          <w:szCs w:val="20"/>
        </w:rPr>
      </w:pPr>
      <w:r>
        <w:rPr>
          <w:sz w:val="20"/>
          <w:szCs w:val="20"/>
        </w:rPr>
        <w:t>КУПЛИ ПРОДАЖИ</w:t>
      </w:r>
      <w:r w:rsidR="002803E5" w:rsidRPr="00C45C1F">
        <w:rPr>
          <w:sz w:val="20"/>
          <w:szCs w:val="20"/>
        </w:rPr>
        <w:t xml:space="preserve"> ЗЕМЕЛЬНОГО УЧАСТКА</w:t>
      </w:r>
    </w:p>
    <w:p w14:paraId="79F54473" w14:textId="77777777" w:rsidR="002803E5" w:rsidRDefault="002803E5" w:rsidP="002803E5">
      <w:pPr>
        <w:jc w:val="right"/>
        <w:rPr>
          <w:b/>
          <w:bCs/>
        </w:rPr>
      </w:pPr>
    </w:p>
    <w:p w14:paraId="03C755B9" w14:textId="77777777" w:rsidR="002803E5" w:rsidRDefault="002803E5" w:rsidP="00AB7A8C">
      <w:pPr>
        <w:jc w:val="center"/>
        <w:rPr>
          <w:b/>
          <w:bCs/>
        </w:rPr>
      </w:pPr>
    </w:p>
    <w:p w14:paraId="5D9095FE" w14:textId="7F3A70E5" w:rsidR="00AB7A8C" w:rsidRPr="00706C13" w:rsidRDefault="00AB7A8C" w:rsidP="00AB7A8C">
      <w:pPr>
        <w:jc w:val="center"/>
        <w:rPr>
          <w:b/>
        </w:rPr>
      </w:pPr>
      <w:r w:rsidRPr="00D43EAF">
        <w:rPr>
          <w:b/>
          <w:bCs/>
        </w:rPr>
        <w:t xml:space="preserve">ПРОЕКТ - ДОГОВОР </w:t>
      </w:r>
      <w:r w:rsidR="00C55700" w:rsidRPr="00D43EAF">
        <w:rPr>
          <w:b/>
        </w:rPr>
        <w:t>КУПЛИ ПРОДАЖИ</w:t>
      </w:r>
      <w:r w:rsidRPr="00D43EAF">
        <w:rPr>
          <w:b/>
        </w:rPr>
        <w:t xml:space="preserve"> ЗЕМЕЛЬНОГО УЧАСТКА</w:t>
      </w:r>
      <w:r w:rsidR="00965F84">
        <w:rPr>
          <w:b/>
        </w:rPr>
        <w:t xml:space="preserve"> И НЕЖИЛОГО ЗДАНИЯ</w:t>
      </w:r>
      <w:r w:rsidRPr="00D43EAF">
        <w:rPr>
          <w:b/>
        </w:rPr>
        <w:t xml:space="preserve"> </w:t>
      </w:r>
      <w:r w:rsidRPr="00D43EAF">
        <w:rPr>
          <w:b/>
          <w:bCs/>
        </w:rPr>
        <w:t>№</w:t>
      </w:r>
      <w:r w:rsidRPr="00706C13">
        <w:rPr>
          <w:b/>
          <w:bCs/>
        </w:rPr>
        <w:t xml:space="preserve"> </w:t>
      </w:r>
    </w:p>
    <w:p w14:paraId="0ED71442" w14:textId="77777777" w:rsidR="00AB7A8C" w:rsidRPr="00706C13" w:rsidRDefault="00AB7A8C" w:rsidP="00AB7A8C">
      <w:pPr>
        <w:ind w:firstLine="709"/>
        <w:jc w:val="center"/>
        <w:rPr>
          <w:b/>
        </w:rPr>
      </w:pPr>
    </w:p>
    <w:p w14:paraId="6C30D96D" w14:textId="660D9013" w:rsidR="00AB7A8C" w:rsidRPr="00706C13" w:rsidRDefault="00AB7A8C" w:rsidP="00AB7A8C">
      <w:pPr>
        <w:rPr>
          <w:sz w:val="32"/>
          <w:szCs w:val="32"/>
        </w:rPr>
      </w:pPr>
      <w:r w:rsidRPr="00706C13">
        <w:t>р.п. Тайтурка</w:t>
      </w:r>
      <w:r w:rsidRPr="00706C13">
        <w:tab/>
        <w:t xml:space="preserve">                                                                                         </w:t>
      </w:r>
      <w:proofErr w:type="gramStart"/>
      <w:r w:rsidRPr="00706C13">
        <w:t xml:space="preserve">   «</w:t>
      </w:r>
      <w:proofErr w:type="gramEnd"/>
      <w:r w:rsidRPr="00706C13">
        <w:t>___»________202_ года</w:t>
      </w:r>
      <w:r w:rsidRPr="00706C13">
        <w:rPr>
          <w:sz w:val="32"/>
          <w:szCs w:val="32"/>
        </w:rPr>
        <w:tab/>
        <w:t xml:space="preserve">         </w:t>
      </w:r>
    </w:p>
    <w:p w14:paraId="622E1A61" w14:textId="77777777" w:rsidR="00B630FE" w:rsidRPr="00B630FE" w:rsidRDefault="00B630FE" w:rsidP="00B630FE">
      <w:pPr>
        <w:ind w:firstLine="709"/>
        <w:jc w:val="both"/>
        <w:rPr>
          <w:b/>
          <w:bCs/>
          <w:sz w:val="28"/>
          <w:szCs w:val="28"/>
        </w:rPr>
      </w:pPr>
    </w:p>
    <w:p w14:paraId="2912264E" w14:textId="30B9169E" w:rsidR="00AB7A8C" w:rsidRPr="00AE2C5A" w:rsidRDefault="00B630FE" w:rsidP="00B630FE">
      <w:pPr>
        <w:ind w:firstLine="709"/>
        <w:jc w:val="both"/>
        <w:rPr>
          <w:sz w:val="28"/>
          <w:szCs w:val="28"/>
        </w:rPr>
      </w:pPr>
      <w:r w:rsidRPr="00B630FE">
        <w:rPr>
          <w:b/>
          <w:bCs/>
          <w:sz w:val="28"/>
          <w:szCs w:val="28"/>
        </w:rPr>
        <w:t xml:space="preserve">Администрация Тайтурского городского поселения Усольского муниципального района Иркутской области, в лице главы Тайтурского городского поселения Усольского муниципального района Иркутской области </w:t>
      </w:r>
      <w:r w:rsidRPr="00B630FE">
        <w:rPr>
          <w:sz w:val="28"/>
          <w:szCs w:val="28"/>
        </w:rPr>
        <w:t xml:space="preserve">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области», именуемый в дальнейшем «Продавец» с одной стороны, и </w:t>
      </w:r>
      <w:proofErr w:type="spellStart"/>
      <w:r w:rsidRPr="00B630FE">
        <w:rPr>
          <w:sz w:val="28"/>
          <w:szCs w:val="28"/>
        </w:rPr>
        <w:t>гр</w:t>
      </w:r>
      <w:proofErr w:type="spellEnd"/>
      <w:r w:rsidR="00AB7A8C" w:rsidRPr="00706C13">
        <w:rPr>
          <w:sz w:val="28"/>
          <w:szCs w:val="28"/>
        </w:rPr>
        <w:t xml:space="preserve">, и ________, </w:t>
      </w:r>
      <w:r w:rsidRPr="00B630FE">
        <w:rPr>
          <w:sz w:val="28"/>
          <w:szCs w:val="28"/>
        </w:rPr>
        <w:t>именуемы</w:t>
      </w:r>
      <w:r>
        <w:rPr>
          <w:sz w:val="28"/>
          <w:szCs w:val="28"/>
        </w:rPr>
        <w:t>й</w:t>
      </w:r>
      <w:r w:rsidRPr="00B630FE">
        <w:rPr>
          <w:sz w:val="28"/>
          <w:szCs w:val="28"/>
        </w:rPr>
        <w:t xml:space="preserve"> в дальнейшем «Покупатель», с другой стороны (вместе именуемые «Стороны»), заключили настоящий договор (далее по тексту «Договор») о нижеследующем</w:t>
      </w:r>
      <w:r w:rsidR="00AB7A8C" w:rsidRPr="00706C13">
        <w:rPr>
          <w:sz w:val="28"/>
          <w:szCs w:val="28"/>
        </w:rPr>
        <w:t>:</w:t>
      </w:r>
    </w:p>
    <w:p w14:paraId="385453FB" w14:textId="77777777" w:rsidR="00AB7A8C" w:rsidRPr="00706C13" w:rsidRDefault="00AB7A8C" w:rsidP="00AB7A8C">
      <w:pPr>
        <w:jc w:val="both"/>
        <w:rPr>
          <w:sz w:val="28"/>
          <w:szCs w:val="28"/>
        </w:rPr>
      </w:pPr>
    </w:p>
    <w:p w14:paraId="080DDF20" w14:textId="46F39B75" w:rsidR="0060155B" w:rsidRPr="00470A21" w:rsidRDefault="00AB7A8C" w:rsidP="00470A21">
      <w:pPr>
        <w:jc w:val="center"/>
        <w:rPr>
          <w:b/>
          <w:sz w:val="22"/>
          <w:szCs w:val="22"/>
        </w:rPr>
      </w:pPr>
      <w:r w:rsidRPr="0060155B">
        <w:rPr>
          <w:b/>
          <w:sz w:val="22"/>
          <w:szCs w:val="22"/>
        </w:rPr>
        <w:t>1. ПРЕДМЕТ ДОГОВОРА</w:t>
      </w:r>
    </w:p>
    <w:p w14:paraId="29441B87" w14:textId="4AD6FE09" w:rsidR="00DC03BB" w:rsidRDefault="00AB7A8C" w:rsidP="005D6866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          1.1. </w:t>
      </w:r>
      <w:r w:rsidR="00DC03BB" w:rsidRPr="00DC03BB">
        <w:rPr>
          <w:sz w:val="28"/>
          <w:szCs w:val="28"/>
        </w:rPr>
        <w:t xml:space="preserve">Продавец обязуется передать в собственность, а Покупатель принять и оплатить по цене и на условиях настоящего Договора </w:t>
      </w:r>
      <w:r w:rsidR="00A74451" w:rsidRPr="00A74451">
        <w:rPr>
          <w:sz w:val="28"/>
          <w:szCs w:val="28"/>
        </w:rPr>
        <w:t xml:space="preserve">земельного участка из земель населенных пунктов с кадастровым номером 38:16:000018:1068, площадью 4 516 кв. м, расположенный по адресу: Российская Федерация, Иркутская область, Усольский район, р. п. </w:t>
      </w:r>
      <w:proofErr w:type="spellStart"/>
      <w:r w:rsidR="00A74451" w:rsidRPr="00A74451">
        <w:rPr>
          <w:sz w:val="28"/>
          <w:szCs w:val="28"/>
        </w:rPr>
        <w:t>Тайтурка</w:t>
      </w:r>
      <w:proofErr w:type="spellEnd"/>
      <w:r w:rsidR="00A74451" w:rsidRPr="00A74451">
        <w:rPr>
          <w:sz w:val="28"/>
          <w:szCs w:val="28"/>
        </w:rPr>
        <w:t xml:space="preserve">, ул. Пролетарская, 78, вид разрешенного использования - «Социальное обслуживание 3.2» и нежилое здание с кадастровым номером 38:16:000018:1028, площадью 1 009,5 кв. м, расположенное по адресу: Российская Федерация, Иркутская область, муниципальный район Усольский, городское поселение </w:t>
      </w:r>
      <w:proofErr w:type="spellStart"/>
      <w:r w:rsidR="00A74451" w:rsidRPr="00A74451">
        <w:rPr>
          <w:sz w:val="28"/>
          <w:szCs w:val="28"/>
        </w:rPr>
        <w:t>Тайтурское</w:t>
      </w:r>
      <w:proofErr w:type="spellEnd"/>
      <w:r w:rsidR="00A74451" w:rsidRPr="00A74451">
        <w:rPr>
          <w:sz w:val="28"/>
          <w:szCs w:val="28"/>
        </w:rPr>
        <w:t xml:space="preserve">, рабочий поселок </w:t>
      </w:r>
      <w:proofErr w:type="spellStart"/>
      <w:r w:rsidR="00A74451" w:rsidRPr="00A74451">
        <w:rPr>
          <w:sz w:val="28"/>
          <w:szCs w:val="28"/>
        </w:rPr>
        <w:t>Тайтурка</w:t>
      </w:r>
      <w:proofErr w:type="spellEnd"/>
      <w:r w:rsidR="00A74451" w:rsidRPr="00A74451">
        <w:rPr>
          <w:sz w:val="28"/>
          <w:szCs w:val="28"/>
        </w:rPr>
        <w:t>, улица Пролетарская, дом 78</w:t>
      </w:r>
      <w:r w:rsidR="00A74451">
        <w:rPr>
          <w:sz w:val="28"/>
          <w:szCs w:val="28"/>
        </w:rPr>
        <w:t>.</w:t>
      </w:r>
    </w:p>
    <w:p w14:paraId="651B911F" w14:textId="41052E81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 Основанием для заключения данного Договора является протокол об итогах аукциона от «_</w:t>
      </w:r>
      <w:proofErr w:type="gramStart"/>
      <w:r w:rsidRPr="00706C13">
        <w:rPr>
          <w:sz w:val="28"/>
          <w:szCs w:val="28"/>
        </w:rPr>
        <w:t>_»_</w:t>
      </w:r>
      <w:proofErr w:type="gramEnd"/>
      <w:r w:rsidRPr="00706C13">
        <w:rPr>
          <w:sz w:val="28"/>
          <w:szCs w:val="28"/>
        </w:rPr>
        <w:t xml:space="preserve">__ 202_ года  №1. </w:t>
      </w:r>
    </w:p>
    <w:p w14:paraId="7969FFE7" w14:textId="01161E84" w:rsidR="00AB7A8C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  1.3. Ограничения (обременения)</w:t>
      </w:r>
      <w:r>
        <w:rPr>
          <w:sz w:val="28"/>
          <w:szCs w:val="28"/>
        </w:rPr>
        <w:t>:</w:t>
      </w:r>
    </w:p>
    <w:p w14:paraId="728B2C23" w14:textId="47E2DE2D" w:rsidR="00AB7A8C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          1.4. Земельный участок</w:t>
      </w:r>
      <w:r w:rsidR="00A74451">
        <w:rPr>
          <w:sz w:val="28"/>
          <w:szCs w:val="28"/>
        </w:rPr>
        <w:t xml:space="preserve"> и нежилое здание</w:t>
      </w:r>
      <w:r w:rsidRPr="00706C13">
        <w:rPr>
          <w:sz w:val="28"/>
          <w:szCs w:val="28"/>
        </w:rPr>
        <w:t xml:space="preserve"> счита</w:t>
      </w:r>
      <w:r w:rsidR="00965F84">
        <w:rPr>
          <w:sz w:val="28"/>
          <w:szCs w:val="28"/>
        </w:rPr>
        <w:t>ю</w:t>
      </w:r>
      <w:r w:rsidRPr="00706C13">
        <w:rPr>
          <w:sz w:val="28"/>
          <w:szCs w:val="28"/>
        </w:rPr>
        <w:t>тся переданным</w:t>
      </w:r>
      <w:r w:rsidR="00965F84">
        <w:rPr>
          <w:sz w:val="28"/>
          <w:szCs w:val="28"/>
        </w:rPr>
        <w:t>и</w:t>
      </w:r>
      <w:r w:rsidRPr="00706C13">
        <w:rPr>
          <w:sz w:val="28"/>
          <w:szCs w:val="28"/>
        </w:rPr>
        <w:t xml:space="preserve"> с момента, указанного в акте приёма-передачи.</w:t>
      </w:r>
    </w:p>
    <w:p w14:paraId="60293838" w14:textId="77777777" w:rsidR="00AB7A8C" w:rsidRPr="00706C13" w:rsidRDefault="00AB7A8C" w:rsidP="00AB7A8C">
      <w:pPr>
        <w:jc w:val="both"/>
        <w:rPr>
          <w:sz w:val="28"/>
          <w:szCs w:val="28"/>
        </w:rPr>
      </w:pPr>
    </w:p>
    <w:p w14:paraId="2D389DB3" w14:textId="0A9FAC2D" w:rsidR="00B82AF4" w:rsidRPr="00470A21" w:rsidRDefault="00AB7A8C" w:rsidP="00470A21">
      <w:pPr>
        <w:jc w:val="center"/>
        <w:rPr>
          <w:b/>
        </w:rPr>
      </w:pPr>
      <w:r w:rsidRPr="0060155B">
        <w:rPr>
          <w:b/>
        </w:rPr>
        <w:t xml:space="preserve">2. </w:t>
      </w:r>
      <w:r w:rsidR="00B82AF4" w:rsidRPr="0060155B">
        <w:rPr>
          <w:b/>
        </w:rPr>
        <w:t>ПЛАТА ПО ДОГОВОРУ</w:t>
      </w:r>
    </w:p>
    <w:p w14:paraId="51244A31" w14:textId="3CEF6FC7" w:rsidR="00AB7A8C" w:rsidRPr="00706C13" w:rsidRDefault="00AB7A8C" w:rsidP="00AB7A8C">
      <w:pPr>
        <w:ind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2.1. </w:t>
      </w:r>
      <w:r w:rsidR="00B82AF4" w:rsidRPr="00C7453B">
        <w:rPr>
          <w:sz w:val="28"/>
          <w:szCs w:val="28"/>
        </w:rPr>
        <w:t>Цена Участка</w:t>
      </w:r>
      <w:r w:rsidR="00A74451">
        <w:rPr>
          <w:sz w:val="28"/>
          <w:szCs w:val="28"/>
        </w:rPr>
        <w:t xml:space="preserve"> и здания</w:t>
      </w:r>
      <w:r w:rsidR="00B82AF4" w:rsidRPr="00C7453B">
        <w:rPr>
          <w:sz w:val="28"/>
          <w:szCs w:val="28"/>
        </w:rPr>
        <w:t>,</w:t>
      </w:r>
      <w:r w:rsidR="00B82AF4">
        <w:rPr>
          <w:noProof/>
          <w:sz w:val="28"/>
          <w:szCs w:val="28"/>
        </w:rPr>
        <w:t xml:space="preserve"> с учетом</w:t>
      </w:r>
      <w:r w:rsidR="00B82AF4" w:rsidRPr="00C7453B">
        <w:rPr>
          <w:noProof/>
          <w:sz w:val="28"/>
          <w:szCs w:val="28"/>
        </w:rPr>
        <w:t xml:space="preserve"> Протокол</w:t>
      </w:r>
      <w:r w:rsidR="00B82AF4">
        <w:rPr>
          <w:noProof/>
          <w:sz w:val="28"/>
          <w:szCs w:val="28"/>
        </w:rPr>
        <w:t>а № ______ проведения аукциона по извещению №________ от «___</w:t>
      </w:r>
      <w:r w:rsidR="00B82AF4" w:rsidRPr="00C7453B">
        <w:rPr>
          <w:noProof/>
          <w:sz w:val="28"/>
          <w:szCs w:val="28"/>
        </w:rPr>
        <w:t>»</w:t>
      </w:r>
      <w:r w:rsidR="00B82AF4">
        <w:rPr>
          <w:noProof/>
          <w:sz w:val="28"/>
          <w:szCs w:val="28"/>
        </w:rPr>
        <w:t>_______202_ г.</w:t>
      </w:r>
      <w:r w:rsidR="00B82AF4">
        <w:rPr>
          <w:sz w:val="28"/>
          <w:szCs w:val="28"/>
        </w:rPr>
        <w:t>,</w:t>
      </w:r>
      <w:r w:rsidR="00A74451">
        <w:rPr>
          <w:sz w:val="28"/>
          <w:szCs w:val="28"/>
        </w:rPr>
        <w:t xml:space="preserve"> </w:t>
      </w:r>
      <w:r w:rsidR="00B82AF4" w:rsidRPr="00C7453B">
        <w:rPr>
          <w:sz w:val="28"/>
          <w:szCs w:val="28"/>
        </w:rPr>
        <w:t>составляет</w:t>
      </w:r>
      <w:r w:rsidR="00B82AF4">
        <w:rPr>
          <w:sz w:val="28"/>
          <w:szCs w:val="28"/>
        </w:rPr>
        <w:t xml:space="preserve"> </w:t>
      </w:r>
      <w:r w:rsidR="00B82AF4">
        <w:rPr>
          <w:sz w:val="28"/>
          <w:szCs w:val="28"/>
        </w:rPr>
        <w:br/>
        <w:t>_________ (____________</w:t>
      </w:r>
      <w:r w:rsidR="00B82AF4" w:rsidRPr="00C7453B">
        <w:rPr>
          <w:sz w:val="28"/>
          <w:szCs w:val="28"/>
        </w:rPr>
        <w:t>) рублей.</w:t>
      </w:r>
    </w:p>
    <w:p w14:paraId="33C18389" w14:textId="774EE3E8" w:rsidR="00B82AF4" w:rsidRPr="00706C13" w:rsidRDefault="00AB7A8C" w:rsidP="00B82AF4">
      <w:pPr>
        <w:ind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2.2.  В течение пяти дней с момента подписания договора </w:t>
      </w:r>
      <w:r w:rsidR="00B82AF4">
        <w:rPr>
          <w:sz w:val="28"/>
          <w:szCs w:val="28"/>
        </w:rPr>
        <w:t>купли продажи</w:t>
      </w:r>
      <w:r w:rsidRPr="00706C13">
        <w:rPr>
          <w:sz w:val="28"/>
          <w:szCs w:val="28"/>
        </w:rPr>
        <w:t xml:space="preserve"> земельного участка </w:t>
      </w:r>
      <w:r w:rsidR="00965F84">
        <w:rPr>
          <w:sz w:val="28"/>
          <w:szCs w:val="28"/>
        </w:rPr>
        <w:t xml:space="preserve">и нежилого здания </w:t>
      </w:r>
      <w:r w:rsidR="00B82AF4">
        <w:rPr>
          <w:sz w:val="28"/>
          <w:szCs w:val="28"/>
        </w:rPr>
        <w:t>Покупатель</w:t>
      </w:r>
      <w:r w:rsidRPr="00706C13">
        <w:rPr>
          <w:sz w:val="28"/>
          <w:szCs w:val="28"/>
        </w:rPr>
        <w:t xml:space="preserve"> оплачивает </w:t>
      </w:r>
      <w:r w:rsidR="00B82AF4" w:rsidRPr="00B82AF4">
        <w:rPr>
          <w:sz w:val="28"/>
          <w:szCs w:val="28"/>
        </w:rPr>
        <w:t>цену Участка</w:t>
      </w:r>
      <w:r w:rsidR="00965F84">
        <w:rPr>
          <w:sz w:val="28"/>
          <w:szCs w:val="28"/>
        </w:rPr>
        <w:t xml:space="preserve"> и </w:t>
      </w:r>
      <w:r w:rsidR="00965F84">
        <w:rPr>
          <w:sz w:val="28"/>
          <w:szCs w:val="28"/>
        </w:rPr>
        <w:lastRenderedPageBreak/>
        <w:t>здания</w:t>
      </w:r>
      <w:r w:rsidR="00B82AF4" w:rsidRPr="00B82AF4">
        <w:rPr>
          <w:sz w:val="28"/>
          <w:szCs w:val="28"/>
        </w:rPr>
        <w:t xml:space="preserve"> (пункт 2.1. Договора) за вычетом ранее оплаченного задатка за участие в торгах</w:t>
      </w:r>
      <w:r w:rsidR="00B82AF4">
        <w:rPr>
          <w:sz w:val="28"/>
          <w:szCs w:val="28"/>
        </w:rPr>
        <w:t>.</w:t>
      </w:r>
      <w:r w:rsidR="00B82AF4" w:rsidRPr="00B82AF4">
        <w:rPr>
          <w:sz w:val="28"/>
          <w:szCs w:val="28"/>
        </w:rPr>
        <w:t xml:space="preserve"> </w:t>
      </w:r>
    </w:p>
    <w:p w14:paraId="39C5834D" w14:textId="52C19BB7" w:rsidR="00AB7A8C" w:rsidRPr="00706C13" w:rsidRDefault="00AB7A8C" w:rsidP="00B82AF4">
      <w:pPr>
        <w:ind w:firstLine="708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2.3. </w:t>
      </w:r>
      <w:r w:rsidR="00B82AF4" w:rsidRPr="00B82AF4">
        <w:rPr>
          <w:sz w:val="28"/>
          <w:szCs w:val="28"/>
        </w:rPr>
        <w:t>Оплата производится в рублях. Сумма платежа, указанная в пункте 2.2. Договора, перечисляется по реквизитам</w:t>
      </w:r>
      <w:r w:rsidRPr="00706C13">
        <w:rPr>
          <w:sz w:val="28"/>
          <w:szCs w:val="28"/>
        </w:rPr>
        <w:t>.</w:t>
      </w:r>
    </w:p>
    <w:p w14:paraId="694AF68A" w14:textId="6B911F6D" w:rsidR="00AB7A8C" w:rsidRPr="00706C13" w:rsidRDefault="00B630FE" w:rsidP="00AB7A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Плата</w:t>
      </w:r>
      <w:r w:rsidR="00AB7A8C" w:rsidRPr="00706C13">
        <w:rPr>
          <w:sz w:val="28"/>
          <w:szCs w:val="28"/>
        </w:rPr>
        <w:t xml:space="preserve"> по договору производится по следующим реквизитам:  </w:t>
      </w:r>
    </w:p>
    <w:p w14:paraId="7BE0F69A" w14:textId="77777777" w:rsidR="00AB7A8C" w:rsidRPr="007E1C85" w:rsidRDefault="00AB7A8C" w:rsidP="00AB7A8C">
      <w:pPr>
        <w:jc w:val="both"/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>ИНН 3819015929    КПП 385101001</w:t>
      </w:r>
    </w:p>
    <w:p w14:paraId="0061766C" w14:textId="77777777" w:rsidR="00AB7A8C" w:rsidRPr="007E1C85" w:rsidRDefault="00AB7A8C" w:rsidP="00AB7A8C">
      <w:pPr>
        <w:suppressLineNumbers/>
        <w:suppressAutoHyphens/>
        <w:jc w:val="both"/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>УФК по Иркутской области (АДМИНИСТРАЦИЯ ТАЙТУРСКОГО ГОРОДСКОГО ПОСЕЛЕНИЯ УСОЛЬСКОГО МУНИЦИПАЛЬНОГО РАЙОНА ИРКУТСКОЙ ОБЛАСТИ, л/с 04343</w:t>
      </w:r>
      <w:r w:rsidRPr="007E1C85">
        <w:rPr>
          <w:b/>
          <w:bCs/>
          <w:sz w:val="28"/>
          <w:szCs w:val="28"/>
          <w:lang w:val="en-US"/>
        </w:rPr>
        <w:t>D</w:t>
      </w:r>
      <w:r w:rsidRPr="007E1C85">
        <w:rPr>
          <w:b/>
          <w:bCs/>
          <w:sz w:val="28"/>
          <w:szCs w:val="28"/>
        </w:rPr>
        <w:t>00120)</w:t>
      </w:r>
    </w:p>
    <w:p w14:paraId="3608C61B" w14:textId="758C8608" w:rsidR="00AB7A8C" w:rsidRPr="007E1C85" w:rsidRDefault="00AB7A8C" w:rsidP="00AB7A8C">
      <w:pPr>
        <w:suppressLineNumbers/>
        <w:suppressAutoHyphens/>
        <w:jc w:val="both"/>
        <w:rPr>
          <w:b/>
          <w:bCs/>
          <w:caps/>
          <w:sz w:val="28"/>
          <w:szCs w:val="28"/>
        </w:rPr>
      </w:pPr>
      <w:r w:rsidRPr="007E1C85">
        <w:rPr>
          <w:b/>
          <w:bCs/>
          <w:sz w:val="28"/>
          <w:szCs w:val="28"/>
        </w:rPr>
        <w:t>Банк получателя</w:t>
      </w:r>
      <w:r w:rsidRPr="007E1C85">
        <w:rPr>
          <w:b/>
          <w:bCs/>
          <w:caps/>
          <w:sz w:val="28"/>
          <w:szCs w:val="28"/>
        </w:rPr>
        <w:t xml:space="preserve">: </w:t>
      </w:r>
      <w:r w:rsidR="005D6866" w:rsidRPr="007E1C85">
        <w:rPr>
          <w:b/>
          <w:bCs/>
          <w:caps/>
          <w:sz w:val="28"/>
          <w:szCs w:val="28"/>
        </w:rPr>
        <w:t>ОКЦ № 4 СИБГУ БАНКА РОССИИ//УФК ПО ИРКУТСКОЙ ОБЛАСТИ Г ИРКУТСК</w:t>
      </w:r>
    </w:p>
    <w:p w14:paraId="09A4CE7C" w14:textId="77777777" w:rsidR="00AB7A8C" w:rsidRPr="007E1C85" w:rsidRDefault="00AB7A8C" w:rsidP="00AB7A8C">
      <w:pPr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 xml:space="preserve">Казначейский счет: 03100643000000013400 </w:t>
      </w:r>
    </w:p>
    <w:p w14:paraId="1292104A" w14:textId="77777777" w:rsidR="00AB7A8C" w:rsidRPr="007E1C85" w:rsidRDefault="00AB7A8C" w:rsidP="00AB7A8C">
      <w:pPr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>Номер банковского счета, входящего в состав ЕКС (Единый казначейский счет):</w:t>
      </w:r>
      <w:r w:rsidRPr="007E1C85">
        <w:rPr>
          <w:b/>
          <w:bCs/>
          <w:caps/>
          <w:sz w:val="28"/>
          <w:szCs w:val="28"/>
        </w:rPr>
        <w:t xml:space="preserve"> 40102810145370000026</w:t>
      </w:r>
    </w:p>
    <w:p w14:paraId="0887A4ED" w14:textId="77777777" w:rsidR="00AB7A8C" w:rsidRPr="007E1C85" w:rsidRDefault="00AB7A8C" w:rsidP="00AB7A8C">
      <w:pPr>
        <w:suppressLineNumbers/>
        <w:suppressAutoHyphens/>
        <w:jc w:val="both"/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 xml:space="preserve">БИК: 012520101 </w:t>
      </w:r>
      <w:r w:rsidRPr="007E1C85">
        <w:rPr>
          <w:b/>
          <w:bCs/>
          <w:color w:val="000000"/>
          <w:sz w:val="28"/>
          <w:szCs w:val="28"/>
        </w:rPr>
        <w:t>ОКТМО</w:t>
      </w:r>
      <w:r w:rsidRPr="007E1C85">
        <w:rPr>
          <w:b/>
          <w:bCs/>
          <w:sz w:val="28"/>
          <w:szCs w:val="28"/>
        </w:rPr>
        <w:t xml:space="preserve"> 25640162 КБК 901 111 05025 13 0000 120</w:t>
      </w:r>
    </w:p>
    <w:p w14:paraId="5B3E4C7B" w14:textId="197F4CB0" w:rsidR="005D6866" w:rsidRPr="007E1C85" w:rsidRDefault="00AB7A8C" w:rsidP="00AB7A8C">
      <w:pPr>
        <w:ind w:right="-180"/>
        <w:jc w:val="both"/>
        <w:rPr>
          <w:b/>
          <w:bCs/>
          <w:sz w:val="28"/>
          <w:szCs w:val="28"/>
        </w:rPr>
      </w:pPr>
      <w:r w:rsidRPr="007E1C85">
        <w:rPr>
          <w:b/>
          <w:bCs/>
          <w:sz w:val="28"/>
          <w:szCs w:val="28"/>
        </w:rPr>
        <w:t xml:space="preserve">назначение платежа: по договору </w:t>
      </w:r>
      <w:r w:rsidR="00B82AF4" w:rsidRPr="007E1C85">
        <w:rPr>
          <w:b/>
          <w:bCs/>
          <w:sz w:val="28"/>
          <w:szCs w:val="28"/>
        </w:rPr>
        <w:t>купли продажи</w:t>
      </w:r>
      <w:r w:rsidRPr="007E1C85">
        <w:rPr>
          <w:b/>
          <w:bCs/>
          <w:sz w:val="28"/>
          <w:szCs w:val="28"/>
        </w:rPr>
        <w:t xml:space="preserve"> №__ от ________________</w:t>
      </w:r>
    </w:p>
    <w:p w14:paraId="10751076" w14:textId="77777777" w:rsidR="00AB7A8C" w:rsidRPr="007E1C85" w:rsidRDefault="00AB7A8C" w:rsidP="00AB7A8C">
      <w:pPr>
        <w:jc w:val="both"/>
        <w:rPr>
          <w:b/>
          <w:bCs/>
          <w:sz w:val="28"/>
          <w:szCs w:val="28"/>
        </w:rPr>
      </w:pPr>
    </w:p>
    <w:p w14:paraId="492A96A1" w14:textId="2A9CF791" w:rsidR="00B82AF4" w:rsidRPr="00470A21" w:rsidRDefault="00AB7A8C" w:rsidP="00470A21">
      <w:pPr>
        <w:jc w:val="center"/>
        <w:rPr>
          <w:b/>
        </w:rPr>
      </w:pPr>
      <w:r w:rsidRPr="0060155B">
        <w:rPr>
          <w:b/>
        </w:rPr>
        <w:t xml:space="preserve">3. ПРАВА И ОБЯЗАННОСТИ </w:t>
      </w:r>
      <w:r w:rsidR="00B82AF4" w:rsidRPr="0060155B">
        <w:rPr>
          <w:b/>
        </w:rPr>
        <w:t>СТОРОН</w:t>
      </w:r>
    </w:p>
    <w:p w14:paraId="7971A169" w14:textId="77777777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4.1.    Продавец обязуется:</w:t>
      </w:r>
    </w:p>
    <w:p w14:paraId="174A3694" w14:textId="41CB6751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4.1.1. Принять оплату цены Участка</w:t>
      </w:r>
      <w:r w:rsidR="00A74451">
        <w:rPr>
          <w:sz w:val="28"/>
          <w:szCs w:val="28"/>
        </w:rPr>
        <w:t xml:space="preserve"> и здания</w:t>
      </w:r>
      <w:r w:rsidRPr="00B82AF4">
        <w:rPr>
          <w:sz w:val="28"/>
          <w:szCs w:val="28"/>
        </w:rPr>
        <w:t xml:space="preserve"> </w:t>
      </w:r>
      <w:proofErr w:type="gramStart"/>
      <w:r w:rsidRPr="00B82AF4">
        <w:rPr>
          <w:sz w:val="28"/>
          <w:szCs w:val="28"/>
        </w:rPr>
        <w:t>в  размере</w:t>
      </w:r>
      <w:proofErr w:type="gramEnd"/>
      <w:r w:rsidRPr="00B82AF4">
        <w:rPr>
          <w:sz w:val="28"/>
          <w:szCs w:val="28"/>
        </w:rPr>
        <w:t xml:space="preserve"> и в сроки, установленные Договором.</w:t>
      </w:r>
    </w:p>
    <w:p w14:paraId="151C81F1" w14:textId="1864C3A3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4.1.2. Передать Участок</w:t>
      </w:r>
      <w:r w:rsidR="00A74451">
        <w:rPr>
          <w:sz w:val="28"/>
          <w:szCs w:val="28"/>
        </w:rPr>
        <w:t xml:space="preserve"> и </w:t>
      </w:r>
      <w:proofErr w:type="gramStart"/>
      <w:r w:rsidR="00A74451">
        <w:rPr>
          <w:sz w:val="28"/>
          <w:szCs w:val="28"/>
        </w:rPr>
        <w:t>здание</w:t>
      </w:r>
      <w:r w:rsidRPr="00B82AF4">
        <w:rPr>
          <w:sz w:val="28"/>
          <w:szCs w:val="28"/>
        </w:rPr>
        <w:t xml:space="preserve">  Покупателю</w:t>
      </w:r>
      <w:proofErr w:type="gramEnd"/>
      <w:r w:rsidRPr="00B82AF4">
        <w:rPr>
          <w:sz w:val="28"/>
          <w:szCs w:val="28"/>
        </w:rPr>
        <w:t xml:space="preserve"> с оформлением акта приема-передачи в течение 10-ти дней с момента поступления денежных средств, определенных пунктом 2.1 Договора, на расчетный счет Продавца.</w:t>
      </w:r>
    </w:p>
    <w:p w14:paraId="01B1BA8B" w14:textId="77777777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 Покупатель обязуется:</w:t>
      </w:r>
    </w:p>
    <w:p w14:paraId="1A4E1E9F" w14:textId="226D3834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4.2.1. Оплатить цену Участка</w:t>
      </w:r>
      <w:r w:rsidR="00A74451">
        <w:rPr>
          <w:sz w:val="28"/>
          <w:szCs w:val="28"/>
        </w:rPr>
        <w:t xml:space="preserve"> и здания</w:t>
      </w:r>
      <w:r w:rsidRPr="00B82AF4">
        <w:rPr>
          <w:sz w:val="28"/>
          <w:szCs w:val="28"/>
        </w:rPr>
        <w:t xml:space="preserve"> в порядке и сроки, установленные разделом 2 Договора.</w:t>
      </w:r>
    </w:p>
    <w:p w14:paraId="41F96F1D" w14:textId="56402583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4.2.2</w:t>
      </w:r>
      <w:r w:rsidRPr="00FA276E">
        <w:rPr>
          <w:sz w:val="28"/>
          <w:szCs w:val="28"/>
        </w:rPr>
        <w:t>. Принять Участок</w:t>
      </w:r>
      <w:r w:rsidR="00A74451" w:rsidRPr="00FA276E">
        <w:rPr>
          <w:sz w:val="28"/>
          <w:szCs w:val="28"/>
        </w:rPr>
        <w:t xml:space="preserve"> и здание</w:t>
      </w:r>
      <w:r w:rsidRPr="00FA276E">
        <w:rPr>
          <w:sz w:val="28"/>
          <w:szCs w:val="28"/>
        </w:rPr>
        <w:t xml:space="preserve"> с оформлением акта приема</w:t>
      </w:r>
      <w:r w:rsidRPr="00B82AF4">
        <w:rPr>
          <w:sz w:val="28"/>
          <w:szCs w:val="28"/>
        </w:rPr>
        <w:t xml:space="preserve">-передачи в течение 10-и дней с момента поступления денежных средств, определенных пунктом 2.1. Договора, на расчетный счет Продавца. </w:t>
      </w:r>
    </w:p>
    <w:p w14:paraId="1928829B" w14:textId="77777777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4.2.3. Представить Продавцу на регистрацию Договор в 3-дневный срок с момента поступления денежных средств, определенных пунктом 2.1 Договора, на расчетный счет Продавца.</w:t>
      </w:r>
    </w:p>
    <w:p w14:paraId="42272A55" w14:textId="49922BAF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4.2.4. Содержать Участок</w:t>
      </w:r>
      <w:r w:rsidR="00A74451">
        <w:rPr>
          <w:sz w:val="28"/>
          <w:szCs w:val="28"/>
        </w:rPr>
        <w:t xml:space="preserve"> и здание</w:t>
      </w:r>
      <w:r w:rsidRPr="00B82AF4">
        <w:rPr>
          <w:sz w:val="28"/>
          <w:szCs w:val="28"/>
        </w:rPr>
        <w:t xml:space="preserve"> в надлежащем санитарном состоянии.</w:t>
      </w:r>
    </w:p>
    <w:p w14:paraId="738FD74B" w14:textId="2995618A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 xml:space="preserve">4.2.5. С момента подписания Договора и до момента регистрации </w:t>
      </w:r>
      <w:proofErr w:type="gramStart"/>
      <w:r w:rsidRPr="00B82AF4">
        <w:rPr>
          <w:sz w:val="28"/>
          <w:szCs w:val="28"/>
        </w:rPr>
        <w:t>права  собственности</w:t>
      </w:r>
      <w:proofErr w:type="gramEnd"/>
      <w:r w:rsidRPr="00B82AF4">
        <w:rPr>
          <w:sz w:val="28"/>
          <w:szCs w:val="28"/>
        </w:rPr>
        <w:t xml:space="preserve"> на Участок не отчуждать в собственность третьих лиц Объект, расположенный на Участке.</w:t>
      </w:r>
    </w:p>
    <w:p w14:paraId="4C62D001" w14:textId="03586540" w:rsidR="006E65C4" w:rsidRDefault="00B82AF4" w:rsidP="00AB7A8C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4.2.6. При перечислении денежных средств в оплату выкупной цены Покупатель обязан указывать в платежном документе все реквизиты, определенные в пункте 2.3 Договора.</w:t>
      </w:r>
    </w:p>
    <w:p w14:paraId="7CF3DA00" w14:textId="77777777" w:rsidR="006E65C4" w:rsidRPr="00706C13" w:rsidRDefault="006E65C4" w:rsidP="00AB7A8C">
      <w:pPr>
        <w:jc w:val="both"/>
        <w:rPr>
          <w:sz w:val="28"/>
          <w:szCs w:val="28"/>
        </w:rPr>
      </w:pPr>
    </w:p>
    <w:p w14:paraId="124EBB49" w14:textId="77777777" w:rsidR="00AB7A8C" w:rsidRPr="00706C13" w:rsidRDefault="00AB7A8C" w:rsidP="00B82AF4">
      <w:pPr>
        <w:jc w:val="both"/>
        <w:rPr>
          <w:sz w:val="28"/>
          <w:szCs w:val="28"/>
        </w:rPr>
      </w:pPr>
    </w:p>
    <w:p w14:paraId="0654A41B" w14:textId="62D23883" w:rsidR="00B630FE" w:rsidRPr="00470A21" w:rsidRDefault="00B82AF4" w:rsidP="00470A21">
      <w:pPr>
        <w:jc w:val="center"/>
        <w:rPr>
          <w:b/>
        </w:rPr>
      </w:pPr>
      <w:r w:rsidRPr="0060155B">
        <w:rPr>
          <w:b/>
        </w:rPr>
        <w:t>4</w:t>
      </w:r>
      <w:r w:rsidR="00AB7A8C" w:rsidRPr="0060155B">
        <w:rPr>
          <w:b/>
        </w:rPr>
        <w:t>. ОТВЕТСТВЕННОСТЬ СТОРОН</w:t>
      </w:r>
    </w:p>
    <w:p w14:paraId="7C4B2032" w14:textId="77777777" w:rsidR="00B82AF4" w:rsidRPr="00B82AF4" w:rsidRDefault="00AB7A8C" w:rsidP="00B82AF4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ab/>
      </w:r>
      <w:r w:rsidR="00B82AF4" w:rsidRPr="00B82AF4">
        <w:rPr>
          <w:sz w:val="28"/>
          <w:szCs w:val="28"/>
        </w:rPr>
        <w:t>5. Ответственность Сторон</w:t>
      </w:r>
    </w:p>
    <w:p w14:paraId="691F1081" w14:textId="77777777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lastRenderedPageBreak/>
        <w:t>5.1.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и Договором.</w:t>
      </w:r>
    </w:p>
    <w:p w14:paraId="67C905E5" w14:textId="77777777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 xml:space="preserve">5.2. </w:t>
      </w:r>
      <w:r w:rsidRPr="00D43EAF">
        <w:rPr>
          <w:sz w:val="28"/>
          <w:szCs w:val="28"/>
        </w:rPr>
        <w:t xml:space="preserve">Покупатель несет ответственность в соответствии с действующим законодательством перед третьими лицами за последствия отчуждения недвижимого </w:t>
      </w:r>
      <w:proofErr w:type="gramStart"/>
      <w:r w:rsidRPr="00D43EAF">
        <w:rPr>
          <w:sz w:val="28"/>
          <w:szCs w:val="28"/>
        </w:rPr>
        <w:t>имущества,  принадлежащего</w:t>
      </w:r>
      <w:proofErr w:type="gramEnd"/>
      <w:r w:rsidRPr="00D43EAF">
        <w:rPr>
          <w:sz w:val="28"/>
          <w:szCs w:val="28"/>
        </w:rPr>
        <w:t xml:space="preserve">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14:paraId="25F404A6" w14:textId="13A6D1B4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 xml:space="preserve">5.3. За неисполнение или ненадлежащее исполнение Покупателем </w:t>
      </w:r>
      <w:proofErr w:type="gramStart"/>
      <w:r w:rsidRPr="00B82AF4">
        <w:rPr>
          <w:sz w:val="28"/>
          <w:szCs w:val="28"/>
        </w:rPr>
        <w:t>обязательства,  предусмотренного</w:t>
      </w:r>
      <w:proofErr w:type="gramEnd"/>
      <w:r w:rsidRPr="00B82AF4">
        <w:rPr>
          <w:sz w:val="28"/>
          <w:szCs w:val="28"/>
        </w:rPr>
        <w:t xml:space="preserve"> пунктом 4.2.1 Договора, Продавец вправе в одностороннем порядке отказаться от исполнения Договора полностью, а Покупатель уплачивает пеню в размере 0,5 % от продажной цены Участка</w:t>
      </w:r>
      <w:r w:rsidR="00FA276E">
        <w:rPr>
          <w:sz w:val="28"/>
          <w:szCs w:val="28"/>
        </w:rPr>
        <w:t xml:space="preserve"> и здания</w:t>
      </w:r>
      <w:r w:rsidRPr="00B82AF4">
        <w:rPr>
          <w:sz w:val="28"/>
          <w:szCs w:val="28"/>
        </w:rPr>
        <w:t xml:space="preserve"> за каждый день просрочки.  </w:t>
      </w:r>
    </w:p>
    <w:p w14:paraId="1D6321B5" w14:textId="1F3B13DB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5.4. В случае отказа принять Участок</w:t>
      </w:r>
      <w:r w:rsidR="00FA276E">
        <w:rPr>
          <w:sz w:val="28"/>
          <w:szCs w:val="28"/>
        </w:rPr>
        <w:t xml:space="preserve"> и здание</w:t>
      </w:r>
      <w:r w:rsidRPr="00B82AF4">
        <w:rPr>
          <w:sz w:val="28"/>
          <w:szCs w:val="28"/>
        </w:rPr>
        <w:t xml:space="preserve"> в установленный пунктом 4.2.2 Договора срок Покупатель уплачивает пеню в размере 2 % от продажной цены Участка, определенной пунктом 2.1 Договора, за каждый день просрочки до полного исполнения обязательств. По истечение 30-дневного срока неисполнения обязательства Покупателем Договор может быть расторгнут по требованию Продавца в судебном порядке.</w:t>
      </w:r>
    </w:p>
    <w:p w14:paraId="7F10E894" w14:textId="52FA09FE" w:rsidR="00B82AF4" w:rsidRPr="00B82AF4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>5.5. За неисполнение или ненадлежащее исполнение обязательства, предусмотренного пунктом 4.2.3 Покупатель уплачивает Продавцу неустойку в размере 0,1 % от продажной цены Участка</w:t>
      </w:r>
      <w:r w:rsidR="00FA276E">
        <w:rPr>
          <w:sz w:val="28"/>
          <w:szCs w:val="28"/>
        </w:rPr>
        <w:t xml:space="preserve"> и здания</w:t>
      </w:r>
      <w:r w:rsidRPr="00B82AF4">
        <w:rPr>
          <w:sz w:val="28"/>
          <w:szCs w:val="28"/>
        </w:rPr>
        <w:t>, определенной пунктом 2.1. Договора, за каждый день просрочки до полного исполнения обязательства.</w:t>
      </w:r>
    </w:p>
    <w:p w14:paraId="695B14A2" w14:textId="169F667A" w:rsidR="00AB7A8C" w:rsidRPr="00706C13" w:rsidRDefault="00B82AF4" w:rsidP="00B82AF4">
      <w:pPr>
        <w:jc w:val="both"/>
        <w:rPr>
          <w:sz w:val="28"/>
          <w:szCs w:val="28"/>
        </w:rPr>
      </w:pPr>
      <w:r w:rsidRPr="00B82AF4">
        <w:rPr>
          <w:sz w:val="28"/>
          <w:szCs w:val="28"/>
        </w:rPr>
        <w:t xml:space="preserve">5.6. Государственная регистрация права собственности Покупателя на </w:t>
      </w:r>
      <w:proofErr w:type="gramStart"/>
      <w:r w:rsidRPr="00B82AF4">
        <w:rPr>
          <w:sz w:val="28"/>
          <w:szCs w:val="28"/>
        </w:rPr>
        <w:t xml:space="preserve">Участок </w:t>
      </w:r>
      <w:r w:rsidR="00FA276E">
        <w:rPr>
          <w:sz w:val="28"/>
          <w:szCs w:val="28"/>
        </w:rPr>
        <w:t xml:space="preserve"> и</w:t>
      </w:r>
      <w:proofErr w:type="gramEnd"/>
      <w:r w:rsidR="00FA276E">
        <w:rPr>
          <w:sz w:val="28"/>
          <w:szCs w:val="28"/>
        </w:rPr>
        <w:t xml:space="preserve"> здание </w:t>
      </w:r>
      <w:r w:rsidRPr="00B82AF4">
        <w:rPr>
          <w:sz w:val="28"/>
          <w:szCs w:val="28"/>
        </w:rPr>
        <w:t xml:space="preserve">возможна только после исполнения обязательств, предусмотренных пунктами 4.2.1, 4.2.2, 4.2.3 Договора, а также после оплаты пени (неустойки), установленных пунктами 5.3, 5.4, 5.5 Договора. В противном случае, Продавец вправе не предоставлять документы, необходимые для государственной регистрации права собственности на Участок в Управлении Федеральной службы государственной регистрации, кадастра и картографии по Иркутской области, до полного исполнения Покупателем указанных обязательств.  </w:t>
      </w:r>
    </w:p>
    <w:p w14:paraId="502E7386" w14:textId="77777777" w:rsidR="00AB7A8C" w:rsidRPr="00706C13" w:rsidRDefault="00AB7A8C" w:rsidP="00AB7A8C">
      <w:pPr>
        <w:jc w:val="both"/>
        <w:rPr>
          <w:sz w:val="28"/>
          <w:szCs w:val="28"/>
        </w:rPr>
      </w:pPr>
    </w:p>
    <w:p w14:paraId="2112C45B" w14:textId="262DE0AF" w:rsidR="00AB7A8C" w:rsidRPr="0060155B" w:rsidRDefault="00B82AF4" w:rsidP="00AB7A8C">
      <w:pPr>
        <w:jc w:val="center"/>
        <w:rPr>
          <w:sz w:val="22"/>
          <w:szCs w:val="22"/>
        </w:rPr>
      </w:pPr>
      <w:r w:rsidRPr="0060155B">
        <w:rPr>
          <w:b/>
          <w:sz w:val="22"/>
          <w:szCs w:val="22"/>
        </w:rPr>
        <w:t>5</w:t>
      </w:r>
      <w:r w:rsidR="00AB7A8C" w:rsidRPr="0060155B">
        <w:rPr>
          <w:b/>
          <w:sz w:val="22"/>
          <w:szCs w:val="22"/>
        </w:rPr>
        <w:t>. ОСОБЫЕ УСЛОВИЯ</w:t>
      </w:r>
    </w:p>
    <w:p w14:paraId="6CF2D70D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6.1. Договор вступает в силу с момента его подписания Сторонами, имеет для Сторон обязательную силу и действует до момента полного исполнения обязательств по Договору.</w:t>
      </w:r>
    </w:p>
    <w:p w14:paraId="3B30FA38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6.2.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14:paraId="60FC10C8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6.3. Все изменения и дополнения к Договору действительны, если они совершены в письменной форме и подписаны уполномоченными представителями Сторон.</w:t>
      </w:r>
    </w:p>
    <w:p w14:paraId="7B2B9B98" w14:textId="55B4C308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6.4. Настоящий договор составлен в 2-х (двух) экземплярах, один экземпляр – для Продавца, один – для Покупателя</w:t>
      </w:r>
      <w:r w:rsidR="0060155B" w:rsidRPr="0060155B">
        <w:rPr>
          <w:sz w:val="28"/>
          <w:szCs w:val="28"/>
        </w:rPr>
        <w:t>.</w:t>
      </w:r>
    </w:p>
    <w:p w14:paraId="03F443E8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lastRenderedPageBreak/>
        <w:t>6.5. Взаимоотношения Сторон, не урегулированные Договором, регулируются действующим законодательством Российской Федерации.</w:t>
      </w:r>
    </w:p>
    <w:p w14:paraId="4CDDC624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Приложение:</w:t>
      </w:r>
    </w:p>
    <w:p w14:paraId="73072905" w14:textId="77777777" w:rsidR="00B82AF4" w:rsidRPr="0060155B" w:rsidRDefault="00B82AF4" w:rsidP="00FA276E">
      <w:pPr>
        <w:tabs>
          <w:tab w:val="num" w:pos="1231"/>
          <w:tab w:val="num" w:pos="2241"/>
        </w:tabs>
        <w:jc w:val="both"/>
        <w:rPr>
          <w:sz w:val="28"/>
          <w:szCs w:val="28"/>
        </w:rPr>
      </w:pPr>
      <w:r w:rsidRPr="0060155B">
        <w:rPr>
          <w:sz w:val="28"/>
          <w:szCs w:val="28"/>
        </w:rPr>
        <w:t>1.</w:t>
      </w:r>
      <w:r w:rsidRPr="0060155B">
        <w:rPr>
          <w:sz w:val="28"/>
          <w:szCs w:val="28"/>
        </w:rPr>
        <w:tab/>
        <w:t>Акт приема-передачи Участка.</w:t>
      </w:r>
    </w:p>
    <w:p w14:paraId="109E0309" w14:textId="2D7B4473" w:rsidR="005D6866" w:rsidRDefault="00B82AF4" w:rsidP="00FA276E">
      <w:pPr>
        <w:tabs>
          <w:tab w:val="num" w:pos="1231"/>
          <w:tab w:val="num" w:pos="2241"/>
        </w:tabs>
        <w:jc w:val="both"/>
        <w:rPr>
          <w:b/>
          <w:sz w:val="28"/>
          <w:szCs w:val="28"/>
        </w:rPr>
      </w:pPr>
      <w:r w:rsidRPr="0060155B">
        <w:rPr>
          <w:sz w:val="28"/>
          <w:szCs w:val="28"/>
        </w:rPr>
        <w:t>2.</w:t>
      </w:r>
      <w:r w:rsidRPr="0060155B">
        <w:rPr>
          <w:sz w:val="28"/>
          <w:szCs w:val="28"/>
        </w:rPr>
        <w:tab/>
        <w:t>Расчет выкупной цены земельного участка.</w:t>
      </w:r>
    </w:p>
    <w:p w14:paraId="09055ADB" w14:textId="43ADB3E9" w:rsidR="005D6866" w:rsidRDefault="005D6866" w:rsidP="00AB7A8C">
      <w:pPr>
        <w:tabs>
          <w:tab w:val="num" w:pos="1231"/>
          <w:tab w:val="num" w:pos="2241"/>
        </w:tabs>
        <w:jc w:val="center"/>
        <w:rPr>
          <w:b/>
          <w:sz w:val="28"/>
          <w:szCs w:val="28"/>
        </w:rPr>
      </w:pPr>
    </w:p>
    <w:p w14:paraId="79DBBF6B" w14:textId="77777777" w:rsidR="00CA0FFC" w:rsidRPr="00706C13" w:rsidRDefault="00CA0FFC" w:rsidP="00AB7A8C">
      <w:pPr>
        <w:tabs>
          <w:tab w:val="num" w:pos="1231"/>
          <w:tab w:val="num" w:pos="2241"/>
        </w:tabs>
        <w:jc w:val="center"/>
        <w:rPr>
          <w:b/>
          <w:sz w:val="28"/>
          <w:szCs w:val="28"/>
        </w:rPr>
      </w:pPr>
    </w:p>
    <w:p w14:paraId="082201B7" w14:textId="4F5CDB12" w:rsidR="00AB7A8C" w:rsidRPr="00706C13" w:rsidRDefault="00B630FE" w:rsidP="00AB7A8C">
      <w:pPr>
        <w:tabs>
          <w:tab w:val="num" w:pos="1231"/>
          <w:tab w:val="num" w:pos="224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B7A8C" w:rsidRPr="00706C13">
        <w:rPr>
          <w:b/>
          <w:sz w:val="28"/>
          <w:szCs w:val="28"/>
        </w:rPr>
        <w:t xml:space="preserve">. АДРЕСА И ПОДПИСИ СТОРОН </w:t>
      </w:r>
    </w:p>
    <w:p w14:paraId="1BA86D99" w14:textId="77777777" w:rsidR="00AB7A8C" w:rsidRPr="00706C13" w:rsidRDefault="00AB7A8C" w:rsidP="00AB7A8C">
      <w:pPr>
        <w:ind w:firstLine="709"/>
        <w:jc w:val="both"/>
        <w:rPr>
          <w:b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680"/>
      </w:tblGrid>
      <w:tr w:rsidR="00AB7A8C" w:rsidRPr="00706C13" w14:paraId="57E9DAD1" w14:textId="77777777" w:rsidTr="00572292">
        <w:trPr>
          <w:trHeight w:val="4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4F30" w14:textId="535D23D4" w:rsidR="00AB7A8C" w:rsidRPr="00706C13" w:rsidRDefault="00B630FE" w:rsidP="0057229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ПРОДАВЕЦ:</w:t>
            </w:r>
            <w:r w:rsidR="00AB7A8C" w:rsidRPr="00706C13">
              <w:rPr>
                <w:b/>
                <w:bCs/>
                <w:sz w:val="28"/>
                <w:szCs w:val="28"/>
              </w:rPr>
              <w:t xml:space="preserve">   </w:t>
            </w:r>
            <w:proofErr w:type="gramEnd"/>
            <w:r w:rsidR="00AB7A8C" w:rsidRPr="00706C13">
              <w:rPr>
                <w:b/>
                <w:bCs/>
                <w:sz w:val="28"/>
                <w:szCs w:val="28"/>
              </w:rPr>
              <w:t xml:space="preserve">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BEA7" w14:textId="5270FB15" w:rsidR="00AB7A8C" w:rsidRPr="00706C13" w:rsidRDefault="00B630FE" w:rsidP="0057229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ПОКУПАТЕЛЬ:</w:t>
            </w:r>
            <w:r w:rsidR="00AB7A8C" w:rsidRPr="00706C13">
              <w:rPr>
                <w:b/>
                <w:bCs/>
                <w:sz w:val="28"/>
                <w:szCs w:val="28"/>
              </w:rPr>
              <w:t xml:space="preserve">   </w:t>
            </w:r>
            <w:proofErr w:type="gramEnd"/>
            <w:r w:rsidR="00AB7A8C" w:rsidRPr="00706C13">
              <w:rPr>
                <w:b/>
                <w:bCs/>
                <w:sz w:val="28"/>
                <w:szCs w:val="28"/>
              </w:rPr>
              <w:t xml:space="preserve">                                </w:t>
            </w:r>
          </w:p>
        </w:tc>
      </w:tr>
      <w:tr w:rsidR="00AB7A8C" w:rsidRPr="00706C13" w14:paraId="0940B406" w14:textId="77777777" w:rsidTr="00572292">
        <w:trPr>
          <w:trHeight w:val="4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6F13" w14:textId="77777777" w:rsidR="00AB7A8C" w:rsidRPr="00470A21" w:rsidRDefault="00AB7A8C" w:rsidP="00572292">
            <w:pPr>
              <w:jc w:val="both"/>
              <w:rPr>
                <w:b/>
                <w:i/>
              </w:rPr>
            </w:pPr>
            <w:r w:rsidRPr="00470A21">
              <w:rPr>
                <w:b/>
              </w:rPr>
              <w:t xml:space="preserve"> </w:t>
            </w:r>
            <w:r w:rsidRPr="00470A21">
              <w:rPr>
                <w:b/>
                <w:i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  <w:p w14:paraId="5DBDFC00" w14:textId="77777777" w:rsidR="00AB7A8C" w:rsidRPr="00470A21" w:rsidRDefault="00AB7A8C" w:rsidP="00572292">
            <w:pPr>
              <w:jc w:val="both"/>
            </w:pPr>
            <w:r w:rsidRPr="00470A21">
              <w:t>Юридический адрес: Российская Федерация, 665477, Иркутская область, Усольский район, п. Тайтурка, ул. Пеньковского, д. 8</w:t>
            </w:r>
          </w:p>
          <w:p w14:paraId="5C796C82" w14:textId="77777777" w:rsidR="00AB7A8C" w:rsidRPr="00470A21" w:rsidRDefault="00AB7A8C" w:rsidP="00572292">
            <w:r w:rsidRPr="00470A21">
              <w:t>ИНН 3819015929, КПП 385101001 УФК по Иркутской области (Администрация Тайтурского городского поселения Усольского муниципального района Иркутской области, л/с 03343</w:t>
            </w:r>
            <w:r w:rsidRPr="00470A21">
              <w:rPr>
                <w:lang w:val="en-US"/>
              </w:rPr>
              <w:t>D</w:t>
            </w:r>
            <w:r w:rsidRPr="00470A21">
              <w:t xml:space="preserve">00121) </w:t>
            </w:r>
            <w:r w:rsidRPr="00470A21">
              <w:rPr>
                <w:caps/>
              </w:rPr>
              <w:t xml:space="preserve">ОТДЕЛЕНИЕ ИРКУТСК БАНКА РОССИИ//УФК ПО ИРКУТСКОЙ ОБЛАСТИ </w:t>
            </w:r>
            <w:r w:rsidRPr="00470A21">
              <w:t xml:space="preserve">г. Иркутск </w:t>
            </w:r>
          </w:p>
          <w:p w14:paraId="39448F45" w14:textId="77777777" w:rsidR="00AB7A8C" w:rsidRPr="00470A21" w:rsidRDefault="00AB7A8C" w:rsidP="00572292">
            <w:r w:rsidRPr="00470A21">
              <w:t>Казначейский счет 03231643256401623400</w:t>
            </w:r>
          </w:p>
          <w:p w14:paraId="16390DF4" w14:textId="77777777" w:rsidR="00AB7A8C" w:rsidRPr="00470A21" w:rsidRDefault="00AB7A8C" w:rsidP="00572292">
            <w:r w:rsidRPr="00470A21">
              <w:t>Единый казначейский счет 40102810145370000026</w:t>
            </w:r>
          </w:p>
          <w:p w14:paraId="25D912D9" w14:textId="77777777" w:rsidR="00AB7A8C" w:rsidRPr="00470A21" w:rsidRDefault="00AB7A8C" w:rsidP="00572292">
            <w:r w:rsidRPr="00470A21">
              <w:t xml:space="preserve">БИК 012520101 ОГРН 1053819034356 </w:t>
            </w:r>
          </w:p>
          <w:p w14:paraId="13B4D412" w14:textId="77777777" w:rsidR="00AB7A8C" w:rsidRPr="00470A21" w:rsidRDefault="00AB7A8C" w:rsidP="00572292">
            <w:r w:rsidRPr="00470A21">
              <w:t xml:space="preserve">Тел.: 8(39543)94-4-12 </w:t>
            </w:r>
            <w:r w:rsidRPr="00470A21">
              <w:rPr>
                <w:lang w:val="en-US"/>
              </w:rPr>
              <w:t>E</w:t>
            </w:r>
            <w:r w:rsidRPr="00470A21">
              <w:t>-</w:t>
            </w:r>
            <w:r w:rsidRPr="00470A21">
              <w:rPr>
                <w:lang w:val="en-US"/>
              </w:rPr>
              <w:t>mail</w:t>
            </w:r>
            <w:r w:rsidRPr="00470A21">
              <w:t xml:space="preserve">: </w:t>
            </w:r>
            <w:hyperlink r:id="rId10" w:history="1">
              <w:r w:rsidRPr="00470A21">
                <w:rPr>
                  <w:color w:val="0000FF"/>
                  <w:u w:val="single"/>
                  <w:lang w:val="en-US"/>
                </w:rPr>
                <w:t>admtaiturka</w:t>
              </w:r>
              <w:r w:rsidRPr="00470A21">
                <w:rPr>
                  <w:color w:val="0000FF"/>
                  <w:u w:val="single"/>
                </w:rPr>
                <w:t>@</w:t>
              </w:r>
              <w:r w:rsidRPr="00470A21">
                <w:rPr>
                  <w:color w:val="0000FF"/>
                  <w:u w:val="single"/>
                  <w:lang w:val="en-US"/>
                </w:rPr>
                <w:t>mail</w:t>
              </w:r>
              <w:r w:rsidRPr="00470A21">
                <w:rPr>
                  <w:color w:val="0000FF"/>
                  <w:u w:val="single"/>
                </w:rPr>
                <w:t>.</w:t>
              </w:r>
              <w:proofErr w:type="spellStart"/>
              <w:r w:rsidRPr="00470A2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B3863B9" w14:textId="77777777" w:rsidR="00AB7A8C" w:rsidRPr="00470A21" w:rsidRDefault="00AB7A8C" w:rsidP="00572292">
            <w:pPr>
              <w:jc w:val="both"/>
            </w:pPr>
            <w:r w:rsidRPr="00470A21">
              <w:rPr>
                <w:color w:val="0000FF"/>
                <w:u w:val="single"/>
              </w:rPr>
              <w:t xml:space="preserve">______________________ </w:t>
            </w:r>
            <w:proofErr w:type="gramStart"/>
            <w:r w:rsidRPr="00470A21">
              <w:rPr>
                <w:color w:val="0000FF"/>
                <w:u w:val="single"/>
              </w:rPr>
              <w:t>С,В</w:t>
            </w:r>
            <w:proofErr w:type="gramEnd"/>
            <w:r w:rsidRPr="00470A21">
              <w:rPr>
                <w:color w:val="0000FF"/>
                <w:u w:val="single"/>
              </w:rPr>
              <w:t>, Ушаков</w:t>
            </w:r>
          </w:p>
          <w:p w14:paraId="5D5677FD" w14:textId="77777777" w:rsidR="00AB7A8C" w:rsidRPr="00470A21" w:rsidRDefault="00AB7A8C" w:rsidP="00572292">
            <w:pPr>
              <w:jc w:val="both"/>
            </w:pPr>
            <w:r w:rsidRPr="00470A21">
              <w:t>МП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F33" w14:textId="77777777" w:rsidR="00AB7A8C" w:rsidRPr="00470A21" w:rsidRDefault="00AB7A8C" w:rsidP="00572292"/>
          <w:p w14:paraId="6D5C1CA5" w14:textId="77777777" w:rsidR="00AB7A8C" w:rsidRPr="00470A21" w:rsidRDefault="00AB7A8C" w:rsidP="00572292"/>
          <w:p w14:paraId="01C3CCF9" w14:textId="77777777" w:rsidR="00AB7A8C" w:rsidRPr="00470A21" w:rsidRDefault="00AB7A8C" w:rsidP="00572292"/>
          <w:p w14:paraId="4F9B16A4" w14:textId="77777777" w:rsidR="00AB7A8C" w:rsidRPr="00470A21" w:rsidRDefault="00AB7A8C" w:rsidP="00572292"/>
          <w:p w14:paraId="0BC0758A" w14:textId="77777777" w:rsidR="00AB7A8C" w:rsidRPr="00470A21" w:rsidRDefault="00AB7A8C" w:rsidP="00572292"/>
          <w:p w14:paraId="7169DF16" w14:textId="77777777" w:rsidR="00AB7A8C" w:rsidRPr="00470A21" w:rsidRDefault="00AB7A8C" w:rsidP="00572292"/>
          <w:p w14:paraId="05A0326D" w14:textId="77777777" w:rsidR="00AB7A8C" w:rsidRPr="00470A21" w:rsidRDefault="00AB7A8C" w:rsidP="00572292"/>
          <w:p w14:paraId="6DBB3492" w14:textId="77777777" w:rsidR="00AB7A8C" w:rsidRPr="00470A21" w:rsidRDefault="00AB7A8C" w:rsidP="00572292"/>
          <w:p w14:paraId="41DCAEFD" w14:textId="77777777" w:rsidR="00AB7A8C" w:rsidRPr="00470A21" w:rsidRDefault="00AB7A8C" w:rsidP="00572292"/>
          <w:p w14:paraId="4A31F3C1" w14:textId="77777777" w:rsidR="00AB7A8C" w:rsidRPr="00470A21" w:rsidRDefault="00AB7A8C" w:rsidP="00572292"/>
          <w:p w14:paraId="796116C4" w14:textId="77777777" w:rsidR="00AB7A8C" w:rsidRPr="00470A21" w:rsidRDefault="00AB7A8C" w:rsidP="00572292"/>
          <w:p w14:paraId="1CB34D60" w14:textId="77777777" w:rsidR="00AB7A8C" w:rsidRPr="00470A21" w:rsidRDefault="00AB7A8C" w:rsidP="00572292"/>
          <w:p w14:paraId="25AC0C35" w14:textId="77777777" w:rsidR="00AB7A8C" w:rsidRPr="00470A21" w:rsidRDefault="00AB7A8C" w:rsidP="00572292"/>
          <w:p w14:paraId="545D06CC" w14:textId="77777777" w:rsidR="00AB7A8C" w:rsidRPr="00470A21" w:rsidRDefault="00AB7A8C" w:rsidP="00572292"/>
          <w:p w14:paraId="0FDAAD22" w14:textId="77777777" w:rsidR="00AB7A8C" w:rsidRPr="00470A21" w:rsidRDefault="00AB7A8C" w:rsidP="00572292"/>
          <w:p w14:paraId="5330AFD7" w14:textId="77777777" w:rsidR="00AB7A8C" w:rsidRPr="00470A21" w:rsidRDefault="00AB7A8C" w:rsidP="00572292"/>
          <w:p w14:paraId="0DD6B7AE" w14:textId="77777777" w:rsidR="00AB7A8C" w:rsidRPr="00470A21" w:rsidRDefault="00AB7A8C" w:rsidP="00572292"/>
          <w:p w14:paraId="01514942" w14:textId="77777777" w:rsidR="00AB7A8C" w:rsidRPr="00470A21" w:rsidRDefault="00AB7A8C" w:rsidP="00572292"/>
          <w:p w14:paraId="2674218D" w14:textId="77777777" w:rsidR="00AB7A8C" w:rsidRPr="00470A21" w:rsidRDefault="00AB7A8C" w:rsidP="00572292"/>
          <w:p w14:paraId="5037D705" w14:textId="77777777" w:rsidR="00AB7A8C" w:rsidRPr="00470A21" w:rsidRDefault="00AB7A8C" w:rsidP="00572292"/>
        </w:tc>
      </w:tr>
    </w:tbl>
    <w:p w14:paraId="6CB6AF70" w14:textId="31FF3F64" w:rsidR="00AB7A8C" w:rsidRDefault="00AB7A8C" w:rsidP="006E65C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14:paraId="740B920D" w14:textId="77777777" w:rsidR="00A94551" w:rsidRDefault="00A94551" w:rsidP="00470A21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14:paraId="5B27725E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35277319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0CC213C7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410DA6E5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7EA9A4A0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7F8899AD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6142A24B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75D4ABC1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49A4017E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4F2EA4E2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5F907F09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01BD44F4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1E5F4549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213A6F79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14F3D9CD" w14:textId="77777777" w:rsidR="005D6866" w:rsidRDefault="005D6866" w:rsidP="00AB7A8C">
      <w:pPr>
        <w:shd w:val="clear" w:color="auto" w:fill="FFFFFF"/>
        <w:ind w:left="24" w:right="5" w:firstLine="696"/>
        <w:jc w:val="right"/>
        <w:rPr>
          <w:b/>
          <w:sz w:val="28"/>
          <w:szCs w:val="28"/>
        </w:rPr>
      </w:pPr>
    </w:p>
    <w:p w14:paraId="765D9EC9" w14:textId="7E8717C9" w:rsidR="005D6866" w:rsidRDefault="005D6866" w:rsidP="00FA276E">
      <w:pPr>
        <w:shd w:val="clear" w:color="auto" w:fill="FFFFFF"/>
        <w:ind w:right="5"/>
        <w:rPr>
          <w:b/>
          <w:sz w:val="28"/>
          <w:szCs w:val="28"/>
        </w:rPr>
      </w:pPr>
    </w:p>
    <w:p w14:paraId="1FA87F8B" w14:textId="77777777" w:rsidR="00FA276E" w:rsidRDefault="00FA276E" w:rsidP="00FA276E">
      <w:pPr>
        <w:shd w:val="clear" w:color="auto" w:fill="FFFFFF"/>
        <w:ind w:right="5"/>
        <w:rPr>
          <w:b/>
          <w:sz w:val="28"/>
          <w:szCs w:val="28"/>
        </w:rPr>
      </w:pPr>
    </w:p>
    <w:p w14:paraId="0DEA8B00" w14:textId="155CB70D" w:rsidR="005D6866" w:rsidRDefault="005D6866" w:rsidP="00CA0FFC">
      <w:pPr>
        <w:shd w:val="clear" w:color="auto" w:fill="FFFFFF"/>
        <w:ind w:right="5"/>
        <w:rPr>
          <w:b/>
          <w:sz w:val="28"/>
          <w:szCs w:val="28"/>
        </w:rPr>
      </w:pPr>
    </w:p>
    <w:p w14:paraId="20E720AD" w14:textId="77777777" w:rsidR="000036B3" w:rsidRDefault="000036B3" w:rsidP="00CA0FFC">
      <w:pPr>
        <w:shd w:val="clear" w:color="auto" w:fill="FFFFFF"/>
        <w:ind w:right="5"/>
        <w:rPr>
          <w:b/>
          <w:sz w:val="28"/>
          <w:szCs w:val="28"/>
        </w:rPr>
      </w:pPr>
    </w:p>
    <w:p w14:paraId="506C81F4" w14:textId="457AAA78" w:rsidR="00AB7A8C" w:rsidRPr="000036B3" w:rsidRDefault="00AB7A8C" w:rsidP="00AB7A8C">
      <w:pPr>
        <w:shd w:val="clear" w:color="auto" w:fill="FFFFFF"/>
        <w:ind w:left="24" w:right="5" w:firstLine="696"/>
        <w:jc w:val="right"/>
        <w:rPr>
          <w:b/>
          <w:sz w:val="22"/>
          <w:szCs w:val="22"/>
        </w:rPr>
      </w:pPr>
      <w:r w:rsidRPr="000036B3">
        <w:rPr>
          <w:b/>
          <w:sz w:val="22"/>
          <w:szCs w:val="22"/>
        </w:rPr>
        <w:t>Приложения:</w:t>
      </w:r>
    </w:p>
    <w:p w14:paraId="6DC257F7" w14:textId="77777777" w:rsidR="00AB7A8C" w:rsidRPr="000036B3" w:rsidRDefault="00AB7A8C" w:rsidP="00AB7A8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53B585E8" w14:textId="5878F3A9" w:rsidR="00AB7A8C" w:rsidRPr="000036B3" w:rsidRDefault="00AB7A8C" w:rsidP="00AB7A8C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0036B3">
        <w:rPr>
          <w:bCs/>
          <w:sz w:val="22"/>
          <w:szCs w:val="22"/>
        </w:rPr>
        <w:t xml:space="preserve">ПРИЛОЖЕНИЕ </w:t>
      </w:r>
      <w:r w:rsidRPr="000036B3">
        <w:rPr>
          <w:spacing w:val="-6"/>
          <w:sz w:val="22"/>
          <w:szCs w:val="22"/>
        </w:rPr>
        <w:t xml:space="preserve">к договору </w:t>
      </w:r>
      <w:r w:rsidR="00B630FE" w:rsidRPr="000036B3">
        <w:rPr>
          <w:spacing w:val="-6"/>
          <w:sz w:val="22"/>
          <w:szCs w:val="22"/>
        </w:rPr>
        <w:t>купли продажи</w:t>
      </w:r>
      <w:r w:rsidRPr="000036B3">
        <w:rPr>
          <w:spacing w:val="-6"/>
          <w:sz w:val="22"/>
          <w:szCs w:val="22"/>
        </w:rPr>
        <w:t xml:space="preserve"> земельного участка</w:t>
      </w:r>
    </w:p>
    <w:p w14:paraId="75DEF3C3" w14:textId="77777777" w:rsidR="00AB7A8C" w:rsidRPr="000036B3" w:rsidRDefault="00AB7A8C" w:rsidP="002264D7">
      <w:pPr>
        <w:numPr>
          <w:ilvl w:val="0"/>
          <w:numId w:val="3"/>
        </w:numPr>
        <w:jc w:val="right"/>
        <w:rPr>
          <w:sz w:val="22"/>
          <w:szCs w:val="22"/>
        </w:rPr>
      </w:pPr>
      <w:r w:rsidRPr="000036B3">
        <w:rPr>
          <w:sz w:val="22"/>
          <w:szCs w:val="22"/>
        </w:rPr>
        <w:t>Акт приёма-передачи земельного участка    –       1 лист.</w:t>
      </w:r>
    </w:p>
    <w:p w14:paraId="3096D470" w14:textId="77777777" w:rsidR="00AB7A8C" w:rsidRPr="00706C13" w:rsidRDefault="00AB7A8C" w:rsidP="00AB7A8C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25608BC7" w14:textId="77777777" w:rsidR="00AB7A8C" w:rsidRPr="00706C13" w:rsidRDefault="00AB7A8C" w:rsidP="00AB7A8C">
      <w:pPr>
        <w:autoSpaceDE w:val="0"/>
        <w:autoSpaceDN w:val="0"/>
        <w:adjustRightInd w:val="0"/>
        <w:ind w:left="5220"/>
        <w:jc w:val="center"/>
        <w:rPr>
          <w:bCs/>
          <w:sz w:val="28"/>
          <w:szCs w:val="28"/>
        </w:rPr>
      </w:pPr>
      <w:r w:rsidRPr="00706C13">
        <w:rPr>
          <w:sz w:val="28"/>
          <w:szCs w:val="28"/>
        </w:rPr>
        <w:t>от «__</w:t>
      </w:r>
      <w:proofErr w:type="gramStart"/>
      <w:r w:rsidRPr="00706C13">
        <w:rPr>
          <w:sz w:val="28"/>
          <w:szCs w:val="28"/>
        </w:rPr>
        <w:t>_»_</w:t>
      </w:r>
      <w:proofErr w:type="gramEnd"/>
      <w:r w:rsidRPr="00706C13">
        <w:rPr>
          <w:sz w:val="28"/>
          <w:szCs w:val="28"/>
        </w:rPr>
        <w:t>_______202_ года</w:t>
      </w:r>
      <w:r w:rsidRPr="00706C13">
        <w:rPr>
          <w:bCs/>
          <w:sz w:val="28"/>
          <w:szCs w:val="28"/>
        </w:rPr>
        <w:t xml:space="preserve"> №</w:t>
      </w:r>
      <w:r w:rsidRPr="00706C13">
        <w:rPr>
          <w:sz w:val="28"/>
          <w:szCs w:val="28"/>
        </w:rPr>
        <w:t xml:space="preserve"> __ </w:t>
      </w:r>
    </w:p>
    <w:p w14:paraId="03DF28E3" w14:textId="77777777" w:rsidR="00AB7A8C" w:rsidRPr="00706C13" w:rsidRDefault="00AB7A8C" w:rsidP="00AB7A8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3304CE8" w14:textId="77777777" w:rsidR="00AB7A8C" w:rsidRPr="00706C13" w:rsidRDefault="00AB7A8C" w:rsidP="00AB7A8C">
      <w:pPr>
        <w:jc w:val="center"/>
        <w:rPr>
          <w:sz w:val="28"/>
          <w:szCs w:val="28"/>
        </w:rPr>
      </w:pPr>
      <w:r w:rsidRPr="00706C13">
        <w:rPr>
          <w:sz w:val="28"/>
          <w:szCs w:val="28"/>
        </w:rPr>
        <w:t>АКТ ПРИЁМА-ПЕРЕДАЧИ ЗЕМЕЛЬНОГО УЧАСТКА</w:t>
      </w:r>
    </w:p>
    <w:p w14:paraId="0F031BDA" w14:textId="77777777" w:rsidR="00AB7A8C" w:rsidRPr="00706C13" w:rsidRDefault="00AB7A8C" w:rsidP="00AB7A8C">
      <w:pPr>
        <w:tabs>
          <w:tab w:val="left" w:pos="2680"/>
          <w:tab w:val="center" w:pos="5102"/>
        </w:tabs>
        <w:jc w:val="both"/>
        <w:outlineLvl w:val="0"/>
        <w:rPr>
          <w:b/>
          <w:bCs/>
          <w:sz w:val="28"/>
          <w:szCs w:val="28"/>
        </w:rPr>
      </w:pPr>
    </w:p>
    <w:p w14:paraId="4BBE100D" w14:textId="741E4126" w:rsidR="009B486B" w:rsidRDefault="009B486B" w:rsidP="009B486B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63A07" wp14:editId="2F4C3B6C">
                <wp:simplePos x="0" y="0"/>
                <wp:positionH relativeFrom="column">
                  <wp:posOffset>5090076</wp:posOffset>
                </wp:positionH>
                <wp:positionV relativeFrom="paragraph">
                  <wp:posOffset>1395371</wp:posOffset>
                </wp:positionV>
                <wp:extent cx="993913" cy="7951"/>
                <wp:effectExtent l="0" t="0" r="34925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3913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1CF92" id="Прямая соединительная линия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8pt,109.85pt" to="479.05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" strokecolor="black [3040]"/>
            </w:pict>
          </mc:Fallback>
        </mc:AlternateContent>
      </w:r>
      <w:r w:rsidR="00B82AF4" w:rsidRPr="00B82AF4">
        <w:rPr>
          <w:b/>
          <w:i/>
          <w:sz w:val="28"/>
          <w:szCs w:val="28"/>
        </w:rPr>
        <w:t>Администрация Тайтурского городского поселения Усольского муниципального района Иркутской области</w:t>
      </w:r>
      <w:r w:rsidR="00B82AF4" w:rsidRPr="00B82AF4">
        <w:rPr>
          <w:sz w:val="28"/>
          <w:szCs w:val="28"/>
        </w:rPr>
        <w:t>, в лице главы Тайтурского городского поселения Усольского муниципального района Иркутской области 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области», именуемый в дальнейшем «Продавец»</w:t>
      </w:r>
      <w:r w:rsidR="00AB7A8C" w:rsidRPr="00B82AF4">
        <w:rPr>
          <w:bCs/>
          <w:sz w:val="28"/>
          <w:szCs w:val="28"/>
          <w:lang w:val="x-none" w:eastAsia="x-none"/>
        </w:rPr>
        <w:t>,</w:t>
      </w:r>
      <w:r>
        <w:rPr>
          <w:bCs/>
          <w:sz w:val="28"/>
          <w:szCs w:val="28"/>
          <w:lang w:eastAsia="x-none"/>
        </w:rPr>
        <w:t xml:space="preserve"> и </w:t>
      </w:r>
      <w:r w:rsidR="00B82AF4">
        <w:rPr>
          <w:bCs/>
          <w:sz w:val="28"/>
          <w:szCs w:val="28"/>
          <w:lang w:eastAsia="x-none"/>
        </w:rPr>
        <w:t xml:space="preserve">гр.              </w:t>
      </w:r>
      <w:r>
        <w:rPr>
          <w:bCs/>
          <w:sz w:val="28"/>
          <w:szCs w:val="28"/>
          <w:lang w:eastAsia="x-none"/>
        </w:rPr>
        <w:t xml:space="preserve">                 </w:t>
      </w:r>
    </w:p>
    <w:p w14:paraId="471D36C8" w14:textId="3328876B" w:rsidR="00B82AF4" w:rsidRPr="009B486B" w:rsidRDefault="00AB7A8C" w:rsidP="009B486B">
      <w:pPr>
        <w:jc w:val="both"/>
        <w:rPr>
          <w:bCs/>
          <w:sz w:val="28"/>
          <w:szCs w:val="28"/>
          <w:lang w:eastAsia="x-none"/>
        </w:rPr>
      </w:pPr>
      <w:r w:rsidRPr="00706C13">
        <w:rPr>
          <w:bCs/>
          <w:sz w:val="28"/>
          <w:szCs w:val="28"/>
          <w:lang w:val="x-none" w:eastAsia="x-none"/>
        </w:rPr>
        <w:t>именуем</w:t>
      </w:r>
      <w:r w:rsidR="00B82AF4">
        <w:rPr>
          <w:bCs/>
          <w:sz w:val="28"/>
          <w:szCs w:val="28"/>
          <w:lang w:eastAsia="x-none"/>
        </w:rPr>
        <w:t>ый</w:t>
      </w:r>
      <w:r w:rsidRPr="00706C13">
        <w:rPr>
          <w:bCs/>
          <w:sz w:val="28"/>
          <w:szCs w:val="28"/>
          <w:lang w:val="x-none" w:eastAsia="x-none"/>
        </w:rPr>
        <w:t xml:space="preserve"> в дальнейшем «</w:t>
      </w:r>
      <w:r w:rsidR="00B82AF4">
        <w:rPr>
          <w:bCs/>
          <w:sz w:val="28"/>
          <w:szCs w:val="28"/>
          <w:lang w:eastAsia="x-none"/>
        </w:rPr>
        <w:t>Покупатель</w:t>
      </w:r>
      <w:r w:rsidRPr="00706C13">
        <w:rPr>
          <w:bCs/>
          <w:sz w:val="28"/>
          <w:szCs w:val="28"/>
          <w:lang w:val="x-none" w:eastAsia="x-none"/>
        </w:rPr>
        <w:t xml:space="preserve">», </w:t>
      </w:r>
      <w:r w:rsidR="00B82AF4" w:rsidRPr="00B82AF4">
        <w:rPr>
          <w:bCs/>
          <w:sz w:val="28"/>
          <w:szCs w:val="28"/>
          <w:lang w:val="x-none" w:eastAsia="x-none"/>
        </w:rPr>
        <w:t xml:space="preserve">с другой стороны (вместе именуемые «Стороны») </w:t>
      </w:r>
      <w:r w:rsidR="00B82AF4" w:rsidRPr="00B82AF4">
        <w:rPr>
          <w:sz w:val="28"/>
          <w:szCs w:val="28"/>
        </w:rPr>
        <w:t>составили настоящий акт приема-передачи о нижеследующем:</w:t>
      </w:r>
    </w:p>
    <w:p w14:paraId="05C168A6" w14:textId="74823057" w:rsidR="00B82AF4" w:rsidRPr="000036B3" w:rsidRDefault="00B82AF4" w:rsidP="00B82AF4">
      <w:pPr>
        <w:tabs>
          <w:tab w:val="left" w:pos="-142"/>
        </w:tabs>
        <w:jc w:val="both"/>
        <w:rPr>
          <w:sz w:val="28"/>
          <w:szCs w:val="28"/>
        </w:rPr>
      </w:pPr>
      <w:r w:rsidRPr="00B82AF4">
        <w:rPr>
          <w:sz w:val="28"/>
          <w:szCs w:val="28"/>
        </w:rPr>
        <w:tab/>
        <w:t xml:space="preserve">Продавец передает, а Покупатель принимает в </w:t>
      </w:r>
      <w:r w:rsidRPr="000036B3">
        <w:rPr>
          <w:sz w:val="28"/>
          <w:szCs w:val="28"/>
        </w:rPr>
        <w:t>собственность земельный участок</w:t>
      </w:r>
      <w:r w:rsidR="000036B3" w:rsidRPr="000036B3">
        <w:rPr>
          <w:sz w:val="28"/>
          <w:szCs w:val="28"/>
        </w:rPr>
        <w:t xml:space="preserve"> и нежилое здание</w:t>
      </w:r>
      <w:r w:rsidRPr="000036B3">
        <w:rPr>
          <w:sz w:val="28"/>
          <w:szCs w:val="28"/>
        </w:rPr>
        <w:t xml:space="preserve"> со следующими характеристиками</w:t>
      </w:r>
      <w:r w:rsidR="009B486B" w:rsidRPr="000036B3">
        <w:rPr>
          <w:sz w:val="28"/>
          <w:szCs w:val="28"/>
        </w:rPr>
        <w:t>:</w:t>
      </w:r>
    </w:p>
    <w:p w14:paraId="01DDB14F" w14:textId="50EAFD95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1.  Сведения о Земельном участке: </w:t>
      </w:r>
    </w:p>
    <w:p w14:paraId="30E7CC89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Местоположение (адрес): Российская Федерация, Иркутская область, Усольский район, р. п. </w:t>
      </w:r>
      <w:proofErr w:type="spellStart"/>
      <w:r w:rsidRPr="000036B3">
        <w:rPr>
          <w:sz w:val="28"/>
          <w:szCs w:val="28"/>
        </w:rPr>
        <w:t>Тайтурка</w:t>
      </w:r>
      <w:proofErr w:type="spellEnd"/>
      <w:r w:rsidRPr="000036B3">
        <w:rPr>
          <w:sz w:val="28"/>
          <w:szCs w:val="28"/>
        </w:rPr>
        <w:t>, ул. Пролетарская, 78.</w:t>
      </w:r>
    </w:p>
    <w:p w14:paraId="479E7D63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Площадь 4516 </w:t>
      </w:r>
      <w:proofErr w:type="spellStart"/>
      <w:r w:rsidRPr="000036B3">
        <w:rPr>
          <w:sz w:val="28"/>
          <w:szCs w:val="28"/>
        </w:rPr>
        <w:t>кв.м</w:t>
      </w:r>
      <w:proofErr w:type="spellEnd"/>
      <w:r w:rsidRPr="000036B3">
        <w:rPr>
          <w:sz w:val="28"/>
          <w:szCs w:val="28"/>
        </w:rPr>
        <w:t>.</w:t>
      </w:r>
    </w:p>
    <w:p w14:paraId="263D12BD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Кадастровый номер: 38:16:000018:1068. </w:t>
      </w:r>
    </w:p>
    <w:p w14:paraId="100492FD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>Категория земель: земли населенных пунктов.</w:t>
      </w:r>
    </w:p>
    <w:p w14:paraId="1A879B7A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>Вид разрешенного использования: «Социальное обслуживание 3.2».</w:t>
      </w:r>
    </w:p>
    <w:p w14:paraId="5F644733" w14:textId="56B20314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036B3">
        <w:rPr>
          <w:sz w:val="28"/>
          <w:szCs w:val="28"/>
        </w:rPr>
        <w:t>Сведения о нежилом здании:</w:t>
      </w:r>
    </w:p>
    <w:p w14:paraId="250C4BFE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Местоположение (адрес): Российская Федерация, Иркутская область, муниципальный район Усольский, городское поселение </w:t>
      </w:r>
      <w:proofErr w:type="spellStart"/>
      <w:r w:rsidRPr="000036B3">
        <w:rPr>
          <w:sz w:val="28"/>
          <w:szCs w:val="28"/>
        </w:rPr>
        <w:t>Тайтурское</w:t>
      </w:r>
      <w:proofErr w:type="spellEnd"/>
      <w:r w:rsidRPr="000036B3">
        <w:rPr>
          <w:sz w:val="28"/>
          <w:szCs w:val="28"/>
        </w:rPr>
        <w:t xml:space="preserve">, рабочий поселок </w:t>
      </w:r>
      <w:proofErr w:type="spellStart"/>
      <w:r w:rsidRPr="000036B3">
        <w:rPr>
          <w:sz w:val="28"/>
          <w:szCs w:val="28"/>
        </w:rPr>
        <w:t>Тайтурка</w:t>
      </w:r>
      <w:proofErr w:type="spellEnd"/>
      <w:r w:rsidRPr="000036B3">
        <w:rPr>
          <w:sz w:val="28"/>
          <w:szCs w:val="28"/>
        </w:rPr>
        <w:t>, улица Пролетарская, дом 78.</w:t>
      </w:r>
    </w:p>
    <w:p w14:paraId="63CC084B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 xml:space="preserve">Площадь 1009,5 </w:t>
      </w:r>
      <w:proofErr w:type="spellStart"/>
      <w:r w:rsidRPr="000036B3">
        <w:rPr>
          <w:sz w:val="28"/>
          <w:szCs w:val="28"/>
        </w:rPr>
        <w:t>кв.м</w:t>
      </w:r>
      <w:proofErr w:type="spellEnd"/>
      <w:r w:rsidRPr="000036B3">
        <w:rPr>
          <w:sz w:val="28"/>
          <w:szCs w:val="28"/>
        </w:rPr>
        <w:t>.</w:t>
      </w:r>
    </w:p>
    <w:p w14:paraId="256707DB" w14:textId="77777777" w:rsidR="000036B3" w:rsidRP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>Кадастровый номер: 38:16:000018:1028</w:t>
      </w:r>
    </w:p>
    <w:p w14:paraId="38CCC9E1" w14:textId="77777777" w:rsidR="000036B3" w:rsidRDefault="000036B3" w:rsidP="000036B3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0036B3">
        <w:rPr>
          <w:sz w:val="28"/>
          <w:szCs w:val="28"/>
        </w:rPr>
        <w:t>Назначение: стационар</w:t>
      </w:r>
      <w:r w:rsidR="00B82AF4" w:rsidRPr="00B82AF4">
        <w:rPr>
          <w:sz w:val="28"/>
          <w:szCs w:val="28"/>
        </w:rPr>
        <w:tab/>
      </w:r>
    </w:p>
    <w:p w14:paraId="7352C079" w14:textId="4F181862" w:rsidR="00B82AF4" w:rsidRPr="00B82AF4" w:rsidRDefault="000036B3" w:rsidP="00B82AF4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82AF4" w:rsidRPr="00B82AF4">
        <w:rPr>
          <w:sz w:val="28"/>
          <w:szCs w:val="28"/>
        </w:rPr>
        <w:t>На момент подписания акта передаваемый в собственность земельный участок</w:t>
      </w:r>
      <w:r>
        <w:rPr>
          <w:sz w:val="28"/>
          <w:szCs w:val="28"/>
        </w:rPr>
        <w:t xml:space="preserve"> и нежилое помещение</w:t>
      </w:r>
      <w:r w:rsidR="00B82AF4" w:rsidRPr="00B82AF4">
        <w:rPr>
          <w:sz w:val="28"/>
          <w:szCs w:val="28"/>
        </w:rPr>
        <w:t xml:space="preserve"> наход</w:t>
      </w:r>
      <w:r>
        <w:rPr>
          <w:sz w:val="28"/>
          <w:szCs w:val="28"/>
        </w:rPr>
        <w:t>я</w:t>
      </w:r>
      <w:r w:rsidR="00B82AF4" w:rsidRPr="00B82AF4">
        <w:rPr>
          <w:sz w:val="28"/>
          <w:szCs w:val="28"/>
        </w:rPr>
        <w:t>тся в состоянии, пригодном для использования его по целевому назначению и виду разрешенного использования.</w:t>
      </w:r>
    </w:p>
    <w:p w14:paraId="48AEDAF7" w14:textId="77777777" w:rsidR="00B82AF4" w:rsidRPr="00B82AF4" w:rsidRDefault="00B82AF4" w:rsidP="00B82AF4">
      <w:pPr>
        <w:tabs>
          <w:tab w:val="left" w:pos="-142"/>
        </w:tabs>
        <w:ind w:firstLine="567"/>
        <w:jc w:val="both"/>
        <w:rPr>
          <w:sz w:val="28"/>
          <w:szCs w:val="28"/>
        </w:rPr>
      </w:pPr>
      <w:r w:rsidRPr="00B82AF4">
        <w:rPr>
          <w:sz w:val="28"/>
          <w:szCs w:val="28"/>
        </w:rPr>
        <w:tab/>
        <w:t>Настоящий акт является неотъемлемой частью договора.</w:t>
      </w:r>
    </w:p>
    <w:p w14:paraId="457F7EDB" w14:textId="77131D0E" w:rsidR="00B82AF4" w:rsidRDefault="00B82AF4" w:rsidP="00B82AF4">
      <w:pPr>
        <w:ind w:firstLine="708"/>
        <w:jc w:val="both"/>
        <w:rPr>
          <w:bCs/>
          <w:sz w:val="28"/>
          <w:szCs w:val="28"/>
        </w:rPr>
      </w:pPr>
    </w:p>
    <w:p w14:paraId="73E559EE" w14:textId="301F8D61" w:rsidR="00AB7A8C" w:rsidRDefault="00AB7A8C" w:rsidP="00B82AF4">
      <w:pPr>
        <w:ind w:firstLine="708"/>
        <w:jc w:val="center"/>
        <w:rPr>
          <w:sz w:val="28"/>
          <w:szCs w:val="28"/>
        </w:rPr>
      </w:pPr>
      <w:r w:rsidRPr="00706C13">
        <w:rPr>
          <w:sz w:val="28"/>
          <w:szCs w:val="28"/>
        </w:rPr>
        <w:t>ПОДПИСИ СТОРОН</w:t>
      </w:r>
    </w:p>
    <w:p w14:paraId="40B7F181" w14:textId="77777777" w:rsidR="00AB7A8C" w:rsidRPr="00706C13" w:rsidRDefault="00AB7A8C" w:rsidP="00AB7A8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99"/>
        <w:gridCol w:w="4839"/>
      </w:tblGrid>
      <w:tr w:rsidR="00AB7A8C" w:rsidRPr="00706C13" w14:paraId="77D5A787" w14:textId="77777777" w:rsidTr="00572292">
        <w:trPr>
          <w:trHeight w:val="192"/>
        </w:trPr>
        <w:tc>
          <w:tcPr>
            <w:tcW w:w="4829" w:type="dxa"/>
            <w:hideMark/>
          </w:tcPr>
          <w:p w14:paraId="6BB8A705" w14:textId="28451FDB" w:rsidR="00AB7A8C" w:rsidRPr="00706C13" w:rsidRDefault="00B630FE" w:rsidP="00572292">
            <w:pPr>
              <w:keepNext/>
              <w:widowControl w:val="0"/>
              <w:autoSpaceDE w:val="0"/>
              <w:autoSpaceDN w:val="0"/>
              <w:adjustRightInd w:val="0"/>
              <w:spacing w:before="80" w:after="240"/>
              <w:outlineLvl w:val="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ПОКУПАТЕЛЬ:</w:t>
            </w:r>
          </w:p>
        </w:tc>
        <w:tc>
          <w:tcPr>
            <w:tcW w:w="4875" w:type="dxa"/>
            <w:hideMark/>
          </w:tcPr>
          <w:p w14:paraId="25EC5DC2" w14:textId="4058A6B1" w:rsidR="00AB7A8C" w:rsidRPr="00706C13" w:rsidRDefault="00AB7A8C" w:rsidP="00572292">
            <w:pPr>
              <w:keepNext/>
              <w:widowControl w:val="0"/>
              <w:autoSpaceDE w:val="0"/>
              <w:autoSpaceDN w:val="0"/>
              <w:adjustRightInd w:val="0"/>
              <w:spacing w:before="80" w:after="240"/>
              <w:jc w:val="center"/>
              <w:outlineLvl w:val="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</w:t>
            </w:r>
            <w:r w:rsidR="00B630FE">
              <w:rPr>
                <w:b/>
                <w:bCs/>
                <w:sz w:val="28"/>
                <w:szCs w:val="28"/>
              </w:rPr>
              <w:t>ПРОДАВЕЦ:</w:t>
            </w:r>
          </w:p>
        </w:tc>
      </w:tr>
    </w:tbl>
    <w:p w14:paraId="5A88CDE4" w14:textId="77777777" w:rsidR="00AB7A8C" w:rsidRPr="00706C13" w:rsidRDefault="00AB7A8C" w:rsidP="00AB7A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______________                                        </w:t>
      </w:r>
      <w:r>
        <w:rPr>
          <w:sz w:val="28"/>
          <w:szCs w:val="28"/>
        </w:rPr>
        <w:t xml:space="preserve">                       </w:t>
      </w:r>
      <w:r w:rsidRPr="00706C13">
        <w:rPr>
          <w:sz w:val="28"/>
          <w:szCs w:val="28"/>
        </w:rPr>
        <w:t xml:space="preserve">      ______________       </w:t>
      </w:r>
    </w:p>
    <w:p w14:paraId="4D4F9ABD" w14:textId="77777777" w:rsidR="00AB7A8C" w:rsidRDefault="00AB7A8C" w:rsidP="00AB7A8C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С.В.Ушаков</w:t>
      </w:r>
      <w:proofErr w:type="spellEnd"/>
      <w:r w:rsidRPr="00706C13">
        <w:rPr>
          <w:sz w:val="28"/>
          <w:szCs w:val="28"/>
        </w:rPr>
        <w:t xml:space="preserve">  </w:t>
      </w:r>
    </w:p>
    <w:p w14:paraId="01F0289E" w14:textId="77777777" w:rsidR="00AB7A8C" w:rsidRPr="00706C13" w:rsidRDefault="00AB7A8C" w:rsidP="00AB7A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(</w:t>
      </w:r>
      <w:proofErr w:type="gramStart"/>
      <w:r w:rsidRPr="00706C13">
        <w:rPr>
          <w:sz w:val="28"/>
          <w:szCs w:val="28"/>
        </w:rPr>
        <w:t xml:space="preserve">подпись)   </w:t>
      </w:r>
      <w:proofErr w:type="gramEnd"/>
      <w:r w:rsidRPr="00706C13">
        <w:rPr>
          <w:sz w:val="28"/>
          <w:szCs w:val="28"/>
        </w:rPr>
        <w:t xml:space="preserve">                                               </w:t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  <w:t>(подпись)</w:t>
      </w:r>
    </w:p>
    <w:p w14:paraId="7552F4B6" w14:textId="77777777" w:rsidR="00AB7A8C" w:rsidRPr="00706C13" w:rsidRDefault="00AB7A8C" w:rsidP="00AB7A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        М.П.                                                     </w:t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  <w:t xml:space="preserve">   М.П.</w:t>
      </w:r>
    </w:p>
    <w:p w14:paraId="0A82D69F" w14:textId="77777777" w:rsidR="00AB7A8C" w:rsidRPr="00706C13" w:rsidRDefault="00AB7A8C" w:rsidP="00AB7A8C">
      <w:pPr>
        <w:autoSpaceDE w:val="0"/>
        <w:rPr>
          <w:rFonts w:eastAsia="Times New Roman CYR"/>
          <w:sz w:val="28"/>
          <w:szCs w:val="28"/>
        </w:rPr>
      </w:pPr>
    </w:p>
    <w:p w14:paraId="5870368D" w14:textId="77777777" w:rsidR="00AB7A8C" w:rsidRPr="00706C13" w:rsidRDefault="00AB7A8C" w:rsidP="00AB7A8C">
      <w:pPr>
        <w:jc w:val="right"/>
        <w:rPr>
          <w:sz w:val="28"/>
          <w:szCs w:val="28"/>
        </w:rPr>
      </w:pPr>
    </w:p>
    <w:p w14:paraId="63E9A02E" w14:textId="77777777" w:rsidR="00AB7A8C" w:rsidRPr="00706C13" w:rsidRDefault="00AB7A8C" w:rsidP="00AB7A8C">
      <w:pPr>
        <w:jc w:val="center"/>
        <w:rPr>
          <w:b/>
          <w:bCs/>
          <w:iCs/>
          <w:sz w:val="36"/>
          <w:szCs w:val="36"/>
        </w:rPr>
      </w:pPr>
    </w:p>
    <w:p w14:paraId="14B2E034" w14:textId="77777777" w:rsidR="00AB7A8C" w:rsidRPr="00706C13" w:rsidRDefault="00AB7A8C" w:rsidP="00AB7A8C">
      <w:pPr>
        <w:jc w:val="center"/>
        <w:rPr>
          <w:b/>
          <w:bCs/>
          <w:iCs/>
          <w:sz w:val="36"/>
          <w:szCs w:val="36"/>
        </w:rPr>
      </w:pPr>
    </w:p>
    <w:p w14:paraId="2D4FD60D" w14:textId="77777777" w:rsidR="00AB7A8C" w:rsidRDefault="00AB7A8C" w:rsidP="00AB7A8C">
      <w:pPr>
        <w:jc w:val="center"/>
      </w:pPr>
    </w:p>
    <w:p w14:paraId="5AE19F6A" w14:textId="77777777" w:rsidR="00AB7A8C" w:rsidRPr="00AB7A8C" w:rsidRDefault="00AB7A8C" w:rsidP="00AB7A8C">
      <w:pPr>
        <w:ind w:firstLine="709"/>
        <w:rPr>
          <w:iCs/>
          <w:sz w:val="28"/>
          <w:szCs w:val="28"/>
        </w:rPr>
      </w:pPr>
    </w:p>
    <w:p w14:paraId="326C956D" w14:textId="77777777" w:rsidR="00AB7A8C" w:rsidRPr="00AB7A8C" w:rsidRDefault="00AB7A8C" w:rsidP="00AB7A8C">
      <w:pPr>
        <w:ind w:firstLine="709"/>
        <w:rPr>
          <w:b/>
          <w:bCs/>
          <w:iCs/>
          <w:sz w:val="28"/>
          <w:szCs w:val="28"/>
        </w:rPr>
      </w:pPr>
    </w:p>
    <w:p w14:paraId="04EC60D5" w14:textId="3F23B6B1" w:rsidR="00AB7A8C" w:rsidRP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</w:p>
    <w:p w14:paraId="0787CAB0" w14:textId="67BA4284" w:rsidR="00AB7A8C" w:rsidRPr="00AB7A8C" w:rsidRDefault="00AB7A8C" w:rsidP="00AB7A8C">
      <w:pPr>
        <w:ind w:firstLine="709"/>
        <w:jc w:val="center"/>
        <w:rPr>
          <w:bCs/>
          <w:iCs/>
          <w:sz w:val="28"/>
          <w:szCs w:val="28"/>
        </w:rPr>
      </w:pPr>
    </w:p>
    <w:sectPr w:rsidR="00AB7A8C" w:rsidRPr="00AB7A8C" w:rsidSect="000036B3">
      <w:headerReference w:type="default" r:id="rId11"/>
      <w:headerReference w:type="first" r:id="rId12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DB79" w14:textId="77777777" w:rsidR="00D71713" w:rsidRDefault="00D71713">
      <w:r>
        <w:separator/>
      </w:r>
    </w:p>
  </w:endnote>
  <w:endnote w:type="continuationSeparator" w:id="0">
    <w:p w14:paraId="10BBD284" w14:textId="77777777" w:rsidR="00D71713" w:rsidRDefault="00D7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D0ED" w14:textId="77777777" w:rsidR="00D71713" w:rsidRDefault="00D71713">
      <w:r>
        <w:separator/>
      </w:r>
    </w:p>
  </w:footnote>
  <w:footnote w:type="continuationSeparator" w:id="0">
    <w:p w14:paraId="384E2EB9" w14:textId="77777777" w:rsidR="00D71713" w:rsidRDefault="00D7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4230" w14:textId="4E8EC84B" w:rsidR="0008239E" w:rsidRDefault="0008239E" w:rsidP="002B509A">
    <w:pPr>
      <w:pStyle w:val="a9"/>
    </w:pPr>
  </w:p>
  <w:p w14:paraId="079EDDA5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4C76" w14:textId="77777777" w:rsidR="0008239E" w:rsidRDefault="0008239E">
    <w:pPr>
      <w:pStyle w:val="a9"/>
      <w:jc w:val="center"/>
    </w:pPr>
  </w:p>
  <w:p w14:paraId="153B12BA" w14:textId="77777777" w:rsidR="0008239E" w:rsidRDefault="0008239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4420"/>
    <w:multiLevelType w:val="multilevel"/>
    <w:tmpl w:val="7FF43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>
      <w:start w:val="6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F52F7A"/>
    <w:multiLevelType w:val="singleLevel"/>
    <w:tmpl w:val="6E5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58"/>
    <w:rsid w:val="00000356"/>
    <w:rsid w:val="000004FC"/>
    <w:rsid w:val="000007B2"/>
    <w:rsid w:val="00000DFB"/>
    <w:rsid w:val="00001E23"/>
    <w:rsid w:val="0000220C"/>
    <w:rsid w:val="000028D0"/>
    <w:rsid w:val="000029A2"/>
    <w:rsid w:val="0000303E"/>
    <w:rsid w:val="000036B3"/>
    <w:rsid w:val="00005232"/>
    <w:rsid w:val="00005495"/>
    <w:rsid w:val="00005AF3"/>
    <w:rsid w:val="00005F70"/>
    <w:rsid w:val="000066F7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2F09"/>
    <w:rsid w:val="0002323C"/>
    <w:rsid w:val="00023D62"/>
    <w:rsid w:val="000247AD"/>
    <w:rsid w:val="0002516B"/>
    <w:rsid w:val="0002573D"/>
    <w:rsid w:val="0002579A"/>
    <w:rsid w:val="00025B3F"/>
    <w:rsid w:val="00025C5C"/>
    <w:rsid w:val="00026111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A1D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B31"/>
    <w:rsid w:val="00043E42"/>
    <w:rsid w:val="00044C21"/>
    <w:rsid w:val="00046BED"/>
    <w:rsid w:val="00047E64"/>
    <w:rsid w:val="00050D85"/>
    <w:rsid w:val="0005117E"/>
    <w:rsid w:val="000511EE"/>
    <w:rsid w:val="0005163E"/>
    <w:rsid w:val="00052497"/>
    <w:rsid w:val="000525CC"/>
    <w:rsid w:val="0005274F"/>
    <w:rsid w:val="00053135"/>
    <w:rsid w:val="00054357"/>
    <w:rsid w:val="00056207"/>
    <w:rsid w:val="00057050"/>
    <w:rsid w:val="00060344"/>
    <w:rsid w:val="00060438"/>
    <w:rsid w:val="0006130D"/>
    <w:rsid w:val="00061DE8"/>
    <w:rsid w:val="00062047"/>
    <w:rsid w:val="0006310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98"/>
    <w:rsid w:val="00071DDA"/>
    <w:rsid w:val="00071E31"/>
    <w:rsid w:val="00072172"/>
    <w:rsid w:val="000724E9"/>
    <w:rsid w:val="00072BDA"/>
    <w:rsid w:val="00073353"/>
    <w:rsid w:val="00073F51"/>
    <w:rsid w:val="0007403A"/>
    <w:rsid w:val="00074398"/>
    <w:rsid w:val="000743C8"/>
    <w:rsid w:val="000746FF"/>
    <w:rsid w:val="0007555D"/>
    <w:rsid w:val="00075B5D"/>
    <w:rsid w:val="00076AF3"/>
    <w:rsid w:val="000777AD"/>
    <w:rsid w:val="00077F9C"/>
    <w:rsid w:val="00080160"/>
    <w:rsid w:val="000803B1"/>
    <w:rsid w:val="000809ED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89E"/>
    <w:rsid w:val="000859D3"/>
    <w:rsid w:val="00085C1B"/>
    <w:rsid w:val="00086D30"/>
    <w:rsid w:val="00086DC0"/>
    <w:rsid w:val="000876EB"/>
    <w:rsid w:val="00087D39"/>
    <w:rsid w:val="00090A09"/>
    <w:rsid w:val="000911AD"/>
    <w:rsid w:val="00091AD1"/>
    <w:rsid w:val="000927F2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4485"/>
    <w:rsid w:val="000A5E5C"/>
    <w:rsid w:val="000A6D97"/>
    <w:rsid w:val="000A7A9C"/>
    <w:rsid w:val="000A7CA5"/>
    <w:rsid w:val="000B0A06"/>
    <w:rsid w:val="000B10EB"/>
    <w:rsid w:val="000B201B"/>
    <w:rsid w:val="000B2E48"/>
    <w:rsid w:val="000B2F1B"/>
    <w:rsid w:val="000B3C9C"/>
    <w:rsid w:val="000B410A"/>
    <w:rsid w:val="000B4F92"/>
    <w:rsid w:val="000B54B7"/>
    <w:rsid w:val="000B64FD"/>
    <w:rsid w:val="000B6801"/>
    <w:rsid w:val="000B686B"/>
    <w:rsid w:val="000B6B81"/>
    <w:rsid w:val="000B6D65"/>
    <w:rsid w:val="000B6DEE"/>
    <w:rsid w:val="000B754E"/>
    <w:rsid w:val="000B78B8"/>
    <w:rsid w:val="000B7A84"/>
    <w:rsid w:val="000B7F18"/>
    <w:rsid w:val="000B7F29"/>
    <w:rsid w:val="000C22E2"/>
    <w:rsid w:val="000C2BBB"/>
    <w:rsid w:val="000C396D"/>
    <w:rsid w:val="000C3EE4"/>
    <w:rsid w:val="000C4084"/>
    <w:rsid w:val="000C4CC2"/>
    <w:rsid w:val="000C4E18"/>
    <w:rsid w:val="000C62DD"/>
    <w:rsid w:val="000C6BD2"/>
    <w:rsid w:val="000C6E4C"/>
    <w:rsid w:val="000C6F60"/>
    <w:rsid w:val="000C72C8"/>
    <w:rsid w:val="000C73A7"/>
    <w:rsid w:val="000C74D1"/>
    <w:rsid w:val="000C79F7"/>
    <w:rsid w:val="000C7A7C"/>
    <w:rsid w:val="000C7DCD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447B"/>
    <w:rsid w:val="000D4937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5B1"/>
    <w:rsid w:val="000E2D8A"/>
    <w:rsid w:val="000E2E94"/>
    <w:rsid w:val="000E3886"/>
    <w:rsid w:val="000E3A69"/>
    <w:rsid w:val="000E3A6A"/>
    <w:rsid w:val="000E4558"/>
    <w:rsid w:val="000E493F"/>
    <w:rsid w:val="000E4A8E"/>
    <w:rsid w:val="000E4EB8"/>
    <w:rsid w:val="000E507E"/>
    <w:rsid w:val="000E57CD"/>
    <w:rsid w:val="000E5853"/>
    <w:rsid w:val="000E597D"/>
    <w:rsid w:val="000E5B82"/>
    <w:rsid w:val="000E60ED"/>
    <w:rsid w:val="000E76C1"/>
    <w:rsid w:val="000E7DE7"/>
    <w:rsid w:val="000F1AE9"/>
    <w:rsid w:val="000F280C"/>
    <w:rsid w:val="000F3B34"/>
    <w:rsid w:val="000F5038"/>
    <w:rsid w:val="000F5B3E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081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78"/>
    <w:rsid w:val="001059F0"/>
    <w:rsid w:val="001066F9"/>
    <w:rsid w:val="00106909"/>
    <w:rsid w:val="00107715"/>
    <w:rsid w:val="00107882"/>
    <w:rsid w:val="0010799D"/>
    <w:rsid w:val="00107D99"/>
    <w:rsid w:val="0011251F"/>
    <w:rsid w:val="00112975"/>
    <w:rsid w:val="00112ED0"/>
    <w:rsid w:val="00113AC4"/>
    <w:rsid w:val="00115F57"/>
    <w:rsid w:val="00116FD7"/>
    <w:rsid w:val="0011712A"/>
    <w:rsid w:val="00117900"/>
    <w:rsid w:val="00117D12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F76"/>
    <w:rsid w:val="00130C03"/>
    <w:rsid w:val="00130FC8"/>
    <w:rsid w:val="001318F5"/>
    <w:rsid w:val="001325EB"/>
    <w:rsid w:val="00132F2A"/>
    <w:rsid w:val="001333A7"/>
    <w:rsid w:val="00133BB9"/>
    <w:rsid w:val="00133FC3"/>
    <w:rsid w:val="0013412D"/>
    <w:rsid w:val="00134EA8"/>
    <w:rsid w:val="00135E82"/>
    <w:rsid w:val="00136217"/>
    <w:rsid w:val="001365E4"/>
    <w:rsid w:val="001368B4"/>
    <w:rsid w:val="00136E90"/>
    <w:rsid w:val="001375D7"/>
    <w:rsid w:val="00137741"/>
    <w:rsid w:val="00140D7E"/>
    <w:rsid w:val="00141C2C"/>
    <w:rsid w:val="00142122"/>
    <w:rsid w:val="00142278"/>
    <w:rsid w:val="00142634"/>
    <w:rsid w:val="00144186"/>
    <w:rsid w:val="001443F8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492F"/>
    <w:rsid w:val="0015531E"/>
    <w:rsid w:val="0015574E"/>
    <w:rsid w:val="00155816"/>
    <w:rsid w:val="001572AE"/>
    <w:rsid w:val="00157FD9"/>
    <w:rsid w:val="00160B0A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0E5"/>
    <w:rsid w:val="001706F2"/>
    <w:rsid w:val="00170984"/>
    <w:rsid w:val="00171A5E"/>
    <w:rsid w:val="00172255"/>
    <w:rsid w:val="001722E8"/>
    <w:rsid w:val="00172923"/>
    <w:rsid w:val="00172AD7"/>
    <w:rsid w:val="00173425"/>
    <w:rsid w:val="0017377D"/>
    <w:rsid w:val="001739AF"/>
    <w:rsid w:val="00173B8C"/>
    <w:rsid w:val="0017460E"/>
    <w:rsid w:val="00174BA1"/>
    <w:rsid w:val="00175180"/>
    <w:rsid w:val="001755AE"/>
    <w:rsid w:val="0017581B"/>
    <w:rsid w:val="00175DAB"/>
    <w:rsid w:val="00176079"/>
    <w:rsid w:val="00176182"/>
    <w:rsid w:val="0017659C"/>
    <w:rsid w:val="00176DB1"/>
    <w:rsid w:val="00177B53"/>
    <w:rsid w:val="00177D90"/>
    <w:rsid w:val="0018165A"/>
    <w:rsid w:val="0018205E"/>
    <w:rsid w:val="00182435"/>
    <w:rsid w:val="001824F2"/>
    <w:rsid w:val="001827AC"/>
    <w:rsid w:val="00183FC5"/>
    <w:rsid w:val="0018456A"/>
    <w:rsid w:val="00185040"/>
    <w:rsid w:val="001851F1"/>
    <w:rsid w:val="00185E59"/>
    <w:rsid w:val="0018629E"/>
    <w:rsid w:val="0018694C"/>
    <w:rsid w:val="001871D7"/>
    <w:rsid w:val="0018755F"/>
    <w:rsid w:val="00187D1A"/>
    <w:rsid w:val="0019157C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3DB0"/>
    <w:rsid w:val="001A5163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0D3B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149"/>
    <w:rsid w:val="001D3303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0EEC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4C2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7D3"/>
    <w:rsid w:val="002053AD"/>
    <w:rsid w:val="00205778"/>
    <w:rsid w:val="0020619A"/>
    <w:rsid w:val="002061DB"/>
    <w:rsid w:val="0020675C"/>
    <w:rsid w:val="00206A8B"/>
    <w:rsid w:val="00207166"/>
    <w:rsid w:val="002109F4"/>
    <w:rsid w:val="00210B8A"/>
    <w:rsid w:val="00210E77"/>
    <w:rsid w:val="00211F7C"/>
    <w:rsid w:val="00213997"/>
    <w:rsid w:val="002139B1"/>
    <w:rsid w:val="00214CD8"/>
    <w:rsid w:val="0021513A"/>
    <w:rsid w:val="002152DB"/>
    <w:rsid w:val="00215416"/>
    <w:rsid w:val="00215B9F"/>
    <w:rsid w:val="00215D46"/>
    <w:rsid w:val="002162F9"/>
    <w:rsid w:val="00217444"/>
    <w:rsid w:val="002177C8"/>
    <w:rsid w:val="00217970"/>
    <w:rsid w:val="00217FAD"/>
    <w:rsid w:val="0022041B"/>
    <w:rsid w:val="00220ADE"/>
    <w:rsid w:val="00220B3F"/>
    <w:rsid w:val="0022116C"/>
    <w:rsid w:val="002215FB"/>
    <w:rsid w:val="00222E12"/>
    <w:rsid w:val="00223A70"/>
    <w:rsid w:val="00223BDF"/>
    <w:rsid w:val="002243B5"/>
    <w:rsid w:val="002252A7"/>
    <w:rsid w:val="002264D7"/>
    <w:rsid w:val="00227A33"/>
    <w:rsid w:val="00227A73"/>
    <w:rsid w:val="00230723"/>
    <w:rsid w:val="00230AB4"/>
    <w:rsid w:val="00231291"/>
    <w:rsid w:val="00231BDB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9DC"/>
    <w:rsid w:val="00237EA3"/>
    <w:rsid w:val="002405E7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1143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5B7C"/>
    <w:rsid w:val="00256013"/>
    <w:rsid w:val="0025623F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67AD0"/>
    <w:rsid w:val="00272A53"/>
    <w:rsid w:val="00272ACE"/>
    <w:rsid w:val="00272C45"/>
    <w:rsid w:val="00273147"/>
    <w:rsid w:val="0027401C"/>
    <w:rsid w:val="0027427A"/>
    <w:rsid w:val="00274BA6"/>
    <w:rsid w:val="00274BC3"/>
    <w:rsid w:val="00275B90"/>
    <w:rsid w:val="00276267"/>
    <w:rsid w:val="00276309"/>
    <w:rsid w:val="0027680B"/>
    <w:rsid w:val="00277402"/>
    <w:rsid w:val="002776FC"/>
    <w:rsid w:val="0028032E"/>
    <w:rsid w:val="002803E5"/>
    <w:rsid w:val="00280603"/>
    <w:rsid w:val="00280CFA"/>
    <w:rsid w:val="00281096"/>
    <w:rsid w:val="002810A0"/>
    <w:rsid w:val="002810FE"/>
    <w:rsid w:val="00281D6B"/>
    <w:rsid w:val="00282850"/>
    <w:rsid w:val="0028371D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53B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4C6F"/>
    <w:rsid w:val="00295739"/>
    <w:rsid w:val="002975AD"/>
    <w:rsid w:val="002A0426"/>
    <w:rsid w:val="002A1012"/>
    <w:rsid w:val="002A2758"/>
    <w:rsid w:val="002A2873"/>
    <w:rsid w:val="002A3BA1"/>
    <w:rsid w:val="002A4714"/>
    <w:rsid w:val="002A53D4"/>
    <w:rsid w:val="002A57E0"/>
    <w:rsid w:val="002A5F21"/>
    <w:rsid w:val="002A6E1F"/>
    <w:rsid w:val="002A7591"/>
    <w:rsid w:val="002A7AE9"/>
    <w:rsid w:val="002A7B3C"/>
    <w:rsid w:val="002A7EFB"/>
    <w:rsid w:val="002B046B"/>
    <w:rsid w:val="002B0CCF"/>
    <w:rsid w:val="002B12E1"/>
    <w:rsid w:val="002B1627"/>
    <w:rsid w:val="002B2EE9"/>
    <w:rsid w:val="002B2FE7"/>
    <w:rsid w:val="002B3371"/>
    <w:rsid w:val="002B4479"/>
    <w:rsid w:val="002B44D4"/>
    <w:rsid w:val="002B4A01"/>
    <w:rsid w:val="002B509A"/>
    <w:rsid w:val="002B5270"/>
    <w:rsid w:val="002B57B0"/>
    <w:rsid w:val="002B57E5"/>
    <w:rsid w:val="002B67EE"/>
    <w:rsid w:val="002B7BDF"/>
    <w:rsid w:val="002C0398"/>
    <w:rsid w:val="002C079F"/>
    <w:rsid w:val="002C0B35"/>
    <w:rsid w:val="002C1330"/>
    <w:rsid w:val="002C1A57"/>
    <w:rsid w:val="002C1B38"/>
    <w:rsid w:val="002C2DB2"/>
    <w:rsid w:val="002C46A8"/>
    <w:rsid w:val="002C4F6B"/>
    <w:rsid w:val="002C7833"/>
    <w:rsid w:val="002D00B0"/>
    <w:rsid w:val="002D184F"/>
    <w:rsid w:val="002D1990"/>
    <w:rsid w:val="002D1F2A"/>
    <w:rsid w:val="002D3367"/>
    <w:rsid w:val="002D4FA0"/>
    <w:rsid w:val="002D6417"/>
    <w:rsid w:val="002D6733"/>
    <w:rsid w:val="002D7C07"/>
    <w:rsid w:val="002E024E"/>
    <w:rsid w:val="002E1771"/>
    <w:rsid w:val="002E1C98"/>
    <w:rsid w:val="002E3953"/>
    <w:rsid w:val="002E5E00"/>
    <w:rsid w:val="002E6824"/>
    <w:rsid w:val="002E6AE6"/>
    <w:rsid w:val="002E6C05"/>
    <w:rsid w:val="002F091E"/>
    <w:rsid w:val="002F0CCC"/>
    <w:rsid w:val="002F12EA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2584"/>
    <w:rsid w:val="0030450D"/>
    <w:rsid w:val="0030490E"/>
    <w:rsid w:val="003062DC"/>
    <w:rsid w:val="00306B1C"/>
    <w:rsid w:val="003075B6"/>
    <w:rsid w:val="003075E3"/>
    <w:rsid w:val="0030785F"/>
    <w:rsid w:val="00311541"/>
    <w:rsid w:val="003136C5"/>
    <w:rsid w:val="00314F40"/>
    <w:rsid w:val="003153E5"/>
    <w:rsid w:val="00315A22"/>
    <w:rsid w:val="003168FB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9C1"/>
    <w:rsid w:val="00336CA3"/>
    <w:rsid w:val="00337303"/>
    <w:rsid w:val="00337481"/>
    <w:rsid w:val="003409E9"/>
    <w:rsid w:val="00340E00"/>
    <w:rsid w:val="00340FD9"/>
    <w:rsid w:val="00341BE1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1A2D"/>
    <w:rsid w:val="003527E1"/>
    <w:rsid w:val="00353B7B"/>
    <w:rsid w:val="00354051"/>
    <w:rsid w:val="0035411B"/>
    <w:rsid w:val="003542AA"/>
    <w:rsid w:val="0035438F"/>
    <w:rsid w:val="0035466E"/>
    <w:rsid w:val="0035659A"/>
    <w:rsid w:val="0035702F"/>
    <w:rsid w:val="003573C0"/>
    <w:rsid w:val="00357916"/>
    <w:rsid w:val="00357FDC"/>
    <w:rsid w:val="00363A24"/>
    <w:rsid w:val="003657E1"/>
    <w:rsid w:val="00365B14"/>
    <w:rsid w:val="00366820"/>
    <w:rsid w:val="003679A0"/>
    <w:rsid w:val="003711A7"/>
    <w:rsid w:val="003721E9"/>
    <w:rsid w:val="00372706"/>
    <w:rsid w:val="00372C10"/>
    <w:rsid w:val="00373D40"/>
    <w:rsid w:val="0037488A"/>
    <w:rsid w:val="00375063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ED1"/>
    <w:rsid w:val="00383094"/>
    <w:rsid w:val="00383422"/>
    <w:rsid w:val="003866E4"/>
    <w:rsid w:val="00386758"/>
    <w:rsid w:val="00386C42"/>
    <w:rsid w:val="00386DC1"/>
    <w:rsid w:val="00386DE1"/>
    <w:rsid w:val="00387097"/>
    <w:rsid w:val="0038735A"/>
    <w:rsid w:val="003905B7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36D"/>
    <w:rsid w:val="003A4DD6"/>
    <w:rsid w:val="003A4DE2"/>
    <w:rsid w:val="003A53E1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1E13"/>
    <w:rsid w:val="003C385A"/>
    <w:rsid w:val="003C3F43"/>
    <w:rsid w:val="003C42F5"/>
    <w:rsid w:val="003C5342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AC8"/>
    <w:rsid w:val="003D1C6B"/>
    <w:rsid w:val="003D1DD7"/>
    <w:rsid w:val="003D3868"/>
    <w:rsid w:val="003D394A"/>
    <w:rsid w:val="003D4172"/>
    <w:rsid w:val="003D6B35"/>
    <w:rsid w:val="003D7623"/>
    <w:rsid w:val="003E017C"/>
    <w:rsid w:val="003E079E"/>
    <w:rsid w:val="003E09EE"/>
    <w:rsid w:val="003E0ABD"/>
    <w:rsid w:val="003E1BD6"/>
    <w:rsid w:val="003E1CEC"/>
    <w:rsid w:val="003E1D0C"/>
    <w:rsid w:val="003E2551"/>
    <w:rsid w:val="003E2BD8"/>
    <w:rsid w:val="003E4629"/>
    <w:rsid w:val="003E4A6A"/>
    <w:rsid w:val="003E4AD4"/>
    <w:rsid w:val="003E4D20"/>
    <w:rsid w:val="003E4FD7"/>
    <w:rsid w:val="003E50C2"/>
    <w:rsid w:val="003E50F8"/>
    <w:rsid w:val="003E529A"/>
    <w:rsid w:val="003E57D0"/>
    <w:rsid w:val="003E58E9"/>
    <w:rsid w:val="003E5B64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66B8"/>
    <w:rsid w:val="0041094A"/>
    <w:rsid w:val="00410AC9"/>
    <w:rsid w:val="00411742"/>
    <w:rsid w:val="004117CE"/>
    <w:rsid w:val="004119FD"/>
    <w:rsid w:val="00411D8F"/>
    <w:rsid w:val="004127A2"/>
    <w:rsid w:val="00412F42"/>
    <w:rsid w:val="00412FE6"/>
    <w:rsid w:val="00413347"/>
    <w:rsid w:val="004133F7"/>
    <w:rsid w:val="004137EF"/>
    <w:rsid w:val="0041439E"/>
    <w:rsid w:val="00414D00"/>
    <w:rsid w:val="00415044"/>
    <w:rsid w:val="00416346"/>
    <w:rsid w:val="0041695D"/>
    <w:rsid w:val="00416F6C"/>
    <w:rsid w:val="004170B0"/>
    <w:rsid w:val="00420171"/>
    <w:rsid w:val="0042083C"/>
    <w:rsid w:val="004215C5"/>
    <w:rsid w:val="00421BA6"/>
    <w:rsid w:val="00421D6F"/>
    <w:rsid w:val="00421FAE"/>
    <w:rsid w:val="00421FF2"/>
    <w:rsid w:val="00422B8E"/>
    <w:rsid w:val="00423146"/>
    <w:rsid w:val="0042326F"/>
    <w:rsid w:val="00423402"/>
    <w:rsid w:val="0042366B"/>
    <w:rsid w:val="00424498"/>
    <w:rsid w:val="0042533F"/>
    <w:rsid w:val="004254CD"/>
    <w:rsid w:val="0042551D"/>
    <w:rsid w:val="00426664"/>
    <w:rsid w:val="004269C6"/>
    <w:rsid w:val="00426C6B"/>
    <w:rsid w:val="00427043"/>
    <w:rsid w:val="004278B7"/>
    <w:rsid w:val="00427CC2"/>
    <w:rsid w:val="00431651"/>
    <w:rsid w:val="00431961"/>
    <w:rsid w:val="00431DCD"/>
    <w:rsid w:val="00432993"/>
    <w:rsid w:val="004336A0"/>
    <w:rsid w:val="00434A25"/>
    <w:rsid w:val="0043519A"/>
    <w:rsid w:val="004351A2"/>
    <w:rsid w:val="0043577B"/>
    <w:rsid w:val="0043588B"/>
    <w:rsid w:val="00435C53"/>
    <w:rsid w:val="004401C2"/>
    <w:rsid w:val="00440D67"/>
    <w:rsid w:val="004415CF"/>
    <w:rsid w:val="00441DDD"/>
    <w:rsid w:val="004429F5"/>
    <w:rsid w:val="0044381D"/>
    <w:rsid w:val="00443A23"/>
    <w:rsid w:val="00444F39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1916"/>
    <w:rsid w:val="0045254E"/>
    <w:rsid w:val="00452554"/>
    <w:rsid w:val="00453285"/>
    <w:rsid w:val="00453772"/>
    <w:rsid w:val="00453EF8"/>
    <w:rsid w:val="004541C3"/>
    <w:rsid w:val="00454FC6"/>
    <w:rsid w:val="0045599B"/>
    <w:rsid w:val="00455E1F"/>
    <w:rsid w:val="0045799A"/>
    <w:rsid w:val="00461636"/>
    <w:rsid w:val="004617DB"/>
    <w:rsid w:val="00461898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361"/>
    <w:rsid w:val="0046663D"/>
    <w:rsid w:val="0046687E"/>
    <w:rsid w:val="00466A38"/>
    <w:rsid w:val="00466BEB"/>
    <w:rsid w:val="0046760D"/>
    <w:rsid w:val="004677D6"/>
    <w:rsid w:val="00467895"/>
    <w:rsid w:val="00467C46"/>
    <w:rsid w:val="00467D50"/>
    <w:rsid w:val="00470A21"/>
    <w:rsid w:val="00470ABE"/>
    <w:rsid w:val="00471E61"/>
    <w:rsid w:val="0047310E"/>
    <w:rsid w:val="004740D8"/>
    <w:rsid w:val="004753C7"/>
    <w:rsid w:val="00475DB3"/>
    <w:rsid w:val="004763B7"/>
    <w:rsid w:val="004773B6"/>
    <w:rsid w:val="00477A03"/>
    <w:rsid w:val="0048060F"/>
    <w:rsid w:val="00480764"/>
    <w:rsid w:val="00480C5F"/>
    <w:rsid w:val="00480EA8"/>
    <w:rsid w:val="004813A3"/>
    <w:rsid w:val="004814A3"/>
    <w:rsid w:val="004816DF"/>
    <w:rsid w:val="00481E45"/>
    <w:rsid w:val="00481EC5"/>
    <w:rsid w:val="004827D0"/>
    <w:rsid w:val="004828AF"/>
    <w:rsid w:val="00482E3D"/>
    <w:rsid w:val="004832A6"/>
    <w:rsid w:val="00483992"/>
    <w:rsid w:val="00483EF3"/>
    <w:rsid w:val="004846A7"/>
    <w:rsid w:val="004853DD"/>
    <w:rsid w:val="004859CB"/>
    <w:rsid w:val="0048625F"/>
    <w:rsid w:val="00486509"/>
    <w:rsid w:val="0048790B"/>
    <w:rsid w:val="00487A98"/>
    <w:rsid w:val="00490C10"/>
    <w:rsid w:val="00490E86"/>
    <w:rsid w:val="004913FA"/>
    <w:rsid w:val="00493C17"/>
    <w:rsid w:val="004947FB"/>
    <w:rsid w:val="00495292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107"/>
    <w:rsid w:val="004A4781"/>
    <w:rsid w:val="004A4E29"/>
    <w:rsid w:val="004A510F"/>
    <w:rsid w:val="004A5A4F"/>
    <w:rsid w:val="004A686F"/>
    <w:rsid w:val="004A6CA7"/>
    <w:rsid w:val="004A7604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FCD"/>
    <w:rsid w:val="004B390C"/>
    <w:rsid w:val="004B49E9"/>
    <w:rsid w:val="004B5498"/>
    <w:rsid w:val="004B6558"/>
    <w:rsid w:val="004B69B6"/>
    <w:rsid w:val="004B6A93"/>
    <w:rsid w:val="004B7B05"/>
    <w:rsid w:val="004C0037"/>
    <w:rsid w:val="004C0EC4"/>
    <w:rsid w:val="004C2253"/>
    <w:rsid w:val="004C292C"/>
    <w:rsid w:val="004C2CBE"/>
    <w:rsid w:val="004C2D45"/>
    <w:rsid w:val="004C3E1F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6A6"/>
    <w:rsid w:val="004D5B10"/>
    <w:rsid w:val="004D5E7C"/>
    <w:rsid w:val="004D607D"/>
    <w:rsid w:val="004D6F0E"/>
    <w:rsid w:val="004E0CCE"/>
    <w:rsid w:val="004E1094"/>
    <w:rsid w:val="004E1AA7"/>
    <w:rsid w:val="004E1AB8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0B1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277"/>
    <w:rsid w:val="005069B5"/>
    <w:rsid w:val="00506CD5"/>
    <w:rsid w:val="00507023"/>
    <w:rsid w:val="00507346"/>
    <w:rsid w:val="005077A7"/>
    <w:rsid w:val="005105C2"/>
    <w:rsid w:val="00510671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6EE"/>
    <w:rsid w:val="00516F9D"/>
    <w:rsid w:val="0051726B"/>
    <w:rsid w:val="00517699"/>
    <w:rsid w:val="005202F7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75B"/>
    <w:rsid w:val="00527176"/>
    <w:rsid w:val="00527ADC"/>
    <w:rsid w:val="00527FD4"/>
    <w:rsid w:val="005303DE"/>
    <w:rsid w:val="00530A1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479C6"/>
    <w:rsid w:val="005504B9"/>
    <w:rsid w:val="0055081F"/>
    <w:rsid w:val="00550EC6"/>
    <w:rsid w:val="00551186"/>
    <w:rsid w:val="005526E3"/>
    <w:rsid w:val="005527E5"/>
    <w:rsid w:val="00552937"/>
    <w:rsid w:val="00552D94"/>
    <w:rsid w:val="0055322A"/>
    <w:rsid w:val="0055404B"/>
    <w:rsid w:val="005540C8"/>
    <w:rsid w:val="00554256"/>
    <w:rsid w:val="00554777"/>
    <w:rsid w:val="0055499D"/>
    <w:rsid w:val="00554B35"/>
    <w:rsid w:val="00554E75"/>
    <w:rsid w:val="00555827"/>
    <w:rsid w:val="00555834"/>
    <w:rsid w:val="005565B1"/>
    <w:rsid w:val="00557303"/>
    <w:rsid w:val="00557CF6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679F3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5E87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1AB3"/>
    <w:rsid w:val="00582DC3"/>
    <w:rsid w:val="0058322C"/>
    <w:rsid w:val="005842D3"/>
    <w:rsid w:val="00585E71"/>
    <w:rsid w:val="00586B3B"/>
    <w:rsid w:val="005870FB"/>
    <w:rsid w:val="00590D00"/>
    <w:rsid w:val="00590F2A"/>
    <w:rsid w:val="00591D3D"/>
    <w:rsid w:val="0059299E"/>
    <w:rsid w:val="005933B6"/>
    <w:rsid w:val="0059385A"/>
    <w:rsid w:val="00594256"/>
    <w:rsid w:val="00594C3B"/>
    <w:rsid w:val="005961EF"/>
    <w:rsid w:val="00596AF9"/>
    <w:rsid w:val="00597B7C"/>
    <w:rsid w:val="00597DDB"/>
    <w:rsid w:val="005A057B"/>
    <w:rsid w:val="005A1B20"/>
    <w:rsid w:val="005A1B91"/>
    <w:rsid w:val="005A1C91"/>
    <w:rsid w:val="005A20F7"/>
    <w:rsid w:val="005A3284"/>
    <w:rsid w:val="005A3C8F"/>
    <w:rsid w:val="005A41E8"/>
    <w:rsid w:val="005A4B17"/>
    <w:rsid w:val="005A4D90"/>
    <w:rsid w:val="005A57C3"/>
    <w:rsid w:val="005A63B2"/>
    <w:rsid w:val="005A66CF"/>
    <w:rsid w:val="005A6B15"/>
    <w:rsid w:val="005A79CA"/>
    <w:rsid w:val="005B0293"/>
    <w:rsid w:val="005B0807"/>
    <w:rsid w:val="005B1447"/>
    <w:rsid w:val="005B4337"/>
    <w:rsid w:val="005B4A08"/>
    <w:rsid w:val="005B4DBD"/>
    <w:rsid w:val="005B4E56"/>
    <w:rsid w:val="005B5892"/>
    <w:rsid w:val="005B5CEA"/>
    <w:rsid w:val="005B6856"/>
    <w:rsid w:val="005B6B84"/>
    <w:rsid w:val="005B6E15"/>
    <w:rsid w:val="005B731E"/>
    <w:rsid w:val="005B7BDC"/>
    <w:rsid w:val="005C005A"/>
    <w:rsid w:val="005C1247"/>
    <w:rsid w:val="005C1860"/>
    <w:rsid w:val="005C19F9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4C16"/>
    <w:rsid w:val="005D4D9C"/>
    <w:rsid w:val="005D5360"/>
    <w:rsid w:val="005D580D"/>
    <w:rsid w:val="005D5956"/>
    <w:rsid w:val="005D5B91"/>
    <w:rsid w:val="005D5F9A"/>
    <w:rsid w:val="005D661E"/>
    <w:rsid w:val="005D6866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1DB1"/>
    <w:rsid w:val="005F23BA"/>
    <w:rsid w:val="005F3603"/>
    <w:rsid w:val="005F3F33"/>
    <w:rsid w:val="005F44EE"/>
    <w:rsid w:val="005F4B91"/>
    <w:rsid w:val="005F54C4"/>
    <w:rsid w:val="005F5831"/>
    <w:rsid w:val="005F5B41"/>
    <w:rsid w:val="005F62E4"/>
    <w:rsid w:val="005F6806"/>
    <w:rsid w:val="005F6958"/>
    <w:rsid w:val="005F6DAD"/>
    <w:rsid w:val="005F73E8"/>
    <w:rsid w:val="005F7901"/>
    <w:rsid w:val="005F7DEC"/>
    <w:rsid w:val="005F7E9F"/>
    <w:rsid w:val="0060080B"/>
    <w:rsid w:val="006009F9"/>
    <w:rsid w:val="0060140F"/>
    <w:rsid w:val="0060155B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21D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95B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4153"/>
    <w:rsid w:val="00625006"/>
    <w:rsid w:val="0062633B"/>
    <w:rsid w:val="00626C18"/>
    <w:rsid w:val="00627FBB"/>
    <w:rsid w:val="0063070E"/>
    <w:rsid w:val="006307FA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9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01B"/>
    <w:rsid w:val="006511DC"/>
    <w:rsid w:val="006517CD"/>
    <w:rsid w:val="00651F91"/>
    <w:rsid w:val="0065238B"/>
    <w:rsid w:val="006535E0"/>
    <w:rsid w:val="006541FA"/>
    <w:rsid w:val="00654F1A"/>
    <w:rsid w:val="0065502D"/>
    <w:rsid w:val="00655046"/>
    <w:rsid w:val="00660F2F"/>
    <w:rsid w:val="006610E9"/>
    <w:rsid w:val="006618A0"/>
    <w:rsid w:val="00661D4E"/>
    <w:rsid w:val="00661F1A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401"/>
    <w:rsid w:val="0067457B"/>
    <w:rsid w:val="006749F1"/>
    <w:rsid w:val="00676AB5"/>
    <w:rsid w:val="006775CF"/>
    <w:rsid w:val="00677A2A"/>
    <w:rsid w:val="00677BF4"/>
    <w:rsid w:val="00677C5A"/>
    <w:rsid w:val="00677D7E"/>
    <w:rsid w:val="00677FE8"/>
    <w:rsid w:val="0068016B"/>
    <w:rsid w:val="0068095C"/>
    <w:rsid w:val="00681123"/>
    <w:rsid w:val="006825B2"/>
    <w:rsid w:val="006833F6"/>
    <w:rsid w:val="006843B1"/>
    <w:rsid w:val="0068447D"/>
    <w:rsid w:val="006845ED"/>
    <w:rsid w:val="0068490E"/>
    <w:rsid w:val="00687959"/>
    <w:rsid w:val="00690855"/>
    <w:rsid w:val="00692805"/>
    <w:rsid w:val="0069298B"/>
    <w:rsid w:val="00693EBC"/>
    <w:rsid w:val="00695D34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59E"/>
    <w:rsid w:val="006A66CD"/>
    <w:rsid w:val="006A6F03"/>
    <w:rsid w:val="006A7BBE"/>
    <w:rsid w:val="006B0643"/>
    <w:rsid w:val="006B0BE9"/>
    <w:rsid w:val="006B1938"/>
    <w:rsid w:val="006B1DE7"/>
    <w:rsid w:val="006B344B"/>
    <w:rsid w:val="006B349B"/>
    <w:rsid w:val="006B3D64"/>
    <w:rsid w:val="006B4231"/>
    <w:rsid w:val="006B4438"/>
    <w:rsid w:val="006B5080"/>
    <w:rsid w:val="006B64EC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077F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72"/>
    <w:rsid w:val="006D648A"/>
    <w:rsid w:val="006D6A63"/>
    <w:rsid w:val="006D6B15"/>
    <w:rsid w:val="006D7655"/>
    <w:rsid w:val="006D7A8E"/>
    <w:rsid w:val="006E032C"/>
    <w:rsid w:val="006E04CD"/>
    <w:rsid w:val="006E077E"/>
    <w:rsid w:val="006E0931"/>
    <w:rsid w:val="006E0BBE"/>
    <w:rsid w:val="006E191B"/>
    <w:rsid w:val="006E1BF1"/>
    <w:rsid w:val="006E2D57"/>
    <w:rsid w:val="006E3674"/>
    <w:rsid w:val="006E3A26"/>
    <w:rsid w:val="006E3CF3"/>
    <w:rsid w:val="006E3D78"/>
    <w:rsid w:val="006E43A7"/>
    <w:rsid w:val="006E479D"/>
    <w:rsid w:val="006E50D1"/>
    <w:rsid w:val="006E535C"/>
    <w:rsid w:val="006E5636"/>
    <w:rsid w:val="006E5ED2"/>
    <w:rsid w:val="006E65C4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97B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283"/>
    <w:rsid w:val="0070369A"/>
    <w:rsid w:val="00703E89"/>
    <w:rsid w:val="0070473D"/>
    <w:rsid w:val="00704770"/>
    <w:rsid w:val="00704DBC"/>
    <w:rsid w:val="007052BB"/>
    <w:rsid w:val="007053E2"/>
    <w:rsid w:val="00705F0F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2C39"/>
    <w:rsid w:val="00713DAD"/>
    <w:rsid w:val="007150C6"/>
    <w:rsid w:val="0071542C"/>
    <w:rsid w:val="007155B5"/>
    <w:rsid w:val="007163A6"/>
    <w:rsid w:val="007165BE"/>
    <w:rsid w:val="00717457"/>
    <w:rsid w:val="007179D6"/>
    <w:rsid w:val="00717B49"/>
    <w:rsid w:val="00717BE5"/>
    <w:rsid w:val="00717BF5"/>
    <w:rsid w:val="0072066B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58C"/>
    <w:rsid w:val="0073267D"/>
    <w:rsid w:val="00732852"/>
    <w:rsid w:val="00733368"/>
    <w:rsid w:val="007336C1"/>
    <w:rsid w:val="00733A54"/>
    <w:rsid w:val="00734147"/>
    <w:rsid w:val="0073426C"/>
    <w:rsid w:val="00734A94"/>
    <w:rsid w:val="0073537C"/>
    <w:rsid w:val="00737969"/>
    <w:rsid w:val="007417CD"/>
    <w:rsid w:val="007424A7"/>
    <w:rsid w:val="007428A1"/>
    <w:rsid w:val="00742A52"/>
    <w:rsid w:val="0074309C"/>
    <w:rsid w:val="0074399D"/>
    <w:rsid w:val="007440EB"/>
    <w:rsid w:val="007443C7"/>
    <w:rsid w:val="00744630"/>
    <w:rsid w:val="00744CB8"/>
    <w:rsid w:val="00744D1F"/>
    <w:rsid w:val="00744DC3"/>
    <w:rsid w:val="00744E66"/>
    <w:rsid w:val="007456E3"/>
    <w:rsid w:val="00746E06"/>
    <w:rsid w:val="00747A08"/>
    <w:rsid w:val="00747EB6"/>
    <w:rsid w:val="00747F79"/>
    <w:rsid w:val="0075098F"/>
    <w:rsid w:val="00750B86"/>
    <w:rsid w:val="00750D6F"/>
    <w:rsid w:val="00750DED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577AF"/>
    <w:rsid w:val="00760B28"/>
    <w:rsid w:val="00760FAE"/>
    <w:rsid w:val="00761358"/>
    <w:rsid w:val="00761D64"/>
    <w:rsid w:val="00762C10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807"/>
    <w:rsid w:val="007748CC"/>
    <w:rsid w:val="00774A0D"/>
    <w:rsid w:val="00774B39"/>
    <w:rsid w:val="00774B61"/>
    <w:rsid w:val="00776330"/>
    <w:rsid w:val="007774D1"/>
    <w:rsid w:val="00777AA2"/>
    <w:rsid w:val="007802D0"/>
    <w:rsid w:val="0078033F"/>
    <w:rsid w:val="00780FC3"/>
    <w:rsid w:val="007813F3"/>
    <w:rsid w:val="00781506"/>
    <w:rsid w:val="0078226A"/>
    <w:rsid w:val="00782FF1"/>
    <w:rsid w:val="00783368"/>
    <w:rsid w:val="00785458"/>
    <w:rsid w:val="00785799"/>
    <w:rsid w:val="0078596F"/>
    <w:rsid w:val="0078675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5D46"/>
    <w:rsid w:val="00796953"/>
    <w:rsid w:val="00797785"/>
    <w:rsid w:val="00797C2E"/>
    <w:rsid w:val="007A09D3"/>
    <w:rsid w:val="007A0A30"/>
    <w:rsid w:val="007A1934"/>
    <w:rsid w:val="007A1EA0"/>
    <w:rsid w:val="007A21FF"/>
    <w:rsid w:val="007A2285"/>
    <w:rsid w:val="007A3241"/>
    <w:rsid w:val="007A355A"/>
    <w:rsid w:val="007A37FB"/>
    <w:rsid w:val="007A469D"/>
    <w:rsid w:val="007A4B82"/>
    <w:rsid w:val="007A548C"/>
    <w:rsid w:val="007A6599"/>
    <w:rsid w:val="007A68A9"/>
    <w:rsid w:val="007A6BD6"/>
    <w:rsid w:val="007A6E64"/>
    <w:rsid w:val="007B05BC"/>
    <w:rsid w:val="007B084E"/>
    <w:rsid w:val="007B0D63"/>
    <w:rsid w:val="007B132A"/>
    <w:rsid w:val="007B1786"/>
    <w:rsid w:val="007B17FC"/>
    <w:rsid w:val="007B1DDC"/>
    <w:rsid w:val="007B20B7"/>
    <w:rsid w:val="007B3A11"/>
    <w:rsid w:val="007B4220"/>
    <w:rsid w:val="007B4AFD"/>
    <w:rsid w:val="007B4B28"/>
    <w:rsid w:val="007B5327"/>
    <w:rsid w:val="007B58EE"/>
    <w:rsid w:val="007B63D3"/>
    <w:rsid w:val="007B6E30"/>
    <w:rsid w:val="007B723E"/>
    <w:rsid w:val="007B7C1D"/>
    <w:rsid w:val="007B7F33"/>
    <w:rsid w:val="007C09EA"/>
    <w:rsid w:val="007C0DD2"/>
    <w:rsid w:val="007C1024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6ED"/>
    <w:rsid w:val="007C5729"/>
    <w:rsid w:val="007C64B6"/>
    <w:rsid w:val="007C7C13"/>
    <w:rsid w:val="007C7DDF"/>
    <w:rsid w:val="007D0239"/>
    <w:rsid w:val="007D0444"/>
    <w:rsid w:val="007D05CD"/>
    <w:rsid w:val="007D0945"/>
    <w:rsid w:val="007D0959"/>
    <w:rsid w:val="007D0D4F"/>
    <w:rsid w:val="007D0DDB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91"/>
    <w:rsid w:val="007D5DFC"/>
    <w:rsid w:val="007D7ACF"/>
    <w:rsid w:val="007E06DC"/>
    <w:rsid w:val="007E15B2"/>
    <w:rsid w:val="007E1C85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E69"/>
    <w:rsid w:val="007F6F1C"/>
    <w:rsid w:val="007F6FAD"/>
    <w:rsid w:val="008014E7"/>
    <w:rsid w:val="0080160F"/>
    <w:rsid w:val="00801890"/>
    <w:rsid w:val="0080271F"/>
    <w:rsid w:val="0080367B"/>
    <w:rsid w:val="00803AF0"/>
    <w:rsid w:val="00804093"/>
    <w:rsid w:val="00804A72"/>
    <w:rsid w:val="00804A98"/>
    <w:rsid w:val="00805612"/>
    <w:rsid w:val="008056CB"/>
    <w:rsid w:val="008057F4"/>
    <w:rsid w:val="008070AC"/>
    <w:rsid w:val="00807375"/>
    <w:rsid w:val="00807EE1"/>
    <w:rsid w:val="008100D4"/>
    <w:rsid w:val="00810D44"/>
    <w:rsid w:val="0081161F"/>
    <w:rsid w:val="00811642"/>
    <w:rsid w:val="008119C8"/>
    <w:rsid w:val="00811D00"/>
    <w:rsid w:val="00811E9F"/>
    <w:rsid w:val="00811F87"/>
    <w:rsid w:val="00812596"/>
    <w:rsid w:val="00812A00"/>
    <w:rsid w:val="00812C04"/>
    <w:rsid w:val="00813A79"/>
    <w:rsid w:val="00813FE3"/>
    <w:rsid w:val="00814B7C"/>
    <w:rsid w:val="008150C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0E9E"/>
    <w:rsid w:val="0083142C"/>
    <w:rsid w:val="00831564"/>
    <w:rsid w:val="00832078"/>
    <w:rsid w:val="00832688"/>
    <w:rsid w:val="00832965"/>
    <w:rsid w:val="00832A3A"/>
    <w:rsid w:val="00832F5A"/>
    <w:rsid w:val="008333DC"/>
    <w:rsid w:val="00833BB5"/>
    <w:rsid w:val="00833DB7"/>
    <w:rsid w:val="00833DE7"/>
    <w:rsid w:val="0083433C"/>
    <w:rsid w:val="008347B2"/>
    <w:rsid w:val="008347DB"/>
    <w:rsid w:val="00837D2E"/>
    <w:rsid w:val="0084022D"/>
    <w:rsid w:val="00840627"/>
    <w:rsid w:val="00842F00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26"/>
    <w:rsid w:val="00851857"/>
    <w:rsid w:val="0085193D"/>
    <w:rsid w:val="00851A04"/>
    <w:rsid w:val="00851C84"/>
    <w:rsid w:val="00851E41"/>
    <w:rsid w:val="008539C3"/>
    <w:rsid w:val="00853CA3"/>
    <w:rsid w:val="00854920"/>
    <w:rsid w:val="00854B46"/>
    <w:rsid w:val="0085592E"/>
    <w:rsid w:val="00856968"/>
    <w:rsid w:val="00856C0A"/>
    <w:rsid w:val="00856CBB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BB7"/>
    <w:rsid w:val="00865159"/>
    <w:rsid w:val="0086582B"/>
    <w:rsid w:val="00866D83"/>
    <w:rsid w:val="00867607"/>
    <w:rsid w:val="008676B4"/>
    <w:rsid w:val="00867877"/>
    <w:rsid w:val="008701B2"/>
    <w:rsid w:val="00870D2F"/>
    <w:rsid w:val="00870E67"/>
    <w:rsid w:val="00871A6F"/>
    <w:rsid w:val="00871E00"/>
    <w:rsid w:val="0087216C"/>
    <w:rsid w:val="00872A7E"/>
    <w:rsid w:val="00872E26"/>
    <w:rsid w:val="00873B62"/>
    <w:rsid w:val="00873C07"/>
    <w:rsid w:val="00873D4A"/>
    <w:rsid w:val="00874897"/>
    <w:rsid w:val="00875391"/>
    <w:rsid w:val="00875487"/>
    <w:rsid w:val="00876B82"/>
    <w:rsid w:val="00877067"/>
    <w:rsid w:val="008777EA"/>
    <w:rsid w:val="00880003"/>
    <w:rsid w:val="00880BD5"/>
    <w:rsid w:val="00880E33"/>
    <w:rsid w:val="00881120"/>
    <w:rsid w:val="008821C7"/>
    <w:rsid w:val="0088228E"/>
    <w:rsid w:val="00883E42"/>
    <w:rsid w:val="008845E3"/>
    <w:rsid w:val="008848B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1E6"/>
    <w:rsid w:val="008965FD"/>
    <w:rsid w:val="00896601"/>
    <w:rsid w:val="008968B9"/>
    <w:rsid w:val="00897020"/>
    <w:rsid w:val="00897F5F"/>
    <w:rsid w:val="008A010F"/>
    <w:rsid w:val="008A1D0A"/>
    <w:rsid w:val="008A22A9"/>
    <w:rsid w:val="008A35B5"/>
    <w:rsid w:val="008A36E6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0BC7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205"/>
    <w:rsid w:val="008B7C66"/>
    <w:rsid w:val="008C09A0"/>
    <w:rsid w:val="008C161F"/>
    <w:rsid w:val="008C1629"/>
    <w:rsid w:val="008C19D2"/>
    <w:rsid w:val="008C2B51"/>
    <w:rsid w:val="008C329F"/>
    <w:rsid w:val="008C3B7D"/>
    <w:rsid w:val="008C43C9"/>
    <w:rsid w:val="008C4A25"/>
    <w:rsid w:val="008C4A53"/>
    <w:rsid w:val="008C4CAC"/>
    <w:rsid w:val="008C5D58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C0F"/>
    <w:rsid w:val="008D3D41"/>
    <w:rsid w:val="008D3DFE"/>
    <w:rsid w:val="008D5055"/>
    <w:rsid w:val="008D5AC7"/>
    <w:rsid w:val="008D63A1"/>
    <w:rsid w:val="008D6CEA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0C1"/>
    <w:rsid w:val="008E4770"/>
    <w:rsid w:val="008E478F"/>
    <w:rsid w:val="008E4913"/>
    <w:rsid w:val="008E49A9"/>
    <w:rsid w:val="008E4F09"/>
    <w:rsid w:val="008E4F8D"/>
    <w:rsid w:val="008E5A48"/>
    <w:rsid w:val="008E63AE"/>
    <w:rsid w:val="008E699E"/>
    <w:rsid w:val="008E6D8F"/>
    <w:rsid w:val="008E6DD8"/>
    <w:rsid w:val="008E72C8"/>
    <w:rsid w:val="008E7480"/>
    <w:rsid w:val="008E74B5"/>
    <w:rsid w:val="008E74F9"/>
    <w:rsid w:val="008E7CED"/>
    <w:rsid w:val="008F0152"/>
    <w:rsid w:val="008F0B60"/>
    <w:rsid w:val="008F2EA9"/>
    <w:rsid w:val="008F3A23"/>
    <w:rsid w:val="008F663E"/>
    <w:rsid w:val="008F6D08"/>
    <w:rsid w:val="008F79AF"/>
    <w:rsid w:val="0090011A"/>
    <w:rsid w:val="009001AD"/>
    <w:rsid w:val="00901A06"/>
    <w:rsid w:val="00901CDB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2E4"/>
    <w:rsid w:val="00911953"/>
    <w:rsid w:val="00912EDF"/>
    <w:rsid w:val="00912F48"/>
    <w:rsid w:val="0091309C"/>
    <w:rsid w:val="00913B91"/>
    <w:rsid w:val="009145C9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5726"/>
    <w:rsid w:val="00925DB0"/>
    <w:rsid w:val="00926350"/>
    <w:rsid w:val="00926C95"/>
    <w:rsid w:val="00926F06"/>
    <w:rsid w:val="009271B1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9EC"/>
    <w:rsid w:val="00940A4D"/>
    <w:rsid w:val="00940F08"/>
    <w:rsid w:val="00941782"/>
    <w:rsid w:val="00941A8D"/>
    <w:rsid w:val="00941EC3"/>
    <w:rsid w:val="00941F55"/>
    <w:rsid w:val="00942002"/>
    <w:rsid w:val="009426B9"/>
    <w:rsid w:val="009426CC"/>
    <w:rsid w:val="009426CE"/>
    <w:rsid w:val="0094328E"/>
    <w:rsid w:val="00943F11"/>
    <w:rsid w:val="0094427B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20A"/>
    <w:rsid w:val="009526F8"/>
    <w:rsid w:val="00952B46"/>
    <w:rsid w:val="00952D01"/>
    <w:rsid w:val="0095340A"/>
    <w:rsid w:val="00953565"/>
    <w:rsid w:val="00954957"/>
    <w:rsid w:val="00954A0B"/>
    <w:rsid w:val="00954D17"/>
    <w:rsid w:val="00954D98"/>
    <w:rsid w:val="0095513C"/>
    <w:rsid w:val="00955210"/>
    <w:rsid w:val="00955648"/>
    <w:rsid w:val="00955731"/>
    <w:rsid w:val="00955C3C"/>
    <w:rsid w:val="00955DB9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8B4"/>
    <w:rsid w:val="00963C4C"/>
    <w:rsid w:val="0096533B"/>
    <w:rsid w:val="00965930"/>
    <w:rsid w:val="00965C63"/>
    <w:rsid w:val="00965DAC"/>
    <w:rsid w:val="00965F84"/>
    <w:rsid w:val="00966BAE"/>
    <w:rsid w:val="00966C94"/>
    <w:rsid w:val="009678CD"/>
    <w:rsid w:val="00970C6E"/>
    <w:rsid w:val="00971193"/>
    <w:rsid w:val="00971B2A"/>
    <w:rsid w:val="00971C40"/>
    <w:rsid w:val="00972982"/>
    <w:rsid w:val="00972A2C"/>
    <w:rsid w:val="009731F8"/>
    <w:rsid w:val="00973799"/>
    <w:rsid w:val="00974BA0"/>
    <w:rsid w:val="00976381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380"/>
    <w:rsid w:val="00987833"/>
    <w:rsid w:val="00987C2E"/>
    <w:rsid w:val="00990386"/>
    <w:rsid w:val="00990BDC"/>
    <w:rsid w:val="0099134F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680"/>
    <w:rsid w:val="0099472A"/>
    <w:rsid w:val="009947D9"/>
    <w:rsid w:val="00994895"/>
    <w:rsid w:val="00994C94"/>
    <w:rsid w:val="00994E52"/>
    <w:rsid w:val="009962CB"/>
    <w:rsid w:val="00996685"/>
    <w:rsid w:val="0099750B"/>
    <w:rsid w:val="009A0163"/>
    <w:rsid w:val="009A0A71"/>
    <w:rsid w:val="009A1633"/>
    <w:rsid w:val="009A1D5E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0F96"/>
    <w:rsid w:val="009B1722"/>
    <w:rsid w:val="009B1B73"/>
    <w:rsid w:val="009B2201"/>
    <w:rsid w:val="009B402C"/>
    <w:rsid w:val="009B452E"/>
    <w:rsid w:val="009B486B"/>
    <w:rsid w:val="009B4C89"/>
    <w:rsid w:val="009B6BAF"/>
    <w:rsid w:val="009B7A3D"/>
    <w:rsid w:val="009C01B7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2B"/>
    <w:rsid w:val="009E6AFE"/>
    <w:rsid w:val="009E714B"/>
    <w:rsid w:val="009F0067"/>
    <w:rsid w:val="009F1AF8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9F7DB6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092F"/>
    <w:rsid w:val="00A1127E"/>
    <w:rsid w:val="00A11313"/>
    <w:rsid w:val="00A1144E"/>
    <w:rsid w:val="00A11B97"/>
    <w:rsid w:val="00A11D62"/>
    <w:rsid w:val="00A11EAB"/>
    <w:rsid w:val="00A11FE9"/>
    <w:rsid w:val="00A12E11"/>
    <w:rsid w:val="00A13C85"/>
    <w:rsid w:val="00A148B5"/>
    <w:rsid w:val="00A160A8"/>
    <w:rsid w:val="00A16C42"/>
    <w:rsid w:val="00A16EFA"/>
    <w:rsid w:val="00A17348"/>
    <w:rsid w:val="00A20416"/>
    <w:rsid w:val="00A20764"/>
    <w:rsid w:val="00A2107D"/>
    <w:rsid w:val="00A21288"/>
    <w:rsid w:val="00A21E7C"/>
    <w:rsid w:val="00A229D0"/>
    <w:rsid w:val="00A239B6"/>
    <w:rsid w:val="00A244E8"/>
    <w:rsid w:val="00A24E25"/>
    <w:rsid w:val="00A24ED5"/>
    <w:rsid w:val="00A2503F"/>
    <w:rsid w:val="00A2517F"/>
    <w:rsid w:val="00A26168"/>
    <w:rsid w:val="00A262FD"/>
    <w:rsid w:val="00A265F5"/>
    <w:rsid w:val="00A26815"/>
    <w:rsid w:val="00A26BA0"/>
    <w:rsid w:val="00A278FA"/>
    <w:rsid w:val="00A27E4F"/>
    <w:rsid w:val="00A30766"/>
    <w:rsid w:val="00A323B8"/>
    <w:rsid w:val="00A3353D"/>
    <w:rsid w:val="00A338E9"/>
    <w:rsid w:val="00A34B26"/>
    <w:rsid w:val="00A34BC6"/>
    <w:rsid w:val="00A3510A"/>
    <w:rsid w:val="00A37454"/>
    <w:rsid w:val="00A4004B"/>
    <w:rsid w:val="00A4023F"/>
    <w:rsid w:val="00A41D68"/>
    <w:rsid w:val="00A4247E"/>
    <w:rsid w:val="00A42509"/>
    <w:rsid w:val="00A4252B"/>
    <w:rsid w:val="00A436B5"/>
    <w:rsid w:val="00A43A75"/>
    <w:rsid w:val="00A45356"/>
    <w:rsid w:val="00A45614"/>
    <w:rsid w:val="00A47CE5"/>
    <w:rsid w:val="00A500DE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2FD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3473"/>
    <w:rsid w:val="00A7402F"/>
    <w:rsid w:val="00A74072"/>
    <w:rsid w:val="00A74451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684"/>
    <w:rsid w:val="00A91F31"/>
    <w:rsid w:val="00A93A43"/>
    <w:rsid w:val="00A943DC"/>
    <w:rsid w:val="00A94551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1AA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55C5"/>
    <w:rsid w:val="00AB58F0"/>
    <w:rsid w:val="00AB5CC0"/>
    <w:rsid w:val="00AB6305"/>
    <w:rsid w:val="00AB7A8C"/>
    <w:rsid w:val="00AC013C"/>
    <w:rsid w:val="00AC03E7"/>
    <w:rsid w:val="00AC0631"/>
    <w:rsid w:val="00AC1416"/>
    <w:rsid w:val="00AC18C6"/>
    <w:rsid w:val="00AC1CF3"/>
    <w:rsid w:val="00AC2FCC"/>
    <w:rsid w:val="00AC3365"/>
    <w:rsid w:val="00AC3504"/>
    <w:rsid w:val="00AC3664"/>
    <w:rsid w:val="00AC3DAF"/>
    <w:rsid w:val="00AC4918"/>
    <w:rsid w:val="00AC4C31"/>
    <w:rsid w:val="00AC535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2DE3"/>
    <w:rsid w:val="00AD33E3"/>
    <w:rsid w:val="00AD4B08"/>
    <w:rsid w:val="00AD4C8A"/>
    <w:rsid w:val="00AD513C"/>
    <w:rsid w:val="00AD5E1B"/>
    <w:rsid w:val="00AD6120"/>
    <w:rsid w:val="00AD704F"/>
    <w:rsid w:val="00AD7B47"/>
    <w:rsid w:val="00AE05A8"/>
    <w:rsid w:val="00AE0F2F"/>
    <w:rsid w:val="00AE120B"/>
    <w:rsid w:val="00AE17C2"/>
    <w:rsid w:val="00AE184D"/>
    <w:rsid w:val="00AE1859"/>
    <w:rsid w:val="00AE1A3E"/>
    <w:rsid w:val="00AE1DCC"/>
    <w:rsid w:val="00AE2052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7E1"/>
    <w:rsid w:val="00AE7E93"/>
    <w:rsid w:val="00AE7F05"/>
    <w:rsid w:val="00AE7F11"/>
    <w:rsid w:val="00AF0A69"/>
    <w:rsid w:val="00AF0BD0"/>
    <w:rsid w:val="00AF113A"/>
    <w:rsid w:val="00AF18F3"/>
    <w:rsid w:val="00AF2D74"/>
    <w:rsid w:val="00AF347D"/>
    <w:rsid w:val="00AF3E38"/>
    <w:rsid w:val="00AF4676"/>
    <w:rsid w:val="00AF5C34"/>
    <w:rsid w:val="00AF5DAC"/>
    <w:rsid w:val="00AF6B15"/>
    <w:rsid w:val="00AF6E8F"/>
    <w:rsid w:val="00AF712F"/>
    <w:rsid w:val="00AF717F"/>
    <w:rsid w:val="00AF7BE0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561F"/>
    <w:rsid w:val="00B06318"/>
    <w:rsid w:val="00B063B5"/>
    <w:rsid w:val="00B06478"/>
    <w:rsid w:val="00B075D0"/>
    <w:rsid w:val="00B104CA"/>
    <w:rsid w:val="00B10B2E"/>
    <w:rsid w:val="00B10EAA"/>
    <w:rsid w:val="00B1168A"/>
    <w:rsid w:val="00B1199D"/>
    <w:rsid w:val="00B11C84"/>
    <w:rsid w:val="00B11EAA"/>
    <w:rsid w:val="00B129E3"/>
    <w:rsid w:val="00B12D28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7B1"/>
    <w:rsid w:val="00B17DEB"/>
    <w:rsid w:val="00B17E84"/>
    <w:rsid w:val="00B22158"/>
    <w:rsid w:val="00B22ADD"/>
    <w:rsid w:val="00B23DF6"/>
    <w:rsid w:val="00B25432"/>
    <w:rsid w:val="00B25658"/>
    <w:rsid w:val="00B26519"/>
    <w:rsid w:val="00B27120"/>
    <w:rsid w:val="00B2744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37F"/>
    <w:rsid w:val="00B40B3F"/>
    <w:rsid w:val="00B40D67"/>
    <w:rsid w:val="00B41734"/>
    <w:rsid w:val="00B434AC"/>
    <w:rsid w:val="00B4366B"/>
    <w:rsid w:val="00B43C5C"/>
    <w:rsid w:val="00B450B2"/>
    <w:rsid w:val="00B45303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12"/>
    <w:rsid w:val="00B57DCD"/>
    <w:rsid w:val="00B6001F"/>
    <w:rsid w:val="00B61BB6"/>
    <w:rsid w:val="00B6218E"/>
    <w:rsid w:val="00B621D0"/>
    <w:rsid w:val="00B62F46"/>
    <w:rsid w:val="00B630FE"/>
    <w:rsid w:val="00B64DFC"/>
    <w:rsid w:val="00B659E8"/>
    <w:rsid w:val="00B65D53"/>
    <w:rsid w:val="00B6616F"/>
    <w:rsid w:val="00B66AC5"/>
    <w:rsid w:val="00B66E49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409"/>
    <w:rsid w:val="00B73F75"/>
    <w:rsid w:val="00B74943"/>
    <w:rsid w:val="00B75A31"/>
    <w:rsid w:val="00B75F83"/>
    <w:rsid w:val="00B772C7"/>
    <w:rsid w:val="00B777A3"/>
    <w:rsid w:val="00B8040A"/>
    <w:rsid w:val="00B8067F"/>
    <w:rsid w:val="00B80D42"/>
    <w:rsid w:val="00B822BD"/>
    <w:rsid w:val="00B82AF4"/>
    <w:rsid w:val="00B83178"/>
    <w:rsid w:val="00B83BD4"/>
    <w:rsid w:val="00B84496"/>
    <w:rsid w:val="00B84767"/>
    <w:rsid w:val="00B85203"/>
    <w:rsid w:val="00B85735"/>
    <w:rsid w:val="00B860A8"/>
    <w:rsid w:val="00B86F23"/>
    <w:rsid w:val="00B8774D"/>
    <w:rsid w:val="00B905E2"/>
    <w:rsid w:val="00B90824"/>
    <w:rsid w:val="00B90CBF"/>
    <w:rsid w:val="00B90F74"/>
    <w:rsid w:val="00B913BE"/>
    <w:rsid w:val="00B91806"/>
    <w:rsid w:val="00B91B8B"/>
    <w:rsid w:val="00B91FC8"/>
    <w:rsid w:val="00B923EE"/>
    <w:rsid w:val="00B924FA"/>
    <w:rsid w:val="00B927EB"/>
    <w:rsid w:val="00B92973"/>
    <w:rsid w:val="00B92BBF"/>
    <w:rsid w:val="00B92BE0"/>
    <w:rsid w:val="00B93077"/>
    <w:rsid w:val="00B93118"/>
    <w:rsid w:val="00B938E5"/>
    <w:rsid w:val="00B939D2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C87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452"/>
    <w:rsid w:val="00BB355F"/>
    <w:rsid w:val="00BB4150"/>
    <w:rsid w:val="00BB4624"/>
    <w:rsid w:val="00BB4FDF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2835"/>
    <w:rsid w:val="00BC2BA7"/>
    <w:rsid w:val="00BC362B"/>
    <w:rsid w:val="00BC387D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90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614"/>
    <w:rsid w:val="00BE6680"/>
    <w:rsid w:val="00BE6932"/>
    <w:rsid w:val="00BE6A94"/>
    <w:rsid w:val="00BE6AAB"/>
    <w:rsid w:val="00BE78AF"/>
    <w:rsid w:val="00BE7D6F"/>
    <w:rsid w:val="00BF0973"/>
    <w:rsid w:val="00BF0F7A"/>
    <w:rsid w:val="00BF1681"/>
    <w:rsid w:val="00BF20FF"/>
    <w:rsid w:val="00BF3D6E"/>
    <w:rsid w:val="00BF4A95"/>
    <w:rsid w:val="00BF51C2"/>
    <w:rsid w:val="00BF53E5"/>
    <w:rsid w:val="00BF59FD"/>
    <w:rsid w:val="00BF5A55"/>
    <w:rsid w:val="00BF5BD9"/>
    <w:rsid w:val="00BF6898"/>
    <w:rsid w:val="00BF6955"/>
    <w:rsid w:val="00BF6C84"/>
    <w:rsid w:val="00BF74C6"/>
    <w:rsid w:val="00BF7593"/>
    <w:rsid w:val="00BF7EB3"/>
    <w:rsid w:val="00C016C7"/>
    <w:rsid w:val="00C020BD"/>
    <w:rsid w:val="00C02319"/>
    <w:rsid w:val="00C02625"/>
    <w:rsid w:val="00C026CB"/>
    <w:rsid w:val="00C02F62"/>
    <w:rsid w:val="00C02FFE"/>
    <w:rsid w:val="00C037BC"/>
    <w:rsid w:val="00C03F4C"/>
    <w:rsid w:val="00C040A8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349"/>
    <w:rsid w:val="00C12E22"/>
    <w:rsid w:val="00C13845"/>
    <w:rsid w:val="00C13925"/>
    <w:rsid w:val="00C14D0B"/>
    <w:rsid w:val="00C15037"/>
    <w:rsid w:val="00C167BB"/>
    <w:rsid w:val="00C16AB6"/>
    <w:rsid w:val="00C16E7B"/>
    <w:rsid w:val="00C17187"/>
    <w:rsid w:val="00C17A7E"/>
    <w:rsid w:val="00C2015F"/>
    <w:rsid w:val="00C20F39"/>
    <w:rsid w:val="00C21681"/>
    <w:rsid w:val="00C21770"/>
    <w:rsid w:val="00C21DE8"/>
    <w:rsid w:val="00C22019"/>
    <w:rsid w:val="00C223FC"/>
    <w:rsid w:val="00C230E7"/>
    <w:rsid w:val="00C231A5"/>
    <w:rsid w:val="00C2341F"/>
    <w:rsid w:val="00C23C87"/>
    <w:rsid w:val="00C23C9F"/>
    <w:rsid w:val="00C23D96"/>
    <w:rsid w:val="00C23E18"/>
    <w:rsid w:val="00C24309"/>
    <w:rsid w:val="00C269DB"/>
    <w:rsid w:val="00C269DE"/>
    <w:rsid w:val="00C27EC5"/>
    <w:rsid w:val="00C307E4"/>
    <w:rsid w:val="00C3086E"/>
    <w:rsid w:val="00C30B48"/>
    <w:rsid w:val="00C319DF"/>
    <w:rsid w:val="00C32A17"/>
    <w:rsid w:val="00C32D47"/>
    <w:rsid w:val="00C33184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7FD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436"/>
    <w:rsid w:val="00C46F8F"/>
    <w:rsid w:val="00C47A94"/>
    <w:rsid w:val="00C47CAF"/>
    <w:rsid w:val="00C47D96"/>
    <w:rsid w:val="00C51227"/>
    <w:rsid w:val="00C51846"/>
    <w:rsid w:val="00C51DAE"/>
    <w:rsid w:val="00C527E7"/>
    <w:rsid w:val="00C5421F"/>
    <w:rsid w:val="00C5461A"/>
    <w:rsid w:val="00C54834"/>
    <w:rsid w:val="00C548CE"/>
    <w:rsid w:val="00C55061"/>
    <w:rsid w:val="00C55332"/>
    <w:rsid w:val="00C55700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2EC7"/>
    <w:rsid w:val="00C64307"/>
    <w:rsid w:val="00C6496B"/>
    <w:rsid w:val="00C64F81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24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9F0"/>
    <w:rsid w:val="00C92ABB"/>
    <w:rsid w:val="00C9322A"/>
    <w:rsid w:val="00C938E5"/>
    <w:rsid w:val="00C93EBF"/>
    <w:rsid w:val="00C93F6F"/>
    <w:rsid w:val="00C94404"/>
    <w:rsid w:val="00C9495C"/>
    <w:rsid w:val="00C954A7"/>
    <w:rsid w:val="00C95D35"/>
    <w:rsid w:val="00C97197"/>
    <w:rsid w:val="00C9797C"/>
    <w:rsid w:val="00CA0513"/>
    <w:rsid w:val="00CA0FFC"/>
    <w:rsid w:val="00CA2757"/>
    <w:rsid w:val="00CA2B4E"/>
    <w:rsid w:val="00CA2BB8"/>
    <w:rsid w:val="00CA2E21"/>
    <w:rsid w:val="00CA2FEF"/>
    <w:rsid w:val="00CA369E"/>
    <w:rsid w:val="00CA391D"/>
    <w:rsid w:val="00CA468D"/>
    <w:rsid w:val="00CA4FF1"/>
    <w:rsid w:val="00CA5404"/>
    <w:rsid w:val="00CA57CE"/>
    <w:rsid w:val="00CA59A4"/>
    <w:rsid w:val="00CA636A"/>
    <w:rsid w:val="00CA6798"/>
    <w:rsid w:val="00CA6B5D"/>
    <w:rsid w:val="00CB04F9"/>
    <w:rsid w:val="00CB08EE"/>
    <w:rsid w:val="00CB0A53"/>
    <w:rsid w:val="00CB0A7F"/>
    <w:rsid w:val="00CB0F10"/>
    <w:rsid w:val="00CB101F"/>
    <w:rsid w:val="00CB14A3"/>
    <w:rsid w:val="00CB1CFE"/>
    <w:rsid w:val="00CB1DD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0F21"/>
    <w:rsid w:val="00CC1325"/>
    <w:rsid w:val="00CC19FF"/>
    <w:rsid w:val="00CC1C8F"/>
    <w:rsid w:val="00CC327C"/>
    <w:rsid w:val="00CC38AC"/>
    <w:rsid w:val="00CC4A35"/>
    <w:rsid w:val="00CC4C76"/>
    <w:rsid w:val="00CC7558"/>
    <w:rsid w:val="00CC7F46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8D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9CC"/>
    <w:rsid w:val="00CE5F5F"/>
    <w:rsid w:val="00CE60F7"/>
    <w:rsid w:val="00CE6E45"/>
    <w:rsid w:val="00CE6E78"/>
    <w:rsid w:val="00CE7EF3"/>
    <w:rsid w:val="00CF0F72"/>
    <w:rsid w:val="00CF11B3"/>
    <w:rsid w:val="00CF15EA"/>
    <w:rsid w:val="00CF2A35"/>
    <w:rsid w:val="00CF2B8B"/>
    <w:rsid w:val="00CF32A0"/>
    <w:rsid w:val="00CF3657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84D"/>
    <w:rsid w:val="00D06D6C"/>
    <w:rsid w:val="00D07BF2"/>
    <w:rsid w:val="00D1023B"/>
    <w:rsid w:val="00D10787"/>
    <w:rsid w:val="00D10A1A"/>
    <w:rsid w:val="00D11179"/>
    <w:rsid w:val="00D11567"/>
    <w:rsid w:val="00D11D09"/>
    <w:rsid w:val="00D13B2B"/>
    <w:rsid w:val="00D14700"/>
    <w:rsid w:val="00D1688B"/>
    <w:rsid w:val="00D16B89"/>
    <w:rsid w:val="00D20D80"/>
    <w:rsid w:val="00D20E0E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203C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2F2"/>
    <w:rsid w:val="00D41BD0"/>
    <w:rsid w:val="00D423C2"/>
    <w:rsid w:val="00D42F27"/>
    <w:rsid w:val="00D43EAF"/>
    <w:rsid w:val="00D440CF"/>
    <w:rsid w:val="00D44FCC"/>
    <w:rsid w:val="00D467FB"/>
    <w:rsid w:val="00D46856"/>
    <w:rsid w:val="00D47581"/>
    <w:rsid w:val="00D476A1"/>
    <w:rsid w:val="00D500AE"/>
    <w:rsid w:val="00D50D14"/>
    <w:rsid w:val="00D50EC0"/>
    <w:rsid w:val="00D516D2"/>
    <w:rsid w:val="00D53003"/>
    <w:rsid w:val="00D530EB"/>
    <w:rsid w:val="00D53AD7"/>
    <w:rsid w:val="00D53FED"/>
    <w:rsid w:val="00D545D2"/>
    <w:rsid w:val="00D55801"/>
    <w:rsid w:val="00D55A05"/>
    <w:rsid w:val="00D56E11"/>
    <w:rsid w:val="00D570D3"/>
    <w:rsid w:val="00D60237"/>
    <w:rsid w:val="00D60E5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9F8"/>
    <w:rsid w:val="00D70C56"/>
    <w:rsid w:val="00D71270"/>
    <w:rsid w:val="00D71673"/>
    <w:rsid w:val="00D71713"/>
    <w:rsid w:val="00D726C6"/>
    <w:rsid w:val="00D73BB5"/>
    <w:rsid w:val="00D74890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45A4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ED3"/>
    <w:rsid w:val="00DB5F4E"/>
    <w:rsid w:val="00DB691C"/>
    <w:rsid w:val="00DB70AD"/>
    <w:rsid w:val="00DB71D4"/>
    <w:rsid w:val="00DB7AB4"/>
    <w:rsid w:val="00DB7BA9"/>
    <w:rsid w:val="00DC0364"/>
    <w:rsid w:val="00DC03BB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CBF"/>
    <w:rsid w:val="00DD0D5F"/>
    <w:rsid w:val="00DD1D06"/>
    <w:rsid w:val="00DD306E"/>
    <w:rsid w:val="00DD407F"/>
    <w:rsid w:val="00DD51BD"/>
    <w:rsid w:val="00DD5374"/>
    <w:rsid w:val="00DD588D"/>
    <w:rsid w:val="00DD5CB7"/>
    <w:rsid w:val="00DD602F"/>
    <w:rsid w:val="00DD663F"/>
    <w:rsid w:val="00DD7679"/>
    <w:rsid w:val="00DE0EF3"/>
    <w:rsid w:val="00DE1471"/>
    <w:rsid w:val="00DE1594"/>
    <w:rsid w:val="00DE1949"/>
    <w:rsid w:val="00DE1E3D"/>
    <w:rsid w:val="00DE360F"/>
    <w:rsid w:val="00DE4FC8"/>
    <w:rsid w:val="00DE56A0"/>
    <w:rsid w:val="00DE74B1"/>
    <w:rsid w:val="00DE78B0"/>
    <w:rsid w:val="00DE7EC1"/>
    <w:rsid w:val="00DE7FBE"/>
    <w:rsid w:val="00DF033F"/>
    <w:rsid w:val="00DF045D"/>
    <w:rsid w:val="00DF0C2C"/>
    <w:rsid w:val="00DF0FCF"/>
    <w:rsid w:val="00DF1A0B"/>
    <w:rsid w:val="00DF1E9C"/>
    <w:rsid w:val="00DF27CC"/>
    <w:rsid w:val="00DF3039"/>
    <w:rsid w:val="00DF32DE"/>
    <w:rsid w:val="00DF40C8"/>
    <w:rsid w:val="00DF4DC4"/>
    <w:rsid w:val="00DF5205"/>
    <w:rsid w:val="00DF5ADB"/>
    <w:rsid w:val="00DF5FA6"/>
    <w:rsid w:val="00DF6CB2"/>
    <w:rsid w:val="00DF6F5C"/>
    <w:rsid w:val="00DF714E"/>
    <w:rsid w:val="00DF7166"/>
    <w:rsid w:val="00DF7372"/>
    <w:rsid w:val="00DF7F16"/>
    <w:rsid w:val="00E001DB"/>
    <w:rsid w:val="00E00342"/>
    <w:rsid w:val="00E00688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5F2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C3E"/>
    <w:rsid w:val="00E345E2"/>
    <w:rsid w:val="00E35FB3"/>
    <w:rsid w:val="00E368E4"/>
    <w:rsid w:val="00E36B2B"/>
    <w:rsid w:val="00E372E5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4791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4B0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6B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2290"/>
    <w:rsid w:val="00E736F2"/>
    <w:rsid w:val="00E73BFD"/>
    <w:rsid w:val="00E74618"/>
    <w:rsid w:val="00E74D9D"/>
    <w:rsid w:val="00E75829"/>
    <w:rsid w:val="00E75F04"/>
    <w:rsid w:val="00E76822"/>
    <w:rsid w:val="00E76E44"/>
    <w:rsid w:val="00E77268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6B14"/>
    <w:rsid w:val="00E87C23"/>
    <w:rsid w:val="00E87D72"/>
    <w:rsid w:val="00E905DA"/>
    <w:rsid w:val="00E93504"/>
    <w:rsid w:val="00E9358D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012"/>
    <w:rsid w:val="00EA28B1"/>
    <w:rsid w:val="00EA29A2"/>
    <w:rsid w:val="00EA2AD8"/>
    <w:rsid w:val="00EA2E17"/>
    <w:rsid w:val="00EA36F1"/>
    <w:rsid w:val="00EA3946"/>
    <w:rsid w:val="00EA3A64"/>
    <w:rsid w:val="00EA3EC5"/>
    <w:rsid w:val="00EA3F42"/>
    <w:rsid w:val="00EA407E"/>
    <w:rsid w:val="00EA42F2"/>
    <w:rsid w:val="00EA4903"/>
    <w:rsid w:val="00EA49C7"/>
    <w:rsid w:val="00EA62C4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D8F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09A9"/>
    <w:rsid w:val="00ED0E69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6DB5"/>
    <w:rsid w:val="00ED6E9E"/>
    <w:rsid w:val="00ED70E9"/>
    <w:rsid w:val="00ED7FE4"/>
    <w:rsid w:val="00EE231C"/>
    <w:rsid w:val="00EE2F7F"/>
    <w:rsid w:val="00EE3085"/>
    <w:rsid w:val="00EE32AF"/>
    <w:rsid w:val="00EE33AE"/>
    <w:rsid w:val="00EE4D9C"/>
    <w:rsid w:val="00EE4FC3"/>
    <w:rsid w:val="00EE5675"/>
    <w:rsid w:val="00EE58B7"/>
    <w:rsid w:val="00EE5912"/>
    <w:rsid w:val="00EE6071"/>
    <w:rsid w:val="00EE7070"/>
    <w:rsid w:val="00EE7926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5768"/>
    <w:rsid w:val="00EF62E1"/>
    <w:rsid w:val="00EF67D9"/>
    <w:rsid w:val="00EF69D8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1EF5"/>
    <w:rsid w:val="00F0206A"/>
    <w:rsid w:val="00F03AEC"/>
    <w:rsid w:val="00F03E08"/>
    <w:rsid w:val="00F0459E"/>
    <w:rsid w:val="00F04697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5EE2"/>
    <w:rsid w:val="00F268D1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4287"/>
    <w:rsid w:val="00F35108"/>
    <w:rsid w:val="00F37696"/>
    <w:rsid w:val="00F40406"/>
    <w:rsid w:val="00F40AC3"/>
    <w:rsid w:val="00F411F3"/>
    <w:rsid w:val="00F4143E"/>
    <w:rsid w:val="00F42FB4"/>
    <w:rsid w:val="00F4373E"/>
    <w:rsid w:val="00F4455D"/>
    <w:rsid w:val="00F469C3"/>
    <w:rsid w:val="00F46D81"/>
    <w:rsid w:val="00F47DC8"/>
    <w:rsid w:val="00F47DF0"/>
    <w:rsid w:val="00F5037D"/>
    <w:rsid w:val="00F50A19"/>
    <w:rsid w:val="00F5152B"/>
    <w:rsid w:val="00F515F4"/>
    <w:rsid w:val="00F51635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67B"/>
    <w:rsid w:val="00F57756"/>
    <w:rsid w:val="00F600F9"/>
    <w:rsid w:val="00F6023A"/>
    <w:rsid w:val="00F60FA1"/>
    <w:rsid w:val="00F60FFB"/>
    <w:rsid w:val="00F6313C"/>
    <w:rsid w:val="00F63635"/>
    <w:rsid w:val="00F639A5"/>
    <w:rsid w:val="00F63AF8"/>
    <w:rsid w:val="00F63D0F"/>
    <w:rsid w:val="00F649A7"/>
    <w:rsid w:val="00F64B36"/>
    <w:rsid w:val="00F64C6B"/>
    <w:rsid w:val="00F64CA7"/>
    <w:rsid w:val="00F65A82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1F75"/>
    <w:rsid w:val="00F735D5"/>
    <w:rsid w:val="00F74590"/>
    <w:rsid w:val="00F74CD7"/>
    <w:rsid w:val="00F761E4"/>
    <w:rsid w:val="00F761EC"/>
    <w:rsid w:val="00F763DC"/>
    <w:rsid w:val="00F764D1"/>
    <w:rsid w:val="00F7672F"/>
    <w:rsid w:val="00F76DC8"/>
    <w:rsid w:val="00F76FAC"/>
    <w:rsid w:val="00F771F7"/>
    <w:rsid w:val="00F772BD"/>
    <w:rsid w:val="00F77582"/>
    <w:rsid w:val="00F80839"/>
    <w:rsid w:val="00F80C14"/>
    <w:rsid w:val="00F80D4E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2BE"/>
    <w:rsid w:val="00F87838"/>
    <w:rsid w:val="00F87D99"/>
    <w:rsid w:val="00F87F30"/>
    <w:rsid w:val="00F87FCA"/>
    <w:rsid w:val="00F90831"/>
    <w:rsid w:val="00F9140B"/>
    <w:rsid w:val="00F91B26"/>
    <w:rsid w:val="00F92809"/>
    <w:rsid w:val="00F928B8"/>
    <w:rsid w:val="00F93435"/>
    <w:rsid w:val="00F935A0"/>
    <w:rsid w:val="00F9391C"/>
    <w:rsid w:val="00F940F2"/>
    <w:rsid w:val="00F9420D"/>
    <w:rsid w:val="00F9527F"/>
    <w:rsid w:val="00F95FA5"/>
    <w:rsid w:val="00F96EBC"/>
    <w:rsid w:val="00F97417"/>
    <w:rsid w:val="00F977D7"/>
    <w:rsid w:val="00F97A58"/>
    <w:rsid w:val="00F97ACA"/>
    <w:rsid w:val="00FA061F"/>
    <w:rsid w:val="00FA06E9"/>
    <w:rsid w:val="00FA0D6A"/>
    <w:rsid w:val="00FA173C"/>
    <w:rsid w:val="00FA219D"/>
    <w:rsid w:val="00FA21D5"/>
    <w:rsid w:val="00FA276E"/>
    <w:rsid w:val="00FA281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62A"/>
    <w:rsid w:val="00FB07B3"/>
    <w:rsid w:val="00FB0A77"/>
    <w:rsid w:val="00FB0CF1"/>
    <w:rsid w:val="00FB18CF"/>
    <w:rsid w:val="00FB1C15"/>
    <w:rsid w:val="00FB1E6F"/>
    <w:rsid w:val="00FB1F6E"/>
    <w:rsid w:val="00FB2871"/>
    <w:rsid w:val="00FB35F2"/>
    <w:rsid w:val="00FB3706"/>
    <w:rsid w:val="00FB3DCB"/>
    <w:rsid w:val="00FB4791"/>
    <w:rsid w:val="00FB4D15"/>
    <w:rsid w:val="00FB5B03"/>
    <w:rsid w:val="00FB5DF7"/>
    <w:rsid w:val="00FB5E72"/>
    <w:rsid w:val="00FB6138"/>
    <w:rsid w:val="00FB66AC"/>
    <w:rsid w:val="00FB70A1"/>
    <w:rsid w:val="00FB7DC2"/>
    <w:rsid w:val="00FC043A"/>
    <w:rsid w:val="00FC14A1"/>
    <w:rsid w:val="00FC2155"/>
    <w:rsid w:val="00FC296E"/>
    <w:rsid w:val="00FC29C5"/>
    <w:rsid w:val="00FC2AB6"/>
    <w:rsid w:val="00FC2D00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3D0"/>
    <w:rsid w:val="00FD05FB"/>
    <w:rsid w:val="00FD0B9D"/>
    <w:rsid w:val="00FD0C65"/>
    <w:rsid w:val="00FD2EF0"/>
    <w:rsid w:val="00FD2F00"/>
    <w:rsid w:val="00FD331D"/>
    <w:rsid w:val="00FD4DC8"/>
    <w:rsid w:val="00FD5293"/>
    <w:rsid w:val="00FD52F0"/>
    <w:rsid w:val="00FD739B"/>
    <w:rsid w:val="00FD7D34"/>
    <w:rsid w:val="00FE0C4E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B3"/>
    <w:rsid w:val="00FE5ACF"/>
    <w:rsid w:val="00FE6BC3"/>
    <w:rsid w:val="00FF0785"/>
    <w:rsid w:val="00FF07B4"/>
    <w:rsid w:val="00FF15F7"/>
    <w:rsid w:val="00FF1715"/>
    <w:rsid w:val="00FF1913"/>
    <w:rsid w:val="00FF1981"/>
    <w:rsid w:val="00FF1983"/>
    <w:rsid w:val="00FF2B4F"/>
    <w:rsid w:val="00FF34BF"/>
    <w:rsid w:val="00FF35DA"/>
    <w:rsid w:val="00FF4488"/>
    <w:rsid w:val="00FF4861"/>
    <w:rsid w:val="00FF4A1E"/>
    <w:rsid w:val="00FF4CCC"/>
    <w:rsid w:val="00FF57E2"/>
    <w:rsid w:val="00FF66C3"/>
    <w:rsid w:val="00FF703D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B830E8"/>
  <w15:docId w15:val="{0CF36B14-D2C7-45D9-B446-3F22ABED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D6866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0"/>
    <w:link w:val="af9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9">
    <w:name w:val="Основной текст Знак"/>
    <w:basedOn w:val="a1"/>
    <w:link w:val="af8"/>
    <w:uiPriority w:val="99"/>
    <w:rsid w:val="00AF18F3"/>
    <w:rPr>
      <w:rFonts w:eastAsiaTheme="minorEastAsia"/>
      <w:sz w:val="24"/>
      <w:szCs w:val="24"/>
    </w:rPr>
  </w:style>
  <w:style w:type="paragraph" w:styleId="afa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b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c">
    <w:name w:val="СТатья"/>
    <w:basedOn w:val="a0"/>
    <w:link w:val="afd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d">
    <w:name w:val="СТатья Знак"/>
    <w:link w:val="afc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  <w:style w:type="paragraph" w:customStyle="1" w:styleId="afe">
    <w:name w:val="Знак Знак Знак Знак"/>
    <w:basedOn w:val="a0"/>
    <w:rsid w:val="009873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">
    <w:name w:val="Unresolved Mention"/>
    <w:basedOn w:val="a1"/>
    <w:uiPriority w:val="99"/>
    <w:semiHidden/>
    <w:unhideWhenUsed/>
    <w:rsid w:val="00DB70AD"/>
    <w:rPr>
      <w:color w:val="605E5C"/>
      <w:shd w:val="clear" w:color="auto" w:fill="E1DFDD"/>
    </w:rPr>
  </w:style>
  <w:style w:type="paragraph" w:customStyle="1" w:styleId="ConsPlusTitle">
    <w:name w:val="ConsPlusTitle"/>
    <w:rsid w:val="001D33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10">
    <w:name w:val="s_10"/>
    <w:basedOn w:val="a1"/>
    <w:rsid w:val="002109F4"/>
  </w:style>
  <w:style w:type="paragraph" w:customStyle="1" w:styleId="14">
    <w:name w:val="Обычный1"/>
    <w:rsid w:val="008B0BC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layout">
    <w:name w:val="layout"/>
    <w:basedOn w:val="a1"/>
    <w:rsid w:val="008B0BC7"/>
  </w:style>
  <w:style w:type="table" w:customStyle="1" w:styleId="15">
    <w:name w:val="Сетка таблицы1"/>
    <w:basedOn w:val="a2"/>
    <w:next w:val="a4"/>
    <w:uiPriority w:val="59"/>
    <w:rsid w:val="008F79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0"/>
    <w:link w:val="aff1"/>
    <w:semiHidden/>
    <w:unhideWhenUsed/>
    <w:rsid w:val="00987C2E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semiHidden/>
    <w:rsid w:val="00987C2E"/>
  </w:style>
  <w:style w:type="character" w:styleId="aff2">
    <w:name w:val="endnote reference"/>
    <w:basedOn w:val="a1"/>
    <w:semiHidden/>
    <w:unhideWhenUsed/>
    <w:rsid w:val="00987C2E"/>
    <w:rPr>
      <w:vertAlign w:val="superscript"/>
    </w:rPr>
  </w:style>
  <w:style w:type="character" w:customStyle="1" w:styleId="ConsPlusNormal0">
    <w:name w:val="ConsPlusNormal Знак"/>
    <w:link w:val="ConsPlusNormal"/>
    <w:rsid w:val="00AB7A8C"/>
    <w:rPr>
      <w:rFonts w:ascii="Arial" w:hAnsi="Arial" w:cs="Arial"/>
    </w:rPr>
  </w:style>
  <w:style w:type="paragraph" w:styleId="aff3">
    <w:name w:val="No Spacing"/>
    <w:uiPriority w:val="1"/>
    <w:qFormat/>
    <w:rsid w:val="00432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mtaiturk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rgi.gov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D599-1581-4F1E-BE34-88881549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80</TotalTime>
  <Pages>19</Pages>
  <Words>5767</Words>
  <Characters>32878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38568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2025-04-08T08:22:00Z</cp:lastPrinted>
  <dcterms:created xsi:type="dcterms:W3CDTF">2026-03-31T05:02:00Z</dcterms:created>
  <dcterms:modified xsi:type="dcterms:W3CDTF">2026-04-01T02:08:00Z</dcterms:modified>
</cp:coreProperties>
</file>